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0714" w:rsidRPr="000F0714" w:rsidRDefault="000F0714" w:rsidP="000F0714">
      <w:pPr>
        <w:pStyle w:val="a7"/>
        <w:jc w:val="center"/>
      </w:pPr>
      <w:bookmarkStart w:id="0" w:name="_GoBack"/>
      <w:bookmarkEnd w:id="0"/>
      <w:r w:rsidRPr="000F0714">
        <w:t xml:space="preserve">Сводная ведомость результатов </w:t>
      </w:r>
      <w:r w:rsidR="004654AF" w:rsidRPr="004654AF">
        <w:t xml:space="preserve">проведения </w:t>
      </w:r>
      <w:r w:rsidRPr="000F0714">
        <w:t>специальной оценки условий труда</w:t>
      </w:r>
    </w:p>
    <w:p w:rsidR="00B3448B" w:rsidRPr="00E27EAF" w:rsidRDefault="00B3448B" w:rsidP="00B3448B"/>
    <w:p w:rsidR="00F06873" w:rsidRDefault="00F06873" w:rsidP="00F06873">
      <w:pPr>
        <w:pStyle w:val="a6"/>
        <w:jc w:val="both"/>
        <w:rPr>
          <w:rFonts w:ascii="Times New Roman" w:hAnsi="Times New Roman"/>
          <w:b/>
          <w:sz w:val="28"/>
          <w:szCs w:val="28"/>
        </w:rPr>
      </w:pPr>
    </w:p>
    <w:p w:rsidR="00F06873" w:rsidRPr="00F06873" w:rsidRDefault="00F06873" w:rsidP="00F06873">
      <w:pPr>
        <w:jc w:val="right"/>
      </w:pPr>
      <w:r w:rsidRPr="00F06873">
        <w:t>Таблица 2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59"/>
        <w:gridCol w:w="2655"/>
        <w:gridCol w:w="475"/>
        <w:gridCol w:w="476"/>
        <w:gridCol w:w="475"/>
        <w:gridCol w:w="476"/>
        <w:gridCol w:w="475"/>
        <w:gridCol w:w="476"/>
        <w:gridCol w:w="476"/>
        <w:gridCol w:w="475"/>
        <w:gridCol w:w="476"/>
        <w:gridCol w:w="475"/>
        <w:gridCol w:w="476"/>
        <w:gridCol w:w="475"/>
        <w:gridCol w:w="476"/>
        <w:gridCol w:w="944"/>
        <w:gridCol w:w="567"/>
        <w:gridCol w:w="708"/>
        <w:gridCol w:w="567"/>
        <w:gridCol w:w="567"/>
        <w:gridCol w:w="567"/>
        <w:gridCol w:w="567"/>
        <w:gridCol w:w="567"/>
        <w:gridCol w:w="502"/>
      </w:tblGrid>
      <w:tr w:rsidR="00F06873" w:rsidRPr="00DE2527" w:rsidTr="004654AF">
        <w:trPr>
          <w:cantSplit/>
          <w:trHeight w:val="245"/>
        </w:trPr>
        <w:tc>
          <w:tcPr>
            <w:tcW w:w="959" w:type="dxa"/>
            <w:vMerge w:val="restart"/>
            <w:shd w:val="clear" w:color="auto" w:fill="auto"/>
            <w:vAlign w:val="center"/>
          </w:tcPr>
          <w:p w:rsidR="00F06873" w:rsidRPr="004654AF" w:rsidRDefault="004654AF" w:rsidP="00F06873">
            <w:pPr>
              <w:jc w:val="center"/>
              <w:rPr>
                <w:sz w:val="20"/>
              </w:rPr>
            </w:pPr>
            <w:r w:rsidRPr="004654AF">
              <w:rPr>
                <w:color w:val="000000"/>
                <w:sz w:val="20"/>
              </w:rPr>
              <w:t>Индиви</w:t>
            </w:r>
            <w:r w:rsidRPr="004654AF">
              <w:rPr>
                <w:color w:val="000000"/>
                <w:sz w:val="20"/>
              </w:rPr>
              <w:softHyphen/>
              <w:t>дуал</w:t>
            </w:r>
            <w:r w:rsidRPr="004654AF">
              <w:rPr>
                <w:color w:val="000000"/>
                <w:sz w:val="20"/>
              </w:rPr>
              <w:t>ь</w:t>
            </w:r>
            <w:r w:rsidRPr="004654AF">
              <w:rPr>
                <w:color w:val="000000"/>
                <w:sz w:val="20"/>
              </w:rPr>
              <w:t>ный номер рабоч</w:t>
            </w:r>
            <w:r w:rsidRPr="004654AF">
              <w:rPr>
                <w:color w:val="000000"/>
                <w:sz w:val="20"/>
              </w:rPr>
              <w:t>е</w:t>
            </w:r>
            <w:r w:rsidRPr="004654AF">
              <w:rPr>
                <w:color w:val="000000"/>
                <w:sz w:val="20"/>
              </w:rPr>
              <w:t>го места</w:t>
            </w:r>
          </w:p>
        </w:tc>
        <w:tc>
          <w:tcPr>
            <w:tcW w:w="2655" w:type="dxa"/>
            <w:vMerge w:val="restart"/>
            <w:shd w:val="clear" w:color="auto" w:fill="auto"/>
            <w:vAlign w:val="center"/>
          </w:tcPr>
          <w:p w:rsidR="004654AF" w:rsidRPr="004654AF" w:rsidRDefault="004654AF" w:rsidP="004654AF">
            <w:pPr>
              <w:jc w:val="center"/>
              <w:rPr>
                <w:color w:val="000000"/>
                <w:sz w:val="20"/>
              </w:rPr>
            </w:pPr>
            <w:r w:rsidRPr="004654AF">
              <w:rPr>
                <w:color w:val="000000"/>
                <w:sz w:val="20"/>
              </w:rPr>
              <w:t>Профессия/</w:t>
            </w:r>
            <w:r w:rsidRPr="004654AF">
              <w:rPr>
                <w:color w:val="000000"/>
                <w:sz w:val="20"/>
              </w:rPr>
              <w:br/>
              <w:t>должность/</w:t>
            </w:r>
            <w:r w:rsidRPr="004654AF">
              <w:rPr>
                <w:color w:val="000000"/>
                <w:sz w:val="20"/>
              </w:rPr>
              <w:br/>
              <w:t xml:space="preserve">специальность работника </w:t>
            </w:r>
          </w:p>
          <w:p w:rsidR="00F06873" w:rsidRPr="004654AF" w:rsidRDefault="00F06873" w:rsidP="004654AF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7126" w:type="dxa"/>
            <w:gridSpan w:val="14"/>
            <w:shd w:val="clear" w:color="auto" w:fill="auto"/>
          </w:tcPr>
          <w:p w:rsidR="00F06873" w:rsidRPr="004654AF" w:rsidRDefault="00F06873" w:rsidP="00F06873">
            <w:pPr>
              <w:jc w:val="center"/>
              <w:rPr>
                <w:sz w:val="20"/>
              </w:rPr>
            </w:pPr>
            <w:r w:rsidRPr="004654AF">
              <w:rPr>
                <w:sz w:val="20"/>
              </w:rPr>
              <w:t>Классы</w:t>
            </w:r>
            <w:r w:rsidR="004654AF" w:rsidRPr="004654AF">
              <w:rPr>
                <w:sz w:val="20"/>
              </w:rPr>
              <w:t xml:space="preserve"> </w:t>
            </w:r>
            <w:r w:rsidR="004654AF" w:rsidRPr="004654AF">
              <w:rPr>
                <w:color w:val="000000"/>
                <w:sz w:val="20"/>
              </w:rPr>
              <w:t>(подклассы)</w:t>
            </w:r>
            <w:r w:rsidRPr="004654AF">
              <w:rPr>
                <w:sz w:val="20"/>
              </w:rPr>
              <w:t xml:space="preserve"> условий труда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Итоговый класс (подкласс) усл</w:t>
            </w:r>
            <w:r w:rsidRPr="00F06873">
              <w:rPr>
                <w:color w:val="000000"/>
                <w:sz w:val="16"/>
                <w:szCs w:val="16"/>
              </w:rPr>
              <w:t>о</w:t>
            </w:r>
            <w:r w:rsidRPr="00F06873">
              <w:rPr>
                <w:color w:val="000000"/>
                <w:sz w:val="16"/>
                <w:szCs w:val="16"/>
              </w:rPr>
              <w:t>вий труда</w:t>
            </w:r>
          </w:p>
        </w:tc>
        <w:tc>
          <w:tcPr>
            <w:tcW w:w="708" w:type="dxa"/>
            <w:vMerge w:val="restart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Итоговый класс (подкласс) усл</w:t>
            </w:r>
            <w:r w:rsidRPr="00F06873">
              <w:rPr>
                <w:color w:val="000000"/>
                <w:sz w:val="16"/>
                <w:szCs w:val="16"/>
              </w:rPr>
              <w:t>о</w:t>
            </w:r>
            <w:r w:rsidRPr="00F06873">
              <w:rPr>
                <w:color w:val="000000"/>
                <w:sz w:val="16"/>
                <w:szCs w:val="16"/>
              </w:rPr>
              <w:t>вий труда с учетом эффективн</w:t>
            </w:r>
            <w:r w:rsidRPr="00F06873">
              <w:rPr>
                <w:color w:val="000000"/>
                <w:sz w:val="16"/>
                <w:szCs w:val="16"/>
              </w:rPr>
              <w:t>о</w:t>
            </w:r>
            <w:r w:rsidRPr="00F06873">
              <w:rPr>
                <w:color w:val="000000"/>
                <w:sz w:val="16"/>
                <w:szCs w:val="16"/>
              </w:rPr>
              <w:t>го применения СИЗ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Повышенный размер оплаты труда (да,нет)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Ежегодный дополнительный о</w:t>
            </w:r>
            <w:r w:rsidRPr="00F06873">
              <w:rPr>
                <w:color w:val="000000"/>
                <w:sz w:val="16"/>
                <w:szCs w:val="16"/>
              </w:rPr>
              <w:t>п</w:t>
            </w:r>
            <w:r w:rsidRPr="00F06873">
              <w:rPr>
                <w:color w:val="000000"/>
                <w:sz w:val="16"/>
                <w:szCs w:val="16"/>
              </w:rPr>
              <w:t>лачиваемый отпуск (да/нет)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Сокращенная продолжител</w:t>
            </w:r>
            <w:r w:rsidRPr="00F06873">
              <w:rPr>
                <w:color w:val="000000"/>
                <w:sz w:val="16"/>
                <w:szCs w:val="16"/>
              </w:rPr>
              <w:t>ь</w:t>
            </w:r>
            <w:r w:rsidRPr="00F06873">
              <w:rPr>
                <w:color w:val="000000"/>
                <w:sz w:val="16"/>
                <w:szCs w:val="16"/>
              </w:rPr>
              <w:t>ность рабочего времени (да/нет)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Молоко или другие равноценные пищевые продукт</w:t>
            </w:r>
            <w:r w:rsidRPr="00F06873">
              <w:rPr>
                <w:sz w:val="16"/>
                <w:szCs w:val="16"/>
              </w:rPr>
              <w:t>ы (да/нет)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Лечебно</w:t>
            </w:r>
            <w:r w:rsidRPr="00F06873">
              <w:rPr>
                <w:sz w:val="16"/>
                <w:szCs w:val="16"/>
              </w:rPr>
              <w:t>-профилактическое п</w:t>
            </w:r>
            <w:r w:rsidRPr="00F06873">
              <w:rPr>
                <w:sz w:val="16"/>
                <w:szCs w:val="16"/>
              </w:rPr>
              <w:t>и</w:t>
            </w:r>
            <w:r w:rsidRPr="00F06873">
              <w:rPr>
                <w:sz w:val="16"/>
                <w:szCs w:val="16"/>
              </w:rPr>
              <w:t>тание  (да/нет)</w:t>
            </w:r>
          </w:p>
        </w:tc>
        <w:tc>
          <w:tcPr>
            <w:tcW w:w="502" w:type="dxa"/>
            <w:vMerge w:val="restart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Льготно</w:t>
            </w:r>
            <w:r w:rsidRPr="00F06873">
              <w:rPr>
                <w:sz w:val="16"/>
                <w:szCs w:val="16"/>
              </w:rPr>
              <w:t>е пенсионное обеспеч</w:t>
            </w:r>
            <w:r w:rsidRPr="00F06873">
              <w:rPr>
                <w:sz w:val="16"/>
                <w:szCs w:val="16"/>
              </w:rPr>
              <w:t>е</w:t>
            </w:r>
            <w:r w:rsidRPr="00F06873">
              <w:rPr>
                <w:sz w:val="16"/>
                <w:szCs w:val="16"/>
              </w:rPr>
              <w:t>ние (да/нет)</w:t>
            </w:r>
          </w:p>
        </w:tc>
      </w:tr>
      <w:tr w:rsidR="00F06873" w:rsidRPr="00DE2527" w:rsidTr="004654AF">
        <w:trPr>
          <w:cantSplit/>
          <w:trHeight w:val="2254"/>
        </w:trPr>
        <w:tc>
          <w:tcPr>
            <w:tcW w:w="959" w:type="dxa"/>
            <w:vMerge/>
            <w:shd w:val="clear" w:color="auto" w:fill="auto"/>
            <w:vAlign w:val="center"/>
          </w:tcPr>
          <w:p w:rsidR="00F06873" w:rsidRPr="00DE2527" w:rsidRDefault="00F06873" w:rsidP="00F06873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655" w:type="dxa"/>
            <w:vMerge/>
            <w:shd w:val="clear" w:color="auto" w:fill="auto"/>
            <w:vAlign w:val="center"/>
          </w:tcPr>
          <w:p w:rsidR="00F06873" w:rsidRPr="00DE2527" w:rsidRDefault="00F06873" w:rsidP="00F06873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75" w:type="dxa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химический</w:t>
            </w:r>
          </w:p>
        </w:tc>
        <w:tc>
          <w:tcPr>
            <w:tcW w:w="476" w:type="dxa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биологический</w:t>
            </w:r>
          </w:p>
        </w:tc>
        <w:tc>
          <w:tcPr>
            <w:tcW w:w="475" w:type="dxa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аэрозоли преимущественно фиброгенного действия</w:t>
            </w:r>
          </w:p>
        </w:tc>
        <w:tc>
          <w:tcPr>
            <w:tcW w:w="476" w:type="dxa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шум</w:t>
            </w:r>
          </w:p>
        </w:tc>
        <w:tc>
          <w:tcPr>
            <w:tcW w:w="475" w:type="dxa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инфразвук</w:t>
            </w:r>
          </w:p>
        </w:tc>
        <w:tc>
          <w:tcPr>
            <w:tcW w:w="476" w:type="dxa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ультразвук</w:t>
            </w:r>
            <w:r w:rsidRPr="00F06873">
              <w:rPr>
                <w:color w:val="000000"/>
                <w:sz w:val="16"/>
                <w:szCs w:val="16"/>
                <w:lang w:val="en-US"/>
              </w:rPr>
              <w:t xml:space="preserve"> </w:t>
            </w:r>
            <w:r w:rsidRPr="00F06873">
              <w:rPr>
                <w:color w:val="000000"/>
                <w:sz w:val="16"/>
                <w:szCs w:val="16"/>
              </w:rPr>
              <w:t>воздушный</w:t>
            </w:r>
          </w:p>
        </w:tc>
        <w:tc>
          <w:tcPr>
            <w:tcW w:w="476" w:type="dxa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вибрация общая</w:t>
            </w:r>
          </w:p>
        </w:tc>
        <w:tc>
          <w:tcPr>
            <w:tcW w:w="475" w:type="dxa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вибрация локальная</w:t>
            </w:r>
          </w:p>
        </w:tc>
        <w:tc>
          <w:tcPr>
            <w:tcW w:w="476" w:type="dxa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неионизирующие излучения</w:t>
            </w:r>
          </w:p>
        </w:tc>
        <w:tc>
          <w:tcPr>
            <w:tcW w:w="475" w:type="dxa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ионизирующие излучения</w:t>
            </w:r>
          </w:p>
        </w:tc>
        <w:tc>
          <w:tcPr>
            <w:tcW w:w="476" w:type="dxa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микроклимат</w:t>
            </w:r>
          </w:p>
        </w:tc>
        <w:tc>
          <w:tcPr>
            <w:tcW w:w="475" w:type="dxa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световая среда</w:t>
            </w:r>
          </w:p>
        </w:tc>
        <w:tc>
          <w:tcPr>
            <w:tcW w:w="476" w:type="dxa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тяжесть трудового процесса</w:t>
            </w:r>
          </w:p>
        </w:tc>
        <w:tc>
          <w:tcPr>
            <w:tcW w:w="944" w:type="dxa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напряженность трудового процесса</w:t>
            </w:r>
          </w:p>
        </w:tc>
        <w:tc>
          <w:tcPr>
            <w:tcW w:w="567" w:type="dxa"/>
            <w:vMerge/>
            <w:shd w:val="clear" w:color="auto" w:fill="auto"/>
            <w:textDirection w:val="btLr"/>
          </w:tcPr>
          <w:p w:rsidR="00F06873" w:rsidRPr="00DE2527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708" w:type="dxa"/>
            <w:vMerge/>
            <w:shd w:val="clear" w:color="auto" w:fill="auto"/>
            <w:textDirection w:val="btLr"/>
          </w:tcPr>
          <w:p w:rsidR="00F06873" w:rsidRPr="00DE2527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</w:tcPr>
          <w:p w:rsidR="00F06873" w:rsidRPr="00DE2527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</w:tcPr>
          <w:p w:rsidR="00F06873" w:rsidRPr="00DE2527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</w:tcPr>
          <w:p w:rsidR="00F06873" w:rsidRPr="00DE2527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</w:tcPr>
          <w:p w:rsidR="00F06873" w:rsidRPr="00DE2527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</w:tcPr>
          <w:p w:rsidR="00F06873" w:rsidRPr="00DE2527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502" w:type="dxa"/>
            <w:vMerge/>
            <w:shd w:val="clear" w:color="auto" w:fill="auto"/>
            <w:textDirection w:val="btLr"/>
          </w:tcPr>
          <w:p w:rsidR="00F06873" w:rsidRPr="00DE2527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</w:tr>
      <w:tr w:rsidR="00F06873" w:rsidRPr="00F06873" w:rsidTr="004654AF">
        <w:tc>
          <w:tcPr>
            <w:tcW w:w="959" w:type="dxa"/>
            <w:shd w:val="clear" w:color="auto" w:fill="auto"/>
            <w:vAlign w:val="center"/>
          </w:tcPr>
          <w:p w:rsidR="00F06873" w:rsidRPr="00F06873" w:rsidRDefault="00F06873" w:rsidP="001B19D8">
            <w:pPr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</w:t>
            </w:r>
            <w:bookmarkStart w:id="1" w:name="table2"/>
            <w:bookmarkEnd w:id="1"/>
          </w:p>
        </w:tc>
        <w:tc>
          <w:tcPr>
            <w:tcW w:w="2655" w:type="dxa"/>
            <w:shd w:val="clear" w:color="auto" w:fill="auto"/>
            <w:vAlign w:val="center"/>
          </w:tcPr>
          <w:p w:rsidR="00F06873" w:rsidRPr="00F06873" w:rsidRDefault="00F06873" w:rsidP="001B19D8">
            <w:pPr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3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4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5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6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7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8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9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10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13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14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15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16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17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18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19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20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21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22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23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24</w:t>
            </w:r>
          </w:p>
        </w:tc>
      </w:tr>
      <w:tr w:rsidR="00E27EAF" w:rsidRPr="00F06873" w:rsidTr="004654AF">
        <w:tc>
          <w:tcPr>
            <w:tcW w:w="959" w:type="dxa"/>
            <w:shd w:val="clear" w:color="auto" w:fill="auto"/>
            <w:vAlign w:val="center"/>
          </w:tcPr>
          <w:p w:rsidR="00E27EAF" w:rsidRPr="00F06873" w:rsidRDefault="00E27EAF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E27EAF" w:rsidRPr="00E27EAF" w:rsidRDefault="00E27EAF" w:rsidP="001B19D8">
            <w:pPr>
              <w:jc w:val="center"/>
              <w:rPr>
                <w:b/>
                <w:sz w:val="18"/>
                <w:szCs w:val="18"/>
              </w:rPr>
            </w:pPr>
            <w:r w:rsidRPr="00E27EAF">
              <w:rPr>
                <w:b/>
                <w:sz w:val="18"/>
                <w:szCs w:val="18"/>
              </w:rPr>
              <w:t>Управление (Администр</w:t>
            </w:r>
            <w:r w:rsidRPr="00E27EAF">
              <w:rPr>
                <w:b/>
                <w:sz w:val="18"/>
                <w:szCs w:val="18"/>
              </w:rPr>
              <w:t>а</w:t>
            </w:r>
            <w:r w:rsidRPr="00E27EAF">
              <w:rPr>
                <w:b/>
                <w:sz w:val="18"/>
                <w:szCs w:val="18"/>
              </w:rPr>
              <w:t>тивно-бытовой корпус: 2-й Новокузнецкий пер., д.13/15)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Pr="00F06873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27EAF" w:rsidRPr="00F06873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27EAF" w:rsidRPr="00F06873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27EAF" w:rsidRPr="00F06873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27EAF" w:rsidRPr="00F06873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27EAF" w:rsidRPr="00F06873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27EAF" w:rsidRPr="00F06873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27EAF" w:rsidRPr="00F06873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27EAF" w:rsidRPr="00F06873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27EAF" w:rsidRPr="00F06873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27EAF" w:rsidRPr="00F06873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27EAF" w:rsidRPr="00F06873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27EAF" w:rsidRPr="00F06873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E27EAF" w:rsidRPr="00F06873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27EAF" w:rsidRPr="00F06873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E27EAF" w:rsidRPr="00F06873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27EAF" w:rsidRPr="00F06873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27EAF" w:rsidRPr="00F06873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27EAF" w:rsidRPr="00F06873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27EAF" w:rsidRPr="00F06873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27EAF" w:rsidRPr="00F06873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E27EAF" w:rsidRPr="00F06873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E27EAF" w:rsidRPr="00F06873" w:rsidTr="004654AF">
        <w:tc>
          <w:tcPr>
            <w:tcW w:w="959" w:type="dxa"/>
            <w:shd w:val="clear" w:color="auto" w:fill="auto"/>
            <w:vAlign w:val="center"/>
          </w:tcPr>
          <w:p w:rsidR="00E27EAF" w:rsidRPr="00F06873" w:rsidRDefault="00E27EA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27EAF" w:rsidRPr="00E27EAF" w:rsidRDefault="00E27EA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Технический директор-Главный инженер (каб. 2-09а)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Pr="00F06873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Pr="00F06873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Pr="00F06873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Pr="00F06873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Pr="00F06873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Pr="00F06873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Pr="00F06873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Pr="00F06873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Pr="00F06873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Pr="00F06873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Pr="00F06873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Pr="00F06873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Pr="00F06873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27EAF" w:rsidRPr="00F06873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Pr="00F06873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27EAF" w:rsidRPr="00F06873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Pr="00F06873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Pr="00F06873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Pr="00F06873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Pr="00F06873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Pr="00F06873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27EAF" w:rsidRPr="00F06873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27EAF" w:rsidRPr="00F06873" w:rsidTr="004654AF">
        <w:tc>
          <w:tcPr>
            <w:tcW w:w="959" w:type="dxa"/>
            <w:shd w:val="clear" w:color="auto" w:fill="auto"/>
            <w:vAlign w:val="center"/>
          </w:tcPr>
          <w:p w:rsidR="00E27EAF" w:rsidRDefault="00E27EA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27EAF" w:rsidRPr="00E27EAF" w:rsidRDefault="00E27EA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Директор по производству (каб. 2-9)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27EAF" w:rsidRPr="00F06873" w:rsidTr="004654AF">
        <w:tc>
          <w:tcPr>
            <w:tcW w:w="959" w:type="dxa"/>
            <w:shd w:val="clear" w:color="auto" w:fill="auto"/>
            <w:vAlign w:val="center"/>
          </w:tcPr>
          <w:p w:rsidR="00E27EAF" w:rsidRDefault="00E27EA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27EAF" w:rsidRPr="00E27EAF" w:rsidRDefault="00E27EA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Главный экономист (каб. 3-10)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27EAF" w:rsidRPr="00F06873" w:rsidTr="004654AF">
        <w:tc>
          <w:tcPr>
            <w:tcW w:w="959" w:type="dxa"/>
            <w:shd w:val="clear" w:color="auto" w:fill="auto"/>
            <w:vAlign w:val="center"/>
          </w:tcPr>
          <w:p w:rsidR="00E27EAF" w:rsidRDefault="00E27EA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27EAF" w:rsidRPr="00E27EAF" w:rsidRDefault="00E27EA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Директор по контролю качес</w:t>
            </w:r>
            <w:r>
              <w:rPr>
                <w:sz w:val="18"/>
                <w:szCs w:val="18"/>
              </w:rPr>
              <w:t>т</w:t>
            </w:r>
            <w:r>
              <w:rPr>
                <w:sz w:val="18"/>
                <w:szCs w:val="18"/>
              </w:rPr>
              <w:t>ва-главный технолог (каб. 4-10)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27EAF" w:rsidRPr="00F06873" w:rsidTr="004654AF">
        <w:tc>
          <w:tcPr>
            <w:tcW w:w="959" w:type="dxa"/>
            <w:shd w:val="clear" w:color="auto" w:fill="auto"/>
            <w:vAlign w:val="center"/>
          </w:tcPr>
          <w:p w:rsidR="00E27EAF" w:rsidRDefault="00E27EA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27EAF" w:rsidRPr="00E27EAF" w:rsidRDefault="00E27EA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Директор по персоналу (каб. 2-10)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27EAF" w:rsidRPr="00F06873" w:rsidTr="004654AF">
        <w:tc>
          <w:tcPr>
            <w:tcW w:w="959" w:type="dxa"/>
            <w:shd w:val="clear" w:color="auto" w:fill="auto"/>
            <w:vAlign w:val="center"/>
          </w:tcPr>
          <w:p w:rsidR="00E27EAF" w:rsidRDefault="00E27EAF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E27EAF" w:rsidRPr="00E27EAF" w:rsidRDefault="00E27EAF" w:rsidP="001B19D8">
            <w:pPr>
              <w:jc w:val="center"/>
              <w:rPr>
                <w:b/>
                <w:sz w:val="18"/>
                <w:szCs w:val="18"/>
              </w:rPr>
            </w:pPr>
            <w:r w:rsidRPr="00E27EAF">
              <w:rPr>
                <w:b/>
                <w:sz w:val="18"/>
                <w:szCs w:val="18"/>
              </w:rPr>
              <w:t>Планово-экономический о</w:t>
            </w:r>
            <w:r w:rsidRPr="00E27EAF">
              <w:rPr>
                <w:b/>
                <w:sz w:val="18"/>
                <w:szCs w:val="18"/>
              </w:rPr>
              <w:t>т</w:t>
            </w:r>
            <w:r w:rsidRPr="00E27EAF">
              <w:rPr>
                <w:b/>
                <w:sz w:val="18"/>
                <w:szCs w:val="18"/>
              </w:rPr>
              <w:t>дел (Административно–бытовой корпус: 2-й Нов</w:t>
            </w:r>
            <w:r w:rsidRPr="00E27EAF">
              <w:rPr>
                <w:b/>
                <w:sz w:val="18"/>
                <w:szCs w:val="18"/>
              </w:rPr>
              <w:t>о</w:t>
            </w:r>
            <w:r w:rsidRPr="00E27EAF">
              <w:rPr>
                <w:b/>
                <w:sz w:val="18"/>
                <w:szCs w:val="18"/>
              </w:rPr>
              <w:t>кузнецкий пер., д. 13/15)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E27EAF" w:rsidRPr="00F06873" w:rsidTr="004654AF">
        <w:tc>
          <w:tcPr>
            <w:tcW w:w="959" w:type="dxa"/>
            <w:shd w:val="clear" w:color="auto" w:fill="auto"/>
            <w:vAlign w:val="center"/>
          </w:tcPr>
          <w:p w:rsidR="00E27EAF" w:rsidRDefault="00E27EA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27EAF" w:rsidRPr="00E27EAF" w:rsidRDefault="00E27EA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Начальник отдела (каб. 3-10)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27EAF" w:rsidRPr="00F06873" w:rsidTr="004654AF">
        <w:tc>
          <w:tcPr>
            <w:tcW w:w="959" w:type="dxa"/>
            <w:shd w:val="clear" w:color="auto" w:fill="auto"/>
            <w:vAlign w:val="center"/>
          </w:tcPr>
          <w:p w:rsidR="00E27EAF" w:rsidRDefault="00E27EA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27EAF" w:rsidRPr="00E27EAF" w:rsidRDefault="00E27EA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Заместитель начальника отдела (каб. 3-10)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27EAF" w:rsidRPr="00F06873" w:rsidTr="004654AF">
        <w:tc>
          <w:tcPr>
            <w:tcW w:w="959" w:type="dxa"/>
            <w:shd w:val="clear" w:color="auto" w:fill="auto"/>
            <w:vAlign w:val="center"/>
          </w:tcPr>
          <w:p w:rsidR="00E27EAF" w:rsidRDefault="00E27EA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27EAF" w:rsidRPr="00E27EAF" w:rsidRDefault="00E27EA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Ведущий экономист (Расчет потребности сырья, вспомог</w:t>
            </w:r>
            <w:r>
              <w:rPr>
                <w:sz w:val="18"/>
                <w:szCs w:val="18"/>
              </w:rPr>
              <w:t>а</w:t>
            </w:r>
            <w:r>
              <w:rPr>
                <w:sz w:val="18"/>
                <w:szCs w:val="18"/>
              </w:rPr>
              <w:t>тельных материалов, тары. Оформление лимитно-заборных карт согласно п</w:t>
            </w:r>
            <w:r>
              <w:rPr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требности) (каб. 3-10)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27EAF" w:rsidRPr="00F06873" w:rsidTr="004654AF">
        <w:tc>
          <w:tcPr>
            <w:tcW w:w="959" w:type="dxa"/>
            <w:shd w:val="clear" w:color="auto" w:fill="auto"/>
            <w:vAlign w:val="center"/>
          </w:tcPr>
          <w:p w:rsidR="00E27EAF" w:rsidRDefault="00E27EA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27EAF" w:rsidRPr="00E27EAF" w:rsidRDefault="00E27EA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Ведущий экономист (Расчет цен на готовую продукцию, полуфабрикаты, сырье, мат</w:t>
            </w:r>
            <w:r>
              <w:rPr>
                <w:sz w:val="18"/>
                <w:szCs w:val="18"/>
              </w:rPr>
              <w:t>е</w:t>
            </w:r>
            <w:r>
              <w:rPr>
                <w:sz w:val="18"/>
                <w:szCs w:val="18"/>
              </w:rPr>
              <w:lastRenderedPageBreak/>
              <w:t>риалы, тару. Анализ расхода топливно-энергетических р</w:t>
            </w:r>
            <w:r>
              <w:rPr>
                <w:sz w:val="18"/>
                <w:szCs w:val="18"/>
              </w:rPr>
              <w:t>е</w:t>
            </w:r>
            <w:r>
              <w:rPr>
                <w:sz w:val="18"/>
                <w:szCs w:val="18"/>
              </w:rPr>
              <w:t>сурсов) (каб. 3-10)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27EAF" w:rsidRPr="00F06873" w:rsidTr="004654AF">
        <w:tc>
          <w:tcPr>
            <w:tcW w:w="959" w:type="dxa"/>
            <w:shd w:val="clear" w:color="auto" w:fill="auto"/>
            <w:vAlign w:val="center"/>
          </w:tcPr>
          <w:p w:rsidR="00E27EAF" w:rsidRDefault="00E27EA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10 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27EAF" w:rsidRPr="00E27EAF" w:rsidRDefault="00E27EA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Экономист I категории (В</w:t>
            </w:r>
            <w:r>
              <w:rPr>
                <w:sz w:val="18"/>
                <w:szCs w:val="18"/>
              </w:rPr>
              <w:t>ы</w:t>
            </w:r>
            <w:r>
              <w:rPr>
                <w:sz w:val="18"/>
                <w:szCs w:val="18"/>
              </w:rPr>
              <w:t>полнение работ по осущест</w:t>
            </w:r>
            <w:r>
              <w:rPr>
                <w:sz w:val="18"/>
                <w:szCs w:val="18"/>
              </w:rPr>
              <w:t>в</w:t>
            </w:r>
            <w:r>
              <w:rPr>
                <w:sz w:val="18"/>
                <w:szCs w:val="18"/>
              </w:rPr>
              <w:t>лению производственной и экономической деятельности предприятия) (каб. 3-10)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27EAF" w:rsidRPr="00F06873" w:rsidTr="004654AF">
        <w:tc>
          <w:tcPr>
            <w:tcW w:w="959" w:type="dxa"/>
            <w:shd w:val="clear" w:color="auto" w:fill="auto"/>
            <w:vAlign w:val="center"/>
          </w:tcPr>
          <w:p w:rsidR="00E27EAF" w:rsidRDefault="00E27EA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27EAF" w:rsidRPr="00E27EAF" w:rsidRDefault="00E27EA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Экономист I категории (В</w:t>
            </w:r>
            <w:r>
              <w:rPr>
                <w:sz w:val="18"/>
                <w:szCs w:val="18"/>
              </w:rPr>
              <w:t>ы</w:t>
            </w:r>
            <w:r>
              <w:rPr>
                <w:sz w:val="18"/>
                <w:szCs w:val="18"/>
              </w:rPr>
              <w:t>полнение работ по осущест</w:t>
            </w:r>
            <w:r>
              <w:rPr>
                <w:sz w:val="18"/>
                <w:szCs w:val="18"/>
              </w:rPr>
              <w:t>в</w:t>
            </w:r>
            <w:r>
              <w:rPr>
                <w:sz w:val="18"/>
                <w:szCs w:val="18"/>
              </w:rPr>
              <w:t>лению производственной и экономической деятельности предприятия) (каб. 3-10)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27EAF" w:rsidRPr="00F06873" w:rsidTr="004654AF">
        <w:tc>
          <w:tcPr>
            <w:tcW w:w="959" w:type="dxa"/>
            <w:shd w:val="clear" w:color="auto" w:fill="auto"/>
            <w:vAlign w:val="center"/>
          </w:tcPr>
          <w:p w:rsidR="00E27EAF" w:rsidRDefault="00E27EAF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E27EAF" w:rsidRPr="00E27EAF" w:rsidRDefault="00E27EAF" w:rsidP="001B19D8">
            <w:pPr>
              <w:jc w:val="center"/>
              <w:rPr>
                <w:b/>
                <w:sz w:val="18"/>
                <w:szCs w:val="18"/>
              </w:rPr>
            </w:pPr>
            <w:r w:rsidRPr="00E27EAF">
              <w:rPr>
                <w:b/>
                <w:sz w:val="18"/>
                <w:szCs w:val="18"/>
              </w:rPr>
              <w:t>Юридический отдел (Адм</w:t>
            </w:r>
            <w:r w:rsidRPr="00E27EAF">
              <w:rPr>
                <w:b/>
                <w:sz w:val="18"/>
                <w:szCs w:val="18"/>
              </w:rPr>
              <w:t>и</w:t>
            </w:r>
            <w:r w:rsidRPr="00E27EAF">
              <w:rPr>
                <w:b/>
                <w:sz w:val="18"/>
                <w:szCs w:val="18"/>
              </w:rPr>
              <w:t>нистративно–бытовой ко</w:t>
            </w:r>
            <w:r w:rsidRPr="00E27EAF">
              <w:rPr>
                <w:b/>
                <w:sz w:val="18"/>
                <w:szCs w:val="18"/>
              </w:rPr>
              <w:t>р</w:t>
            </w:r>
            <w:r w:rsidRPr="00E27EAF">
              <w:rPr>
                <w:b/>
                <w:sz w:val="18"/>
                <w:szCs w:val="18"/>
              </w:rPr>
              <w:t>пус: 2-й Новокузнецкий пер., д. 13/15)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E27EAF" w:rsidRPr="00F06873" w:rsidTr="004654AF">
        <w:tc>
          <w:tcPr>
            <w:tcW w:w="959" w:type="dxa"/>
            <w:shd w:val="clear" w:color="auto" w:fill="auto"/>
            <w:vAlign w:val="center"/>
          </w:tcPr>
          <w:p w:rsidR="00E27EAF" w:rsidRDefault="00E27EA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27EAF" w:rsidRPr="00E27EAF" w:rsidRDefault="00E27EA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Начальник отдела (каб. 2-04)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27EAF" w:rsidRPr="00F06873" w:rsidTr="004654AF">
        <w:tc>
          <w:tcPr>
            <w:tcW w:w="959" w:type="dxa"/>
            <w:shd w:val="clear" w:color="auto" w:fill="auto"/>
            <w:vAlign w:val="center"/>
          </w:tcPr>
          <w:p w:rsidR="00E27EAF" w:rsidRDefault="00E27EA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27EAF" w:rsidRPr="00E27EAF" w:rsidRDefault="00E27EA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Заместитель начальника отдела (каб. 2-04)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27EAF" w:rsidRPr="00F06873" w:rsidTr="004654AF">
        <w:tc>
          <w:tcPr>
            <w:tcW w:w="959" w:type="dxa"/>
            <w:shd w:val="clear" w:color="auto" w:fill="auto"/>
            <w:vAlign w:val="center"/>
          </w:tcPr>
          <w:p w:rsidR="00E27EAF" w:rsidRDefault="00E27EA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27EAF" w:rsidRPr="00E27EAF" w:rsidRDefault="00E27EA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Ведущий юристконсульт (каб. 2-04)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27EAF" w:rsidRPr="00F06873" w:rsidTr="004654AF">
        <w:tc>
          <w:tcPr>
            <w:tcW w:w="959" w:type="dxa"/>
            <w:shd w:val="clear" w:color="auto" w:fill="auto"/>
            <w:vAlign w:val="center"/>
          </w:tcPr>
          <w:p w:rsidR="00E27EAF" w:rsidRDefault="00E27EA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27EAF" w:rsidRPr="00E27EAF" w:rsidRDefault="00E27EA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Ведущий юристконсульт (каб. 2-04)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27EAF" w:rsidRPr="00F06873" w:rsidTr="004654AF">
        <w:tc>
          <w:tcPr>
            <w:tcW w:w="959" w:type="dxa"/>
            <w:shd w:val="clear" w:color="auto" w:fill="auto"/>
            <w:vAlign w:val="center"/>
          </w:tcPr>
          <w:p w:rsidR="00E27EAF" w:rsidRDefault="00E27EA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27EAF" w:rsidRPr="00E27EAF" w:rsidRDefault="00E27EA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Ведущий юристконсульт (каб. 2-04)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27EAF" w:rsidRPr="00F06873" w:rsidTr="004654AF">
        <w:tc>
          <w:tcPr>
            <w:tcW w:w="959" w:type="dxa"/>
            <w:shd w:val="clear" w:color="auto" w:fill="auto"/>
            <w:vAlign w:val="center"/>
          </w:tcPr>
          <w:p w:rsidR="00E27EAF" w:rsidRDefault="00E27EAF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E27EAF" w:rsidRPr="00E27EAF" w:rsidRDefault="00E27EAF" w:rsidP="001B19D8">
            <w:pPr>
              <w:jc w:val="center"/>
              <w:rPr>
                <w:b/>
                <w:sz w:val="18"/>
                <w:szCs w:val="18"/>
              </w:rPr>
            </w:pPr>
            <w:r w:rsidRPr="00E27EAF">
              <w:rPr>
                <w:b/>
                <w:sz w:val="18"/>
                <w:szCs w:val="18"/>
              </w:rPr>
              <w:t>Отдел организации труда и заработной платы (Админ</w:t>
            </w:r>
            <w:r w:rsidRPr="00E27EAF">
              <w:rPr>
                <w:b/>
                <w:sz w:val="18"/>
                <w:szCs w:val="18"/>
              </w:rPr>
              <w:t>и</w:t>
            </w:r>
            <w:r w:rsidRPr="00E27EAF">
              <w:rPr>
                <w:b/>
                <w:sz w:val="18"/>
                <w:szCs w:val="18"/>
              </w:rPr>
              <w:t>стративно–бытовой корпус: 2-й Новокузнецкий пер., д. 13/15)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E27EAF" w:rsidRPr="00F06873" w:rsidTr="004654AF">
        <w:tc>
          <w:tcPr>
            <w:tcW w:w="959" w:type="dxa"/>
            <w:shd w:val="clear" w:color="auto" w:fill="auto"/>
            <w:vAlign w:val="center"/>
          </w:tcPr>
          <w:p w:rsidR="00E27EAF" w:rsidRDefault="00E27EA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27EAF" w:rsidRPr="00E27EAF" w:rsidRDefault="00E27EA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Начальник отдела (каб. 5-15)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27EAF" w:rsidRPr="00F06873" w:rsidTr="004654AF">
        <w:tc>
          <w:tcPr>
            <w:tcW w:w="959" w:type="dxa"/>
            <w:shd w:val="clear" w:color="auto" w:fill="auto"/>
            <w:vAlign w:val="center"/>
          </w:tcPr>
          <w:p w:rsidR="00E27EAF" w:rsidRDefault="00E27EA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27EAF" w:rsidRPr="00E27EAF" w:rsidRDefault="00E27EA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Заместитель начальника отдела (каб. 5-14)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27EAF" w:rsidRPr="00F06873" w:rsidTr="004654AF">
        <w:tc>
          <w:tcPr>
            <w:tcW w:w="959" w:type="dxa"/>
            <w:shd w:val="clear" w:color="auto" w:fill="auto"/>
            <w:vAlign w:val="center"/>
          </w:tcPr>
          <w:p w:rsidR="00E27EAF" w:rsidRDefault="00E27EA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27EAF" w:rsidRPr="00E27EAF" w:rsidRDefault="00E27EA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Ведущий инженер (каб. 5-14)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27EAF" w:rsidRPr="00F06873" w:rsidTr="004654AF">
        <w:tc>
          <w:tcPr>
            <w:tcW w:w="959" w:type="dxa"/>
            <w:shd w:val="clear" w:color="auto" w:fill="auto"/>
            <w:vAlign w:val="center"/>
          </w:tcPr>
          <w:p w:rsidR="00E27EAF" w:rsidRDefault="00E27EA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27EAF" w:rsidRPr="00E27EAF" w:rsidRDefault="00E27EA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Ведущий инженер (каб. 5-14)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27EAF" w:rsidRPr="00F06873" w:rsidTr="004654AF">
        <w:tc>
          <w:tcPr>
            <w:tcW w:w="959" w:type="dxa"/>
            <w:shd w:val="clear" w:color="auto" w:fill="auto"/>
            <w:vAlign w:val="center"/>
          </w:tcPr>
          <w:p w:rsidR="00E27EAF" w:rsidRDefault="00E27EA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27EAF" w:rsidRPr="00E27EAF" w:rsidRDefault="00E27EA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Инженер по организации и нормированию труда I  катег</w:t>
            </w:r>
            <w:r>
              <w:rPr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рии (каб. 5-14)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27EAF" w:rsidRPr="00F06873" w:rsidTr="004654AF">
        <w:tc>
          <w:tcPr>
            <w:tcW w:w="959" w:type="dxa"/>
            <w:shd w:val="clear" w:color="auto" w:fill="auto"/>
            <w:vAlign w:val="center"/>
          </w:tcPr>
          <w:p w:rsidR="00E27EAF" w:rsidRDefault="00E27EA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27EAF" w:rsidRPr="00E27EAF" w:rsidRDefault="00E27EA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Инженер по организации и нормированию труда I  катег</w:t>
            </w:r>
            <w:r>
              <w:rPr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рии (каб. 5-14)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27EAF" w:rsidRPr="00F06873" w:rsidTr="004654AF">
        <w:tc>
          <w:tcPr>
            <w:tcW w:w="959" w:type="dxa"/>
            <w:shd w:val="clear" w:color="auto" w:fill="auto"/>
            <w:vAlign w:val="center"/>
          </w:tcPr>
          <w:p w:rsidR="00E27EAF" w:rsidRDefault="00E27EA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27EAF" w:rsidRPr="00E27EAF" w:rsidRDefault="00E27EA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Инженер по организации и нормированию труда I  катег</w:t>
            </w:r>
            <w:r>
              <w:rPr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рии ( конфетный цех каб. 4-04)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27EAF" w:rsidRPr="00F06873" w:rsidTr="004654AF">
        <w:tc>
          <w:tcPr>
            <w:tcW w:w="959" w:type="dxa"/>
            <w:shd w:val="clear" w:color="auto" w:fill="auto"/>
            <w:vAlign w:val="center"/>
          </w:tcPr>
          <w:p w:rsidR="00E27EAF" w:rsidRDefault="00E27EA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27EAF" w:rsidRPr="00E27EAF" w:rsidRDefault="00E27EA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Инженер по организации и нормированию труда I  катег</w:t>
            </w:r>
            <w:r>
              <w:rPr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рии (карамельный цех каб. 4-</w:t>
            </w:r>
            <w:r>
              <w:rPr>
                <w:sz w:val="18"/>
                <w:szCs w:val="18"/>
              </w:rPr>
              <w:lastRenderedPageBreak/>
              <w:t>06)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27EAF" w:rsidRPr="00F06873" w:rsidTr="004654AF">
        <w:tc>
          <w:tcPr>
            <w:tcW w:w="959" w:type="dxa"/>
            <w:shd w:val="clear" w:color="auto" w:fill="auto"/>
            <w:vAlign w:val="center"/>
          </w:tcPr>
          <w:p w:rsidR="00E27EAF" w:rsidRDefault="00E27EA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25 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27EAF" w:rsidRPr="00E27EAF" w:rsidRDefault="00E27EA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Инженер по организации и нормированию труда I  катег</w:t>
            </w:r>
            <w:r>
              <w:rPr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рии (вафельный цех каб. 2-5)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27EAF" w:rsidRPr="00F06873" w:rsidTr="004654AF">
        <w:tc>
          <w:tcPr>
            <w:tcW w:w="959" w:type="dxa"/>
            <w:shd w:val="clear" w:color="auto" w:fill="auto"/>
            <w:vAlign w:val="center"/>
          </w:tcPr>
          <w:p w:rsidR="00E27EAF" w:rsidRDefault="00E27EA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27EAF" w:rsidRPr="00E27EAF" w:rsidRDefault="00E27EA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Инженер по организации и нормированию труда I  катег</w:t>
            </w:r>
            <w:r>
              <w:rPr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рии ( шоколадный цех каб. 2-25)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27EAF" w:rsidRPr="00F06873" w:rsidTr="004654AF">
        <w:tc>
          <w:tcPr>
            <w:tcW w:w="959" w:type="dxa"/>
            <w:shd w:val="clear" w:color="auto" w:fill="auto"/>
            <w:vAlign w:val="center"/>
          </w:tcPr>
          <w:p w:rsidR="00E27EAF" w:rsidRDefault="00E27EAF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E27EAF" w:rsidRPr="00E27EAF" w:rsidRDefault="00E27EAF" w:rsidP="001B19D8">
            <w:pPr>
              <w:jc w:val="center"/>
              <w:rPr>
                <w:b/>
                <w:sz w:val="18"/>
                <w:szCs w:val="18"/>
              </w:rPr>
            </w:pPr>
            <w:r w:rsidRPr="00E27EAF">
              <w:rPr>
                <w:b/>
                <w:sz w:val="18"/>
                <w:szCs w:val="18"/>
              </w:rPr>
              <w:t>Отдел по работе с персон</w:t>
            </w:r>
            <w:r w:rsidRPr="00E27EAF">
              <w:rPr>
                <w:b/>
                <w:sz w:val="18"/>
                <w:szCs w:val="18"/>
              </w:rPr>
              <w:t>а</w:t>
            </w:r>
            <w:r w:rsidRPr="00E27EAF">
              <w:rPr>
                <w:b/>
                <w:sz w:val="18"/>
                <w:szCs w:val="18"/>
              </w:rPr>
              <w:t>лом (Административно–бытовой корпус: 2-й Нов</w:t>
            </w:r>
            <w:r w:rsidRPr="00E27EAF">
              <w:rPr>
                <w:b/>
                <w:sz w:val="18"/>
                <w:szCs w:val="18"/>
              </w:rPr>
              <w:t>о</w:t>
            </w:r>
            <w:r w:rsidRPr="00E27EAF">
              <w:rPr>
                <w:b/>
                <w:sz w:val="18"/>
                <w:szCs w:val="18"/>
              </w:rPr>
              <w:t>кузнецкий пер., д. 13/15)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E27EAF" w:rsidRPr="00F06873" w:rsidTr="004654AF">
        <w:tc>
          <w:tcPr>
            <w:tcW w:w="959" w:type="dxa"/>
            <w:shd w:val="clear" w:color="auto" w:fill="auto"/>
            <w:vAlign w:val="center"/>
          </w:tcPr>
          <w:p w:rsidR="00E27EAF" w:rsidRDefault="00E27EA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27EAF" w:rsidRPr="00E27EAF" w:rsidRDefault="00E27EA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Начальник отдела (каб. 1-14)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27EAF" w:rsidRPr="00F06873" w:rsidTr="004654AF">
        <w:tc>
          <w:tcPr>
            <w:tcW w:w="959" w:type="dxa"/>
            <w:shd w:val="clear" w:color="auto" w:fill="auto"/>
            <w:vAlign w:val="center"/>
          </w:tcPr>
          <w:p w:rsidR="00E27EAF" w:rsidRDefault="00E27EA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27EAF" w:rsidRPr="00E27EAF" w:rsidRDefault="00E27EA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Заместитель начальника отдела (каб. 1-16)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27EAF" w:rsidRPr="00F06873" w:rsidTr="004654AF">
        <w:tc>
          <w:tcPr>
            <w:tcW w:w="959" w:type="dxa"/>
            <w:shd w:val="clear" w:color="auto" w:fill="auto"/>
            <w:vAlign w:val="center"/>
          </w:tcPr>
          <w:p w:rsidR="00E27EAF" w:rsidRDefault="00E27EA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27EAF" w:rsidRPr="00E27EAF" w:rsidRDefault="00E27EA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Ведущий менеджер по перс</w:t>
            </w:r>
            <w:r>
              <w:rPr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налу (каб. 1-18)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27EAF" w:rsidRPr="00F06873" w:rsidTr="004654AF">
        <w:tc>
          <w:tcPr>
            <w:tcW w:w="959" w:type="dxa"/>
            <w:shd w:val="clear" w:color="auto" w:fill="auto"/>
            <w:vAlign w:val="center"/>
          </w:tcPr>
          <w:p w:rsidR="00E27EAF" w:rsidRDefault="00E27EA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27EAF" w:rsidRPr="00E27EAF" w:rsidRDefault="00E27EA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Ведущий менеджер по перс</w:t>
            </w:r>
            <w:r>
              <w:rPr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налу (каб. 1-18)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27EAF" w:rsidRPr="00F06873" w:rsidTr="004654AF">
        <w:tc>
          <w:tcPr>
            <w:tcW w:w="959" w:type="dxa"/>
            <w:shd w:val="clear" w:color="auto" w:fill="auto"/>
            <w:vAlign w:val="center"/>
          </w:tcPr>
          <w:p w:rsidR="00E27EAF" w:rsidRDefault="00E27EA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27EAF" w:rsidRPr="00E27EAF" w:rsidRDefault="00E27EA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Менеджер по персоналу (каб. 1-18)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27EAF" w:rsidRPr="00F06873" w:rsidTr="004654AF">
        <w:tc>
          <w:tcPr>
            <w:tcW w:w="959" w:type="dxa"/>
            <w:shd w:val="clear" w:color="auto" w:fill="auto"/>
            <w:vAlign w:val="center"/>
          </w:tcPr>
          <w:p w:rsidR="00E27EAF" w:rsidRDefault="00E27EA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27EAF" w:rsidRPr="00E27EAF" w:rsidRDefault="00E27EA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Менеджер по персоналу (каб. 1-18)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27EAF" w:rsidRPr="00F06873" w:rsidTr="004654AF">
        <w:tc>
          <w:tcPr>
            <w:tcW w:w="959" w:type="dxa"/>
            <w:shd w:val="clear" w:color="auto" w:fill="auto"/>
            <w:vAlign w:val="center"/>
          </w:tcPr>
          <w:p w:rsidR="00E27EAF" w:rsidRDefault="00E27EA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27EAF" w:rsidRPr="00E27EAF" w:rsidRDefault="00E27EA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Менеджер по персоналу (каб. 2-5б)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27EAF" w:rsidRPr="00F06873" w:rsidTr="004654AF">
        <w:tc>
          <w:tcPr>
            <w:tcW w:w="959" w:type="dxa"/>
            <w:shd w:val="clear" w:color="auto" w:fill="auto"/>
            <w:vAlign w:val="center"/>
          </w:tcPr>
          <w:p w:rsidR="00E27EAF" w:rsidRDefault="00E27EA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27EAF" w:rsidRPr="00E27EAF" w:rsidRDefault="00E27EA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Менеджер по персоналу (В</w:t>
            </w:r>
            <w:r>
              <w:rPr>
                <w:sz w:val="18"/>
                <w:szCs w:val="18"/>
              </w:rPr>
              <w:t>ы</w:t>
            </w:r>
            <w:r>
              <w:rPr>
                <w:sz w:val="18"/>
                <w:szCs w:val="18"/>
              </w:rPr>
              <w:t>полнение работ по табельному учету рабочего времени рабо</w:t>
            </w:r>
            <w:r>
              <w:rPr>
                <w:sz w:val="18"/>
                <w:szCs w:val="18"/>
              </w:rPr>
              <w:t>т</w:t>
            </w:r>
            <w:r>
              <w:rPr>
                <w:sz w:val="18"/>
                <w:szCs w:val="18"/>
              </w:rPr>
              <w:t>ников предприятия) (каб. 1-19)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27EAF" w:rsidRPr="00F06873" w:rsidTr="004654AF">
        <w:tc>
          <w:tcPr>
            <w:tcW w:w="959" w:type="dxa"/>
            <w:shd w:val="clear" w:color="auto" w:fill="auto"/>
            <w:vAlign w:val="center"/>
          </w:tcPr>
          <w:p w:rsidR="00E27EAF" w:rsidRDefault="00E27EA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27EAF" w:rsidRPr="00E27EAF" w:rsidRDefault="00E27EA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Менеджер по персоналу (В</w:t>
            </w:r>
            <w:r>
              <w:rPr>
                <w:sz w:val="18"/>
                <w:szCs w:val="18"/>
              </w:rPr>
              <w:t>ы</w:t>
            </w:r>
            <w:r>
              <w:rPr>
                <w:sz w:val="18"/>
                <w:szCs w:val="18"/>
              </w:rPr>
              <w:t>полнение работ по табельному учету рабочего времени рабо</w:t>
            </w:r>
            <w:r>
              <w:rPr>
                <w:sz w:val="18"/>
                <w:szCs w:val="18"/>
              </w:rPr>
              <w:t>т</w:t>
            </w:r>
            <w:r>
              <w:rPr>
                <w:sz w:val="18"/>
                <w:szCs w:val="18"/>
              </w:rPr>
              <w:t>ников предприятия) (каб. 1-19)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27EAF" w:rsidRPr="00F06873" w:rsidTr="004654AF">
        <w:tc>
          <w:tcPr>
            <w:tcW w:w="959" w:type="dxa"/>
            <w:shd w:val="clear" w:color="auto" w:fill="auto"/>
            <w:vAlign w:val="center"/>
          </w:tcPr>
          <w:p w:rsidR="00E27EAF" w:rsidRDefault="00E27EA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27EAF" w:rsidRPr="00E27EAF" w:rsidRDefault="00E27EA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Менеджер по персоналу (В</w:t>
            </w:r>
            <w:r>
              <w:rPr>
                <w:sz w:val="18"/>
                <w:szCs w:val="18"/>
              </w:rPr>
              <w:t>ы</w:t>
            </w:r>
            <w:r>
              <w:rPr>
                <w:sz w:val="18"/>
                <w:szCs w:val="18"/>
              </w:rPr>
              <w:t>полнение работ по табельному учету рабочего времени рабо</w:t>
            </w:r>
            <w:r>
              <w:rPr>
                <w:sz w:val="18"/>
                <w:szCs w:val="18"/>
              </w:rPr>
              <w:t>т</w:t>
            </w:r>
            <w:r>
              <w:rPr>
                <w:sz w:val="18"/>
                <w:szCs w:val="18"/>
              </w:rPr>
              <w:t>ников предприятия) (каб. 1-19)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27EAF" w:rsidRPr="00F06873" w:rsidTr="004654AF">
        <w:tc>
          <w:tcPr>
            <w:tcW w:w="959" w:type="dxa"/>
            <w:shd w:val="clear" w:color="auto" w:fill="auto"/>
            <w:vAlign w:val="center"/>
          </w:tcPr>
          <w:p w:rsidR="00E27EAF" w:rsidRDefault="00E27EA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27EAF" w:rsidRPr="00E27EAF" w:rsidRDefault="00E27EA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Менеджер по персоналу (В</w:t>
            </w:r>
            <w:r>
              <w:rPr>
                <w:sz w:val="18"/>
                <w:szCs w:val="18"/>
              </w:rPr>
              <w:t>ы</w:t>
            </w:r>
            <w:r>
              <w:rPr>
                <w:sz w:val="18"/>
                <w:szCs w:val="18"/>
              </w:rPr>
              <w:t>полнение работ по табельному учету рабочего времени рабо</w:t>
            </w:r>
            <w:r>
              <w:rPr>
                <w:sz w:val="18"/>
                <w:szCs w:val="18"/>
              </w:rPr>
              <w:t>т</w:t>
            </w:r>
            <w:r>
              <w:rPr>
                <w:sz w:val="18"/>
                <w:szCs w:val="18"/>
              </w:rPr>
              <w:t>ников предприятия) (каб. 1-19)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27EAF" w:rsidRPr="00F06873" w:rsidTr="004654AF">
        <w:tc>
          <w:tcPr>
            <w:tcW w:w="959" w:type="dxa"/>
            <w:shd w:val="clear" w:color="auto" w:fill="auto"/>
            <w:vAlign w:val="center"/>
          </w:tcPr>
          <w:p w:rsidR="00E27EAF" w:rsidRDefault="00E27EA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27EAF" w:rsidRPr="00E27EAF" w:rsidRDefault="00E27EA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Специалист по мобилизацио</w:t>
            </w:r>
            <w:r>
              <w:rPr>
                <w:sz w:val="18"/>
                <w:szCs w:val="18"/>
              </w:rPr>
              <w:t>н</w:t>
            </w:r>
            <w:r>
              <w:rPr>
                <w:sz w:val="18"/>
                <w:szCs w:val="18"/>
              </w:rPr>
              <w:t>ной подготовке, воинскому учету и бронированию II кат</w:t>
            </w:r>
            <w:r>
              <w:rPr>
                <w:sz w:val="18"/>
                <w:szCs w:val="18"/>
              </w:rPr>
              <w:t>е</w:t>
            </w:r>
            <w:r>
              <w:rPr>
                <w:sz w:val="18"/>
                <w:szCs w:val="18"/>
              </w:rPr>
              <w:t>гории (каб. 2-4)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27EAF" w:rsidRPr="00F06873" w:rsidTr="004654AF">
        <w:tc>
          <w:tcPr>
            <w:tcW w:w="959" w:type="dxa"/>
            <w:shd w:val="clear" w:color="auto" w:fill="auto"/>
            <w:vAlign w:val="center"/>
          </w:tcPr>
          <w:p w:rsidR="00E27EAF" w:rsidRDefault="00E27EAF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E27EAF" w:rsidRPr="00E27EAF" w:rsidRDefault="00E27EAF" w:rsidP="001B19D8">
            <w:pPr>
              <w:jc w:val="center"/>
              <w:rPr>
                <w:b/>
                <w:sz w:val="18"/>
                <w:szCs w:val="18"/>
              </w:rPr>
            </w:pPr>
            <w:r w:rsidRPr="00E27EAF">
              <w:rPr>
                <w:b/>
                <w:sz w:val="18"/>
                <w:szCs w:val="18"/>
              </w:rPr>
              <w:t>Бухгалтерия (Администр</w:t>
            </w:r>
            <w:r w:rsidRPr="00E27EAF">
              <w:rPr>
                <w:b/>
                <w:sz w:val="18"/>
                <w:szCs w:val="18"/>
              </w:rPr>
              <w:t>а</w:t>
            </w:r>
            <w:r w:rsidRPr="00E27EAF">
              <w:rPr>
                <w:b/>
                <w:sz w:val="18"/>
                <w:szCs w:val="18"/>
              </w:rPr>
              <w:t>тивно–бытовой корпус: 2-й Новокузнецкий пер., д. 13/15)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E27EAF" w:rsidRPr="00F06873" w:rsidTr="004654AF">
        <w:tc>
          <w:tcPr>
            <w:tcW w:w="959" w:type="dxa"/>
            <w:shd w:val="clear" w:color="auto" w:fill="auto"/>
            <w:vAlign w:val="center"/>
          </w:tcPr>
          <w:p w:rsidR="00E27EAF" w:rsidRDefault="00E27EA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39 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27EAF" w:rsidRPr="00E27EAF" w:rsidRDefault="00E27EA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Главный бухгалтер (каб. 4-15)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27EAF" w:rsidRPr="00F06873" w:rsidTr="004654AF">
        <w:tc>
          <w:tcPr>
            <w:tcW w:w="959" w:type="dxa"/>
            <w:shd w:val="clear" w:color="auto" w:fill="auto"/>
            <w:vAlign w:val="center"/>
          </w:tcPr>
          <w:p w:rsidR="00E27EAF" w:rsidRDefault="00E27EA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27EAF" w:rsidRPr="00E27EAF" w:rsidRDefault="00E27EA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Заместитель главного бухга</w:t>
            </w:r>
            <w:r>
              <w:rPr>
                <w:sz w:val="18"/>
                <w:szCs w:val="18"/>
              </w:rPr>
              <w:t>л</w:t>
            </w:r>
            <w:r>
              <w:rPr>
                <w:sz w:val="18"/>
                <w:szCs w:val="18"/>
              </w:rPr>
              <w:t>тера (каб. 4-21)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27EAF" w:rsidRPr="00F06873" w:rsidTr="004654AF">
        <w:tc>
          <w:tcPr>
            <w:tcW w:w="959" w:type="dxa"/>
            <w:shd w:val="clear" w:color="auto" w:fill="auto"/>
            <w:vAlign w:val="center"/>
          </w:tcPr>
          <w:p w:rsidR="00E27EAF" w:rsidRDefault="00E27EA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27EAF" w:rsidRPr="00E27EAF" w:rsidRDefault="00E27EA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Заместитель главного бухга</w:t>
            </w:r>
            <w:r>
              <w:rPr>
                <w:sz w:val="18"/>
                <w:szCs w:val="18"/>
              </w:rPr>
              <w:t>л</w:t>
            </w:r>
            <w:r>
              <w:rPr>
                <w:sz w:val="18"/>
                <w:szCs w:val="18"/>
              </w:rPr>
              <w:t>тера (каб. 4-21)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27EAF" w:rsidRPr="00F06873" w:rsidTr="004654AF">
        <w:tc>
          <w:tcPr>
            <w:tcW w:w="959" w:type="dxa"/>
            <w:shd w:val="clear" w:color="auto" w:fill="auto"/>
            <w:vAlign w:val="center"/>
          </w:tcPr>
          <w:p w:rsidR="00E27EAF" w:rsidRDefault="00E27EA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27EAF" w:rsidRPr="00E27EAF" w:rsidRDefault="00E27EA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Бухгалтер I категории (каб. 4-21)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27EAF" w:rsidRPr="00F06873" w:rsidTr="004654AF">
        <w:tc>
          <w:tcPr>
            <w:tcW w:w="959" w:type="dxa"/>
            <w:shd w:val="clear" w:color="auto" w:fill="auto"/>
            <w:vAlign w:val="center"/>
          </w:tcPr>
          <w:p w:rsidR="00E27EAF" w:rsidRDefault="00E27EA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27EAF" w:rsidRPr="00E27EAF" w:rsidRDefault="00E27EA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Бухгалтер I категории (каб. 4-20)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27EAF" w:rsidRPr="00F06873" w:rsidTr="004654AF">
        <w:tc>
          <w:tcPr>
            <w:tcW w:w="959" w:type="dxa"/>
            <w:shd w:val="clear" w:color="auto" w:fill="auto"/>
            <w:vAlign w:val="center"/>
          </w:tcPr>
          <w:p w:rsidR="00E27EAF" w:rsidRDefault="00E27EA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27EAF" w:rsidRPr="00E27EAF" w:rsidRDefault="00E27EA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Бухгалтер II категории (каб. 4-20)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27EAF" w:rsidRPr="00F06873" w:rsidTr="004654AF">
        <w:tc>
          <w:tcPr>
            <w:tcW w:w="959" w:type="dxa"/>
            <w:shd w:val="clear" w:color="auto" w:fill="auto"/>
            <w:vAlign w:val="center"/>
          </w:tcPr>
          <w:p w:rsidR="00E27EAF" w:rsidRDefault="00E27EA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27EAF" w:rsidRPr="00E27EAF" w:rsidRDefault="00E27EA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Ведущий бухгалтер (каб. 4-19)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27EAF" w:rsidRPr="00F06873" w:rsidTr="004654AF">
        <w:tc>
          <w:tcPr>
            <w:tcW w:w="959" w:type="dxa"/>
            <w:shd w:val="clear" w:color="auto" w:fill="auto"/>
            <w:vAlign w:val="center"/>
          </w:tcPr>
          <w:p w:rsidR="00E27EAF" w:rsidRDefault="00E27EA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27EAF" w:rsidRPr="00E27EAF" w:rsidRDefault="00E27EA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Бухгалтер I категории (каб. 4-19)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27EAF" w:rsidRPr="00F06873" w:rsidTr="004654AF">
        <w:tc>
          <w:tcPr>
            <w:tcW w:w="959" w:type="dxa"/>
            <w:shd w:val="clear" w:color="auto" w:fill="auto"/>
            <w:vAlign w:val="center"/>
          </w:tcPr>
          <w:p w:rsidR="00E27EAF" w:rsidRDefault="00E27EA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27EAF" w:rsidRPr="00E27EAF" w:rsidRDefault="00E27EA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Бухгалтер I категории (каб. 4-19)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27EAF" w:rsidRPr="00F06873" w:rsidTr="004654AF">
        <w:tc>
          <w:tcPr>
            <w:tcW w:w="959" w:type="dxa"/>
            <w:shd w:val="clear" w:color="auto" w:fill="auto"/>
            <w:vAlign w:val="center"/>
          </w:tcPr>
          <w:p w:rsidR="00E27EAF" w:rsidRDefault="00E27EA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27EAF" w:rsidRPr="00E27EAF" w:rsidRDefault="00E27EA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Бухгалтер II категории (каб. 4-19)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27EAF" w:rsidRPr="00F06873" w:rsidTr="004654AF">
        <w:tc>
          <w:tcPr>
            <w:tcW w:w="959" w:type="dxa"/>
            <w:shd w:val="clear" w:color="auto" w:fill="auto"/>
            <w:vAlign w:val="center"/>
          </w:tcPr>
          <w:p w:rsidR="00E27EAF" w:rsidRDefault="00E27EA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49 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27EAF" w:rsidRPr="00E27EAF" w:rsidRDefault="00E27EA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Бухгалтер I категории (каб. 4-18)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27EAF" w:rsidRPr="00F06873" w:rsidTr="004654AF">
        <w:tc>
          <w:tcPr>
            <w:tcW w:w="959" w:type="dxa"/>
            <w:shd w:val="clear" w:color="auto" w:fill="auto"/>
            <w:vAlign w:val="center"/>
          </w:tcPr>
          <w:p w:rsidR="00E27EAF" w:rsidRDefault="00E27EA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27EAF" w:rsidRPr="00E27EAF" w:rsidRDefault="00E27EA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Бухгалтер II категории (каб. 4-18)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27EAF" w:rsidRPr="00F06873" w:rsidTr="004654AF">
        <w:tc>
          <w:tcPr>
            <w:tcW w:w="959" w:type="dxa"/>
            <w:shd w:val="clear" w:color="auto" w:fill="auto"/>
            <w:vAlign w:val="center"/>
          </w:tcPr>
          <w:p w:rsidR="00E27EAF" w:rsidRDefault="00E27EA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50-1А (50А)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27EAF" w:rsidRPr="00E27EAF" w:rsidRDefault="00E27EA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Бухгалтер II категории (каб. 4-18)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27EAF" w:rsidRPr="00F06873" w:rsidTr="004654AF">
        <w:tc>
          <w:tcPr>
            <w:tcW w:w="959" w:type="dxa"/>
            <w:shd w:val="clear" w:color="auto" w:fill="auto"/>
            <w:vAlign w:val="center"/>
          </w:tcPr>
          <w:p w:rsidR="00E27EAF" w:rsidRDefault="00E27EA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50-2А (50А)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27EAF" w:rsidRPr="00E27EAF" w:rsidRDefault="00E27EA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Бухгалтер II категории (каб. 4-18)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27EAF" w:rsidRPr="00F06873" w:rsidTr="004654AF">
        <w:tc>
          <w:tcPr>
            <w:tcW w:w="959" w:type="dxa"/>
            <w:shd w:val="clear" w:color="auto" w:fill="auto"/>
            <w:vAlign w:val="center"/>
          </w:tcPr>
          <w:p w:rsidR="00E27EAF" w:rsidRDefault="00E27EA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50-3А (50А)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27EAF" w:rsidRPr="00E27EAF" w:rsidRDefault="00E27EA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Бухгалтер II категории (каб. 4-18)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27EAF" w:rsidRPr="00F06873" w:rsidTr="004654AF">
        <w:tc>
          <w:tcPr>
            <w:tcW w:w="959" w:type="dxa"/>
            <w:shd w:val="clear" w:color="auto" w:fill="auto"/>
            <w:vAlign w:val="center"/>
          </w:tcPr>
          <w:p w:rsidR="00E27EAF" w:rsidRDefault="00E27EA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27EAF" w:rsidRPr="00E27EAF" w:rsidRDefault="00E27EA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Бухгалтер I категории (каб. 4-17)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27EAF" w:rsidRPr="00F06873" w:rsidTr="004654AF">
        <w:tc>
          <w:tcPr>
            <w:tcW w:w="959" w:type="dxa"/>
            <w:shd w:val="clear" w:color="auto" w:fill="auto"/>
            <w:vAlign w:val="center"/>
          </w:tcPr>
          <w:p w:rsidR="00E27EAF" w:rsidRDefault="00E27EA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27EAF" w:rsidRPr="00E27EAF" w:rsidRDefault="00E27EA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Бухгалтер II категории (каб. 4-17)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27EAF" w:rsidRPr="00F06873" w:rsidTr="004654AF">
        <w:tc>
          <w:tcPr>
            <w:tcW w:w="959" w:type="dxa"/>
            <w:shd w:val="clear" w:color="auto" w:fill="auto"/>
            <w:vAlign w:val="center"/>
          </w:tcPr>
          <w:p w:rsidR="00E27EAF" w:rsidRDefault="00E27EA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52-1А (52А)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27EAF" w:rsidRPr="00E27EAF" w:rsidRDefault="00E27EA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Бухгалтер II категории (каб. 4-17)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27EAF" w:rsidRPr="00F06873" w:rsidTr="004654AF">
        <w:tc>
          <w:tcPr>
            <w:tcW w:w="959" w:type="dxa"/>
            <w:shd w:val="clear" w:color="auto" w:fill="auto"/>
            <w:vAlign w:val="center"/>
          </w:tcPr>
          <w:p w:rsidR="00E27EAF" w:rsidRDefault="00E27EA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52-2А (52А)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27EAF" w:rsidRPr="00E27EAF" w:rsidRDefault="00E27EA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Бухгалтер II категории (каб. 4-17)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27EAF" w:rsidRPr="00F06873" w:rsidTr="004654AF">
        <w:tc>
          <w:tcPr>
            <w:tcW w:w="959" w:type="dxa"/>
            <w:shd w:val="clear" w:color="auto" w:fill="auto"/>
            <w:vAlign w:val="center"/>
          </w:tcPr>
          <w:p w:rsidR="00E27EAF" w:rsidRDefault="00E27EA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52-3А (52А)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27EAF" w:rsidRPr="00E27EAF" w:rsidRDefault="00E27EA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Бухгалтер II категории (каб. 4-17)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27EAF" w:rsidRPr="00F06873" w:rsidTr="004654AF">
        <w:tc>
          <w:tcPr>
            <w:tcW w:w="959" w:type="dxa"/>
            <w:shd w:val="clear" w:color="auto" w:fill="auto"/>
            <w:vAlign w:val="center"/>
          </w:tcPr>
          <w:p w:rsidR="00E27EAF" w:rsidRDefault="00E27EA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27EAF" w:rsidRPr="00E27EAF" w:rsidRDefault="00E27EA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Бухгалтер I категории-кассир (каб. 3-01б)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27EAF" w:rsidRPr="00F06873" w:rsidTr="004654AF">
        <w:tc>
          <w:tcPr>
            <w:tcW w:w="959" w:type="dxa"/>
            <w:shd w:val="clear" w:color="auto" w:fill="auto"/>
            <w:vAlign w:val="center"/>
          </w:tcPr>
          <w:p w:rsidR="00E27EAF" w:rsidRDefault="00E27EA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54 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27EAF" w:rsidRPr="00E27EAF" w:rsidRDefault="00E27EA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Ведущий экономист (финанс</w:t>
            </w:r>
            <w:r>
              <w:rPr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вая группа) (каб. 4-2)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27EAF" w:rsidRPr="00F06873" w:rsidTr="004654AF">
        <w:tc>
          <w:tcPr>
            <w:tcW w:w="959" w:type="dxa"/>
            <w:shd w:val="clear" w:color="auto" w:fill="auto"/>
            <w:vAlign w:val="center"/>
          </w:tcPr>
          <w:p w:rsidR="00E27EAF" w:rsidRDefault="00E27EA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27EAF" w:rsidRPr="00E27EAF" w:rsidRDefault="00E27EA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Бухгалтер II категории (фина</w:t>
            </w:r>
            <w:r>
              <w:rPr>
                <w:sz w:val="18"/>
                <w:szCs w:val="18"/>
              </w:rPr>
              <w:t>н</w:t>
            </w:r>
            <w:r>
              <w:rPr>
                <w:sz w:val="18"/>
                <w:szCs w:val="18"/>
              </w:rPr>
              <w:t>совая группа) (каб. 4-2)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27EAF" w:rsidRPr="00F06873" w:rsidTr="004654AF">
        <w:tc>
          <w:tcPr>
            <w:tcW w:w="959" w:type="dxa"/>
            <w:shd w:val="clear" w:color="auto" w:fill="auto"/>
            <w:vAlign w:val="center"/>
          </w:tcPr>
          <w:p w:rsidR="00E27EAF" w:rsidRDefault="00E27EA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56 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27EAF" w:rsidRPr="00E27EAF" w:rsidRDefault="00E27EA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Ведущий бухгалтер (финанс</w:t>
            </w:r>
            <w:r>
              <w:rPr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вая группа) (каб. 4-2)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27EAF" w:rsidRPr="00F06873" w:rsidTr="004654AF">
        <w:tc>
          <w:tcPr>
            <w:tcW w:w="959" w:type="dxa"/>
            <w:shd w:val="clear" w:color="auto" w:fill="auto"/>
            <w:vAlign w:val="center"/>
          </w:tcPr>
          <w:p w:rsidR="00E27EAF" w:rsidRDefault="00E27EAF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E27EAF" w:rsidRPr="00E27EAF" w:rsidRDefault="00E27EAF" w:rsidP="001B19D8">
            <w:pPr>
              <w:jc w:val="center"/>
              <w:rPr>
                <w:b/>
                <w:sz w:val="18"/>
                <w:szCs w:val="18"/>
              </w:rPr>
            </w:pPr>
            <w:r w:rsidRPr="00E27EAF">
              <w:rPr>
                <w:b/>
                <w:sz w:val="18"/>
                <w:szCs w:val="18"/>
              </w:rPr>
              <w:t>Бухгалтерия (Администр</w:t>
            </w:r>
            <w:r w:rsidRPr="00E27EAF">
              <w:rPr>
                <w:b/>
                <w:sz w:val="18"/>
                <w:szCs w:val="18"/>
              </w:rPr>
              <w:t>а</w:t>
            </w:r>
            <w:r w:rsidRPr="00E27EAF">
              <w:rPr>
                <w:b/>
                <w:sz w:val="18"/>
                <w:szCs w:val="18"/>
              </w:rPr>
              <w:lastRenderedPageBreak/>
              <w:t>тивно–бытовой корпус (строение 2): 2-й Новоку</w:t>
            </w:r>
            <w:r w:rsidRPr="00E27EAF">
              <w:rPr>
                <w:b/>
                <w:sz w:val="18"/>
                <w:szCs w:val="18"/>
              </w:rPr>
              <w:t>з</w:t>
            </w:r>
            <w:r w:rsidRPr="00E27EAF">
              <w:rPr>
                <w:b/>
                <w:sz w:val="18"/>
                <w:szCs w:val="18"/>
              </w:rPr>
              <w:t>нецкий пер., д. 13/15)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E27EAF" w:rsidRPr="00F06873" w:rsidTr="004654AF">
        <w:tc>
          <w:tcPr>
            <w:tcW w:w="959" w:type="dxa"/>
            <w:shd w:val="clear" w:color="auto" w:fill="auto"/>
            <w:vAlign w:val="center"/>
          </w:tcPr>
          <w:p w:rsidR="00E27EAF" w:rsidRDefault="00E27EA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57 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27EAF" w:rsidRPr="00E27EAF" w:rsidRDefault="00E27EA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Ведущий инженер по сметной работе (каб. 3-01)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27EAF" w:rsidRPr="00F06873" w:rsidTr="004654AF">
        <w:tc>
          <w:tcPr>
            <w:tcW w:w="959" w:type="dxa"/>
            <w:shd w:val="clear" w:color="auto" w:fill="auto"/>
            <w:vAlign w:val="center"/>
          </w:tcPr>
          <w:p w:rsidR="00E27EAF" w:rsidRDefault="00E27EAF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E27EAF" w:rsidRPr="00E27EAF" w:rsidRDefault="00E27EAF" w:rsidP="001B19D8">
            <w:pPr>
              <w:jc w:val="center"/>
              <w:rPr>
                <w:b/>
                <w:sz w:val="18"/>
                <w:szCs w:val="18"/>
              </w:rPr>
            </w:pPr>
            <w:r w:rsidRPr="00E27EAF">
              <w:rPr>
                <w:b/>
                <w:sz w:val="18"/>
                <w:szCs w:val="18"/>
              </w:rPr>
              <w:t>Отдел материально-технического обеспечения (Административно–бытовой корпус: 2-й Новокузнецкий пер., д. 13/15)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E27EAF" w:rsidRPr="00F06873" w:rsidTr="004654AF">
        <w:tc>
          <w:tcPr>
            <w:tcW w:w="959" w:type="dxa"/>
            <w:shd w:val="clear" w:color="auto" w:fill="auto"/>
            <w:vAlign w:val="center"/>
          </w:tcPr>
          <w:p w:rsidR="00E27EAF" w:rsidRDefault="00E27EA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27EAF" w:rsidRPr="00E27EAF" w:rsidRDefault="00E27EA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Начальник отдела (каб. 5-2а)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27EAF" w:rsidRPr="00F06873" w:rsidTr="004654AF">
        <w:tc>
          <w:tcPr>
            <w:tcW w:w="959" w:type="dxa"/>
            <w:shd w:val="clear" w:color="auto" w:fill="auto"/>
            <w:vAlign w:val="center"/>
          </w:tcPr>
          <w:p w:rsidR="00E27EAF" w:rsidRDefault="00E27EA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59 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27EAF" w:rsidRPr="00E27EAF" w:rsidRDefault="00E27EA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Заместитель начальника отдела (каб. 5-17)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27EAF" w:rsidRPr="00F06873" w:rsidTr="004654AF">
        <w:tc>
          <w:tcPr>
            <w:tcW w:w="959" w:type="dxa"/>
            <w:shd w:val="clear" w:color="auto" w:fill="auto"/>
            <w:vAlign w:val="center"/>
          </w:tcPr>
          <w:p w:rsidR="00E27EAF" w:rsidRDefault="00E27EA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27EAF" w:rsidRPr="00E27EAF" w:rsidRDefault="00E27EA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Ведущий инженер (обеспеч</w:t>
            </w:r>
            <w:r>
              <w:rPr>
                <w:sz w:val="18"/>
                <w:szCs w:val="18"/>
              </w:rPr>
              <w:t>е</w:t>
            </w:r>
            <w:r>
              <w:rPr>
                <w:sz w:val="18"/>
                <w:szCs w:val="18"/>
              </w:rPr>
              <w:t>ние исправной работы скла</w:t>
            </w:r>
            <w:r>
              <w:rPr>
                <w:sz w:val="18"/>
                <w:szCs w:val="18"/>
              </w:rPr>
              <w:t>д</w:t>
            </w:r>
            <w:r>
              <w:rPr>
                <w:sz w:val="18"/>
                <w:szCs w:val="18"/>
              </w:rPr>
              <w:t>ского оборудования и системы отопления на складах №2,22)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27EAF" w:rsidRPr="00F06873" w:rsidTr="004654AF">
        <w:tc>
          <w:tcPr>
            <w:tcW w:w="959" w:type="dxa"/>
            <w:shd w:val="clear" w:color="auto" w:fill="auto"/>
            <w:vAlign w:val="center"/>
          </w:tcPr>
          <w:p w:rsidR="00E27EAF" w:rsidRDefault="00E27EA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27EAF" w:rsidRPr="00E27EAF" w:rsidRDefault="00E27EA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Ведущий менеджер по снабж</w:t>
            </w:r>
            <w:r>
              <w:rPr>
                <w:sz w:val="18"/>
                <w:szCs w:val="18"/>
              </w:rPr>
              <w:t>е</w:t>
            </w:r>
            <w:r>
              <w:rPr>
                <w:sz w:val="18"/>
                <w:szCs w:val="18"/>
              </w:rPr>
              <w:t>нию (каб. 5-17)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27EAF" w:rsidRPr="00F06873" w:rsidTr="004654AF">
        <w:tc>
          <w:tcPr>
            <w:tcW w:w="959" w:type="dxa"/>
            <w:shd w:val="clear" w:color="auto" w:fill="auto"/>
            <w:vAlign w:val="center"/>
          </w:tcPr>
          <w:p w:rsidR="00E27EAF" w:rsidRDefault="00E27EA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27EAF" w:rsidRPr="00E27EAF" w:rsidRDefault="00E27EA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Начальник группы (сырья) (каб. 5-17)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27EAF" w:rsidRPr="00F06873" w:rsidTr="004654AF">
        <w:tc>
          <w:tcPr>
            <w:tcW w:w="959" w:type="dxa"/>
            <w:shd w:val="clear" w:color="auto" w:fill="auto"/>
            <w:vAlign w:val="center"/>
          </w:tcPr>
          <w:p w:rsidR="00E27EAF" w:rsidRDefault="00E27EA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27EAF" w:rsidRPr="00E27EAF" w:rsidRDefault="00E27EA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Менеджер по снабжению II категории (группа сырья) (В</w:t>
            </w:r>
            <w:r>
              <w:rPr>
                <w:sz w:val="18"/>
                <w:szCs w:val="18"/>
              </w:rPr>
              <w:t>е</w:t>
            </w:r>
            <w:r>
              <w:rPr>
                <w:sz w:val="18"/>
                <w:szCs w:val="18"/>
              </w:rPr>
              <w:t>дение оперативного учета движения ТМЦ. Ведение пер</w:t>
            </w:r>
            <w:r>
              <w:rPr>
                <w:sz w:val="18"/>
                <w:szCs w:val="18"/>
              </w:rPr>
              <w:t>е</w:t>
            </w:r>
            <w:r>
              <w:rPr>
                <w:sz w:val="18"/>
                <w:szCs w:val="18"/>
              </w:rPr>
              <w:t>говоров с поставщиками по подготовке заключения дог</w:t>
            </w:r>
            <w:r>
              <w:rPr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воров на поставку сырья) (каб. 5-17)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27EAF" w:rsidRPr="00F06873" w:rsidTr="004654AF">
        <w:tc>
          <w:tcPr>
            <w:tcW w:w="959" w:type="dxa"/>
            <w:shd w:val="clear" w:color="auto" w:fill="auto"/>
            <w:vAlign w:val="center"/>
          </w:tcPr>
          <w:p w:rsidR="00E27EAF" w:rsidRDefault="00E27EA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27EAF" w:rsidRPr="00E27EAF" w:rsidRDefault="00E27EA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Менеджер по снабжению II категории (группа сырья) (В</w:t>
            </w:r>
            <w:r>
              <w:rPr>
                <w:sz w:val="18"/>
                <w:szCs w:val="18"/>
              </w:rPr>
              <w:t>е</w:t>
            </w:r>
            <w:r>
              <w:rPr>
                <w:sz w:val="18"/>
                <w:szCs w:val="18"/>
              </w:rPr>
              <w:t>дение оперативного учета движения ТМЦ. Ведение пер</w:t>
            </w:r>
            <w:r>
              <w:rPr>
                <w:sz w:val="18"/>
                <w:szCs w:val="18"/>
              </w:rPr>
              <w:t>е</w:t>
            </w:r>
            <w:r>
              <w:rPr>
                <w:sz w:val="18"/>
                <w:szCs w:val="18"/>
              </w:rPr>
              <w:t>говоров с поставщиками по подготовке заключения дог</w:t>
            </w:r>
            <w:r>
              <w:rPr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воров на поставку сырья) (каб. 5-17)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27EAF" w:rsidRPr="00F06873" w:rsidTr="004654AF">
        <w:tc>
          <w:tcPr>
            <w:tcW w:w="959" w:type="dxa"/>
            <w:shd w:val="clear" w:color="auto" w:fill="auto"/>
            <w:vAlign w:val="center"/>
          </w:tcPr>
          <w:p w:rsidR="00E27EAF" w:rsidRDefault="00E27EA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65 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27EAF" w:rsidRPr="00E27EAF" w:rsidRDefault="00E27EA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Менеджер по снабжению II категории (группа сырья) (В</w:t>
            </w:r>
            <w:r>
              <w:rPr>
                <w:sz w:val="18"/>
                <w:szCs w:val="18"/>
              </w:rPr>
              <w:t>е</w:t>
            </w:r>
            <w:r>
              <w:rPr>
                <w:sz w:val="18"/>
                <w:szCs w:val="18"/>
              </w:rPr>
              <w:t>дение оперативного учета движения ТМЦ. Ведение пер</w:t>
            </w:r>
            <w:r>
              <w:rPr>
                <w:sz w:val="18"/>
                <w:szCs w:val="18"/>
              </w:rPr>
              <w:t>е</w:t>
            </w:r>
            <w:r>
              <w:rPr>
                <w:sz w:val="18"/>
                <w:szCs w:val="18"/>
              </w:rPr>
              <w:t>говоров с поставщиками по подготовке заключения дог</w:t>
            </w:r>
            <w:r>
              <w:rPr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воров на поставку сырья) (каб. 5-17)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27EAF" w:rsidRPr="00F06873" w:rsidTr="004654AF">
        <w:tc>
          <w:tcPr>
            <w:tcW w:w="959" w:type="dxa"/>
            <w:shd w:val="clear" w:color="auto" w:fill="auto"/>
            <w:vAlign w:val="center"/>
          </w:tcPr>
          <w:p w:rsidR="00E27EAF" w:rsidRDefault="00E27EA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66 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27EAF" w:rsidRPr="00E27EAF" w:rsidRDefault="00E27EA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Начальник группы (упаково</w:t>
            </w:r>
            <w:r>
              <w:rPr>
                <w:sz w:val="18"/>
                <w:szCs w:val="18"/>
              </w:rPr>
              <w:t>ч</w:t>
            </w:r>
            <w:r>
              <w:rPr>
                <w:sz w:val="18"/>
                <w:szCs w:val="18"/>
              </w:rPr>
              <w:t>ных материалов) (каб. 5-18)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27EAF" w:rsidRPr="00F06873" w:rsidTr="004654AF">
        <w:tc>
          <w:tcPr>
            <w:tcW w:w="959" w:type="dxa"/>
            <w:shd w:val="clear" w:color="auto" w:fill="auto"/>
            <w:vAlign w:val="center"/>
          </w:tcPr>
          <w:p w:rsidR="00E27EAF" w:rsidRDefault="00E27EA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27EAF" w:rsidRPr="00E27EAF" w:rsidRDefault="00E27EA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Ведущий менеджер по снабж</w:t>
            </w:r>
            <w:r>
              <w:rPr>
                <w:sz w:val="18"/>
                <w:szCs w:val="18"/>
              </w:rPr>
              <w:t>е</w:t>
            </w:r>
            <w:r>
              <w:rPr>
                <w:sz w:val="18"/>
                <w:szCs w:val="18"/>
              </w:rPr>
              <w:lastRenderedPageBreak/>
              <w:t>нию (группа упаковочных м</w:t>
            </w:r>
            <w:r>
              <w:rPr>
                <w:sz w:val="18"/>
                <w:szCs w:val="18"/>
              </w:rPr>
              <w:t>а</w:t>
            </w:r>
            <w:r>
              <w:rPr>
                <w:sz w:val="18"/>
                <w:szCs w:val="18"/>
              </w:rPr>
              <w:t>териалов) (Организация учета движения материальных р</w:t>
            </w:r>
            <w:r>
              <w:rPr>
                <w:sz w:val="18"/>
                <w:szCs w:val="18"/>
              </w:rPr>
              <w:t>е</w:t>
            </w:r>
            <w:r>
              <w:rPr>
                <w:sz w:val="18"/>
                <w:szCs w:val="18"/>
              </w:rPr>
              <w:t>сурсов. Осуществление вза</w:t>
            </w:r>
            <w:r>
              <w:rPr>
                <w:sz w:val="18"/>
                <w:szCs w:val="18"/>
              </w:rPr>
              <w:t>и</w:t>
            </w:r>
            <w:r>
              <w:rPr>
                <w:sz w:val="18"/>
                <w:szCs w:val="18"/>
              </w:rPr>
              <w:t>модействия с поставщиками) (каб. 5-18)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27EAF" w:rsidRPr="00F06873" w:rsidTr="004654AF">
        <w:tc>
          <w:tcPr>
            <w:tcW w:w="959" w:type="dxa"/>
            <w:shd w:val="clear" w:color="auto" w:fill="auto"/>
            <w:vAlign w:val="center"/>
          </w:tcPr>
          <w:p w:rsidR="00E27EAF" w:rsidRDefault="00E27EA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68 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27EAF" w:rsidRPr="00E27EAF" w:rsidRDefault="00E27EA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Ведущий менеджер по снабж</w:t>
            </w:r>
            <w:r>
              <w:rPr>
                <w:sz w:val="18"/>
                <w:szCs w:val="18"/>
              </w:rPr>
              <w:t>е</w:t>
            </w:r>
            <w:r>
              <w:rPr>
                <w:sz w:val="18"/>
                <w:szCs w:val="18"/>
              </w:rPr>
              <w:t>нию (группа упаковочных м</w:t>
            </w:r>
            <w:r>
              <w:rPr>
                <w:sz w:val="18"/>
                <w:szCs w:val="18"/>
              </w:rPr>
              <w:t>а</w:t>
            </w:r>
            <w:r>
              <w:rPr>
                <w:sz w:val="18"/>
                <w:szCs w:val="18"/>
              </w:rPr>
              <w:t>териалов) (Организация учета движения материальных р</w:t>
            </w:r>
            <w:r>
              <w:rPr>
                <w:sz w:val="18"/>
                <w:szCs w:val="18"/>
              </w:rPr>
              <w:t>е</w:t>
            </w:r>
            <w:r>
              <w:rPr>
                <w:sz w:val="18"/>
                <w:szCs w:val="18"/>
              </w:rPr>
              <w:t>сурсов. Осуществление вза</w:t>
            </w:r>
            <w:r>
              <w:rPr>
                <w:sz w:val="18"/>
                <w:szCs w:val="18"/>
              </w:rPr>
              <w:t>и</w:t>
            </w:r>
            <w:r>
              <w:rPr>
                <w:sz w:val="18"/>
                <w:szCs w:val="18"/>
              </w:rPr>
              <w:t>модействия с поставщиками) (каб. 5-18)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27EAF" w:rsidRPr="00F06873" w:rsidTr="004654AF">
        <w:tc>
          <w:tcPr>
            <w:tcW w:w="959" w:type="dxa"/>
            <w:shd w:val="clear" w:color="auto" w:fill="auto"/>
            <w:vAlign w:val="center"/>
          </w:tcPr>
          <w:p w:rsidR="00E27EAF" w:rsidRDefault="00E27EA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69 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27EAF" w:rsidRPr="00E27EAF" w:rsidRDefault="00E27EA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Ведущий менеджер по снабж</w:t>
            </w:r>
            <w:r>
              <w:rPr>
                <w:sz w:val="18"/>
                <w:szCs w:val="18"/>
              </w:rPr>
              <w:t>е</w:t>
            </w:r>
            <w:r>
              <w:rPr>
                <w:sz w:val="18"/>
                <w:szCs w:val="18"/>
              </w:rPr>
              <w:t>нию (группа упаковочных м</w:t>
            </w:r>
            <w:r>
              <w:rPr>
                <w:sz w:val="18"/>
                <w:szCs w:val="18"/>
              </w:rPr>
              <w:t>а</w:t>
            </w:r>
            <w:r>
              <w:rPr>
                <w:sz w:val="18"/>
                <w:szCs w:val="18"/>
              </w:rPr>
              <w:t>териалов) (Организация учета движения материальных р</w:t>
            </w:r>
            <w:r>
              <w:rPr>
                <w:sz w:val="18"/>
                <w:szCs w:val="18"/>
              </w:rPr>
              <w:t>е</w:t>
            </w:r>
            <w:r>
              <w:rPr>
                <w:sz w:val="18"/>
                <w:szCs w:val="18"/>
              </w:rPr>
              <w:t>сурсов. Осуществление вза</w:t>
            </w:r>
            <w:r>
              <w:rPr>
                <w:sz w:val="18"/>
                <w:szCs w:val="18"/>
              </w:rPr>
              <w:t>и</w:t>
            </w:r>
            <w:r>
              <w:rPr>
                <w:sz w:val="18"/>
                <w:szCs w:val="18"/>
              </w:rPr>
              <w:t>модействия с поставщиками) (каб. 5-18)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27EAF" w:rsidRPr="00F06873" w:rsidTr="004654AF">
        <w:tc>
          <w:tcPr>
            <w:tcW w:w="959" w:type="dxa"/>
            <w:shd w:val="clear" w:color="auto" w:fill="auto"/>
            <w:vAlign w:val="center"/>
          </w:tcPr>
          <w:p w:rsidR="00E27EAF" w:rsidRDefault="00E27EA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27EAF" w:rsidRPr="00E27EAF" w:rsidRDefault="00E27EA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Менеджер по снабжению II категории (группа упаково</w:t>
            </w:r>
            <w:r>
              <w:rPr>
                <w:sz w:val="18"/>
                <w:szCs w:val="18"/>
              </w:rPr>
              <w:t>ч</w:t>
            </w:r>
            <w:r>
              <w:rPr>
                <w:sz w:val="18"/>
                <w:szCs w:val="18"/>
              </w:rPr>
              <w:t>ных материалов) (каб. 5-18)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27EAF" w:rsidRPr="00F06873" w:rsidTr="004654AF">
        <w:tc>
          <w:tcPr>
            <w:tcW w:w="959" w:type="dxa"/>
            <w:shd w:val="clear" w:color="auto" w:fill="auto"/>
            <w:vAlign w:val="center"/>
          </w:tcPr>
          <w:p w:rsidR="00E27EAF" w:rsidRDefault="00E27EA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71 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27EAF" w:rsidRPr="00E27EAF" w:rsidRDefault="00E27EA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Начальник группы (таможе</w:t>
            </w:r>
            <w:r>
              <w:rPr>
                <w:sz w:val="18"/>
                <w:szCs w:val="18"/>
              </w:rPr>
              <w:t>н</w:t>
            </w:r>
            <w:r>
              <w:rPr>
                <w:sz w:val="18"/>
                <w:szCs w:val="18"/>
              </w:rPr>
              <w:t>ного оформления) (каб. 4-3)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27EAF" w:rsidRPr="00F06873" w:rsidTr="004654AF">
        <w:tc>
          <w:tcPr>
            <w:tcW w:w="959" w:type="dxa"/>
            <w:shd w:val="clear" w:color="auto" w:fill="auto"/>
            <w:vAlign w:val="center"/>
          </w:tcPr>
          <w:p w:rsidR="00E27EAF" w:rsidRDefault="00E27EA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27EAF" w:rsidRPr="00E27EAF" w:rsidRDefault="00E27EA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Менеджер по таможенному оформлению и сопровождению грузов I категории (группа по таможенному оформлению) (каб. 4-3)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27EAF" w:rsidRPr="00F06873" w:rsidTr="004654AF">
        <w:tc>
          <w:tcPr>
            <w:tcW w:w="959" w:type="dxa"/>
            <w:shd w:val="clear" w:color="auto" w:fill="auto"/>
            <w:vAlign w:val="center"/>
          </w:tcPr>
          <w:p w:rsidR="00E27EAF" w:rsidRDefault="00E27EAF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E27EAF" w:rsidRPr="00E27EAF" w:rsidRDefault="00E27EAF" w:rsidP="001B19D8">
            <w:pPr>
              <w:jc w:val="center"/>
              <w:rPr>
                <w:b/>
                <w:sz w:val="18"/>
                <w:szCs w:val="18"/>
              </w:rPr>
            </w:pPr>
            <w:r w:rsidRPr="00E27EAF">
              <w:rPr>
                <w:b/>
                <w:sz w:val="18"/>
                <w:szCs w:val="18"/>
              </w:rPr>
              <w:t>Отдел логистики (Админис</w:t>
            </w:r>
            <w:r w:rsidRPr="00E27EAF">
              <w:rPr>
                <w:b/>
                <w:sz w:val="18"/>
                <w:szCs w:val="18"/>
              </w:rPr>
              <w:t>т</w:t>
            </w:r>
            <w:r w:rsidRPr="00E27EAF">
              <w:rPr>
                <w:b/>
                <w:sz w:val="18"/>
                <w:szCs w:val="18"/>
              </w:rPr>
              <w:t>ративно–бытовой корпус (строение 2): 2-й Новоку</w:t>
            </w:r>
            <w:r w:rsidRPr="00E27EAF">
              <w:rPr>
                <w:b/>
                <w:sz w:val="18"/>
                <w:szCs w:val="18"/>
              </w:rPr>
              <w:t>з</w:t>
            </w:r>
            <w:r w:rsidRPr="00E27EAF">
              <w:rPr>
                <w:b/>
                <w:sz w:val="18"/>
                <w:szCs w:val="18"/>
              </w:rPr>
              <w:t>нецкий пер., д. 13/15)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E27EAF" w:rsidRPr="00F06873" w:rsidTr="004654AF">
        <w:tc>
          <w:tcPr>
            <w:tcW w:w="959" w:type="dxa"/>
            <w:shd w:val="clear" w:color="auto" w:fill="auto"/>
            <w:vAlign w:val="center"/>
          </w:tcPr>
          <w:p w:rsidR="00E27EAF" w:rsidRDefault="00E27EA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27EAF" w:rsidRPr="00E27EAF" w:rsidRDefault="00E27EA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Начальник отдела (каб. 3-03)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27EAF" w:rsidRPr="00F06873" w:rsidTr="004654AF">
        <w:tc>
          <w:tcPr>
            <w:tcW w:w="959" w:type="dxa"/>
            <w:shd w:val="clear" w:color="auto" w:fill="auto"/>
            <w:vAlign w:val="center"/>
          </w:tcPr>
          <w:p w:rsidR="00E27EAF" w:rsidRDefault="00E27EA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27EAF" w:rsidRPr="00E27EAF" w:rsidRDefault="00E27EA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Ведущий менеджер (каб. 3-04)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27EAF" w:rsidRPr="00F06873" w:rsidTr="004654AF">
        <w:tc>
          <w:tcPr>
            <w:tcW w:w="959" w:type="dxa"/>
            <w:shd w:val="clear" w:color="auto" w:fill="auto"/>
            <w:vAlign w:val="center"/>
          </w:tcPr>
          <w:p w:rsidR="00E27EAF" w:rsidRDefault="00E27EA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27EAF" w:rsidRPr="00E27EAF" w:rsidRDefault="00E27EA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Менеджер I категории (каб. 3-04)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27EAF" w:rsidRPr="00F06873" w:rsidTr="004654AF">
        <w:tc>
          <w:tcPr>
            <w:tcW w:w="959" w:type="dxa"/>
            <w:shd w:val="clear" w:color="auto" w:fill="auto"/>
            <w:vAlign w:val="center"/>
          </w:tcPr>
          <w:p w:rsidR="00E27EAF" w:rsidRDefault="00E27EA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76 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27EAF" w:rsidRPr="00E27EAF" w:rsidRDefault="00E27EA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Начальник группы по управл</w:t>
            </w:r>
            <w:r>
              <w:rPr>
                <w:sz w:val="18"/>
                <w:szCs w:val="18"/>
              </w:rPr>
              <w:t>е</w:t>
            </w:r>
            <w:r>
              <w:rPr>
                <w:sz w:val="18"/>
                <w:szCs w:val="18"/>
              </w:rPr>
              <w:t>нию остатками готовой пр</w:t>
            </w:r>
            <w:r>
              <w:rPr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дукции (каб. 3-04)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27EAF" w:rsidRPr="00F06873" w:rsidTr="004654AF">
        <w:tc>
          <w:tcPr>
            <w:tcW w:w="959" w:type="dxa"/>
            <w:shd w:val="clear" w:color="auto" w:fill="auto"/>
            <w:vAlign w:val="center"/>
          </w:tcPr>
          <w:p w:rsidR="00E27EAF" w:rsidRDefault="00E27EA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27EAF" w:rsidRPr="00E27EAF" w:rsidRDefault="00E27EA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Ведущий менеджер (группа по управлению остатками готовой продукции) (каб. 3-04)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27EAF" w:rsidRPr="00F06873" w:rsidTr="004654AF">
        <w:tc>
          <w:tcPr>
            <w:tcW w:w="959" w:type="dxa"/>
            <w:shd w:val="clear" w:color="auto" w:fill="auto"/>
            <w:vAlign w:val="center"/>
          </w:tcPr>
          <w:p w:rsidR="00E27EAF" w:rsidRDefault="00E27EA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78 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27EAF" w:rsidRPr="00E27EAF" w:rsidRDefault="00E27EA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Менеджер I категории (группа по управлению остатками г</w:t>
            </w:r>
            <w:r>
              <w:rPr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товой продукции) (каб. 3-04)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27EAF" w:rsidRPr="00F06873" w:rsidTr="004654AF">
        <w:tc>
          <w:tcPr>
            <w:tcW w:w="959" w:type="dxa"/>
            <w:shd w:val="clear" w:color="auto" w:fill="auto"/>
            <w:vAlign w:val="center"/>
          </w:tcPr>
          <w:p w:rsidR="00E27EAF" w:rsidRDefault="00E27EAF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E27EAF" w:rsidRPr="00E27EAF" w:rsidRDefault="00E27EAF" w:rsidP="001B19D8">
            <w:pPr>
              <w:jc w:val="center"/>
              <w:rPr>
                <w:b/>
                <w:sz w:val="18"/>
                <w:szCs w:val="18"/>
              </w:rPr>
            </w:pPr>
            <w:r w:rsidRPr="00E27EAF">
              <w:rPr>
                <w:b/>
                <w:sz w:val="18"/>
                <w:szCs w:val="18"/>
              </w:rPr>
              <w:t>Отдел технического контр</w:t>
            </w:r>
            <w:r w:rsidRPr="00E27EAF">
              <w:rPr>
                <w:b/>
                <w:sz w:val="18"/>
                <w:szCs w:val="18"/>
              </w:rPr>
              <w:t>о</w:t>
            </w:r>
            <w:r w:rsidRPr="00E27EAF">
              <w:rPr>
                <w:b/>
                <w:sz w:val="18"/>
                <w:szCs w:val="18"/>
              </w:rPr>
              <w:lastRenderedPageBreak/>
              <w:t>ля (Инженерный корпус: 2-й Новокузнецкий пер., д. 13/15)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E27EAF" w:rsidRPr="00F06873" w:rsidTr="004654AF">
        <w:tc>
          <w:tcPr>
            <w:tcW w:w="959" w:type="dxa"/>
            <w:shd w:val="clear" w:color="auto" w:fill="auto"/>
            <w:vAlign w:val="center"/>
          </w:tcPr>
          <w:p w:rsidR="00E27EAF" w:rsidRDefault="00E27EA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79 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27EAF" w:rsidRPr="00E27EAF" w:rsidRDefault="00E27EA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Начальник отдела (каб. 4-06)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27EAF" w:rsidRPr="00F06873" w:rsidTr="004654AF">
        <w:tc>
          <w:tcPr>
            <w:tcW w:w="959" w:type="dxa"/>
            <w:shd w:val="clear" w:color="auto" w:fill="auto"/>
            <w:vAlign w:val="center"/>
          </w:tcPr>
          <w:p w:rsidR="00E27EAF" w:rsidRDefault="00E27EA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27EAF" w:rsidRPr="00E27EAF" w:rsidRDefault="00E27EA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Инженер по качеству (Ко</w:t>
            </w:r>
            <w:r>
              <w:rPr>
                <w:sz w:val="18"/>
                <w:szCs w:val="18"/>
              </w:rPr>
              <w:t>н</w:t>
            </w:r>
            <w:r>
              <w:rPr>
                <w:sz w:val="18"/>
                <w:szCs w:val="18"/>
              </w:rPr>
              <w:t>троль за качеством выпуска</w:t>
            </w:r>
            <w:r>
              <w:rPr>
                <w:sz w:val="18"/>
                <w:szCs w:val="18"/>
              </w:rPr>
              <w:t>е</w:t>
            </w:r>
            <w:r>
              <w:rPr>
                <w:sz w:val="18"/>
                <w:szCs w:val="18"/>
              </w:rPr>
              <w:t>мой продукции по производс</w:t>
            </w:r>
            <w:r>
              <w:rPr>
                <w:sz w:val="18"/>
                <w:szCs w:val="18"/>
              </w:rPr>
              <w:t>т</w:t>
            </w:r>
            <w:r>
              <w:rPr>
                <w:sz w:val="18"/>
                <w:szCs w:val="18"/>
              </w:rPr>
              <w:t>венным цехам) (каб. 4-06)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27EAF" w:rsidRPr="00F06873" w:rsidTr="004654AF">
        <w:tc>
          <w:tcPr>
            <w:tcW w:w="959" w:type="dxa"/>
            <w:shd w:val="clear" w:color="auto" w:fill="auto"/>
            <w:vAlign w:val="center"/>
          </w:tcPr>
          <w:p w:rsidR="00E27EAF" w:rsidRDefault="00E27EA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81 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27EAF" w:rsidRPr="00E27EAF" w:rsidRDefault="00E27EA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Инженер по качеству (Ко</w:t>
            </w:r>
            <w:r>
              <w:rPr>
                <w:sz w:val="18"/>
                <w:szCs w:val="18"/>
              </w:rPr>
              <w:t>н</w:t>
            </w:r>
            <w:r>
              <w:rPr>
                <w:sz w:val="18"/>
                <w:szCs w:val="18"/>
              </w:rPr>
              <w:t>троль за качеством выпуска</w:t>
            </w:r>
            <w:r>
              <w:rPr>
                <w:sz w:val="18"/>
                <w:szCs w:val="18"/>
              </w:rPr>
              <w:t>е</w:t>
            </w:r>
            <w:r>
              <w:rPr>
                <w:sz w:val="18"/>
                <w:szCs w:val="18"/>
              </w:rPr>
              <w:t>мой продукции по производс</w:t>
            </w:r>
            <w:r>
              <w:rPr>
                <w:sz w:val="18"/>
                <w:szCs w:val="18"/>
              </w:rPr>
              <w:t>т</w:t>
            </w:r>
            <w:r>
              <w:rPr>
                <w:sz w:val="18"/>
                <w:szCs w:val="18"/>
              </w:rPr>
              <w:t>венным цехам) (каб. 4-06)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27EAF" w:rsidRPr="00F06873" w:rsidTr="004654AF">
        <w:tc>
          <w:tcPr>
            <w:tcW w:w="959" w:type="dxa"/>
            <w:shd w:val="clear" w:color="auto" w:fill="auto"/>
            <w:vAlign w:val="center"/>
          </w:tcPr>
          <w:p w:rsidR="00E27EAF" w:rsidRDefault="00E27EA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27EAF" w:rsidRPr="00E27EAF" w:rsidRDefault="00E27EA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Инженер по качеству (Ко</w:t>
            </w:r>
            <w:r>
              <w:rPr>
                <w:sz w:val="18"/>
                <w:szCs w:val="18"/>
              </w:rPr>
              <w:t>н</w:t>
            </w:r>
            <w:r>
              <w:rPr>
                <w:sz w:val="18"/>
                <w:szCs w:val="18"/>
              </w:rPr>
              <w:t>троль за качеством выпуска</w:t>
            </w:r>
            <w:r>
              <w:rPr>
                <w:sz w:val="18"/>
                <w:szCs w:val="18"/>
              </w:rPr>
              <w:t>е</w:t>
            </w:r>
            <w:r>
              <w:rPr>
                <w:sz w:val="18"/>
                <w:szCs w:val="18"/>
              </w:rPr>
              <w:t>мой продукции по производс</w:t>
            </w:r>
            <w:r>
              <w:rPr>
                <w:sz w:val="18"/>
                <w:szCs w:val="18"/>
              </w:rPr>
              <w:t>т</w:t>
            </w:r>
            <w:r>
              <w:rPr>
                <w:sz w:val="18"/>
                <w:szCs w:val="18"/>
              </w:rPr>
              <w:t>венным цехам) (каб. 4-06)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27EAF" w:rsidRPr="00F06873" w:rsidTr="004654AF">
        <w:tc>
          <w:tcPr>
            <w:tcW w:w="959" w:type="dxa"/>
            <w:shd w:val="clear" w:color="auto" w:fill="auto"/>
            <w:vAlign w:val="center"/>
          </w:tcPr>
          <w:p w:rsidR="00E27EAF" w:rsidRDefault="00E27EA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27EAF" w:rsidRPr="00E27EAF" w:rsidRDefault="00E27EA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Инженер по качеству (Ко</w:t>
            </w:r>
            <w:r>
              <w:rPr>
                <w:sz w:val="18"/>
                <w:szCs w:val="18"/>
              </w:rPr>
              <w:t>н</w:t>
            </w:r>
            <w:r>
              <w:rPr>
                <w:sz w:val="18"/>
                <w:szCs w:val="18"/>
              </w:rPr>
              <w:t>троль за качеством выпуска</w:t>
            </w:r>
            <w:r>
              <w:rPr>
                <w:sz w:val="18"/>
                <w:szCs w:val="18"/>
              </w:rPr>
              <w:t>е</w:t>
            </w:r>
            <w:r>
              <w:rPr>
                <w:sz w:val="18"/>
                <w:szCs w:val="18"/>
              </w:rPr>
              <w:t>мой продукции по производс</w:t>
            </w:r>
            <w:r>
              <w:rPr>
                <w:sz w:val="18"/>
                <w:szCs w:val="18"/>
              </w:rPr>
              <w:t>т</w:t>
            </w:r>
            <w:r>
              <w:rPr>
                <w:sz w:val="18"/>
                <w:szCs w:val="18"/>
              </w:rPr>
              <w:t>венным цехам) (каб. 4-06)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27EAF" w:rsidRPr="00F06873" w:rsidTr="004654AF">
        <w:tc>
          <w:tcPr>
            <w:tcW w:w="959" w:type="dxa"/>
            <w:shd w:val="clear" w:color="auto" w:fill="auto"/>
            <w:vAlign w:val="center"/>
          </w:tcPr>
          <w:p w:rsidR="00E27EAF" w:rsidRDefault="00E27EA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84 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27EAF" w:rsidRPr="00E27EAF" w:rsidRDefault="00E27EA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Инженер по качеству (Ко</w:t>
            </w:r>
            <w:r>
              <w:rPr>
                <w:sz w:val="18"/>
                <w:szCs w:val="18"/>
              </w:rPr>
              <w:t>н</w:t>
            </w:r>
            <w:r>
              <w:rPr>
                <w:sz w:val="18"/>
                <w:szCs w:val="18"/>
              </w:rPr>
              <w:t>троль за качеством выпуска</w:t>
            </w:r>
            <w:r>
              <w:rPr>
                <w:sz w:val="18"/>
                <w:szCs w:val="18"/>
              </w:rPr>
              <w:t>е</w:t>
            </w:r>
            <w:r>
              <w:rPr>
                <w:sz w:val="18"/>
                <w:szCs w:val="18"/>
              </w:rPr>
              <w:t>мой продукции по производс</w:t>
            </w:r>
            <w:r>
              <w:rPr>
                <w:sz w:val="18"/>
                <w:szCs w:val="18"/>
              </w:rPr>
              <w:t>т</w:t>
            </w:r>
            <w:r>
              <w:rPr>
                <w:sz w:val="18"/>
                <w:szCs w:val="18"/>
              </w:rPr>
              <w:t>венным цехам) (каб. 4-06)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27EAF" w:rsidRPr="00F06873" w:rsidTr="004654AF">
        <w:tc>
          <w:tcPr>
            <w:tcW w:w="959" w:type="dxa"/>
            <w:shd w:val="clear" w:color="auto" w:fill="auto"/>
            <w:vAlign w:val="center"/>
          </w:tcPr>
          <w:p w:rsidR="00E27EAF" w:rsidRDefault="00E27EAF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E27EAF" w:rsidRPr="00E27EAF" w:rsidRDefault="00E27EAF" w:rsidP="001B19D8">
            <w:pPr>
              <w:jc w:val="center"/>
              <w:rPr>
                <w:b/>
                <w:sz w:val="18"/>
                <w:szCs w:val="18"/>
              </w:rPr>
            </w:pPr>
            <w:r w:rsidRPr="00E27EAF">
              <w:rPr>
                <w:b/>
                <w:sz w:val="18"/>
                <w:szCs w:val="18"/>
              </w:rPr>
              <w:t>Отдел главного механика (Инженерный корпус: 2-й Новокузнецкий пер., д. 13/15)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E27EAF" w:rsidRPr="00F06873" w:rsidTr="004654AF">
        <w:tc>
          <w:tcPr>
            <w:tcW w:w="959" w:type="dxa"/>
            <w:shd w:val="clear" w:color="auto" w:fill="auto"/>
            <w:vAlign w:val="center"/>
          </w:tcPr>
          <w:p w:rsidR="00E27EAF" w:rsidRDefault="00E27EA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85 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27EAF" w:rsidRPr="00E27EAF" w:rsidRDefault="00E27EA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Главный механик-начальник отдела (каб. 3-01)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27EAF" w:rsidRPr="00F06873" w:rsidTr="004654AF">
        <w:tc>
          <w:tcPr>
            <w:tcW w:w="959" w:type="dxa"/>
            <w:shd w:val="clear" w:color="auto" w:fill="auto"/>
            <w:vAlign w:val="center"/>
          </w:tcPr>
          <w:p w:rsidR="00E27EAF" w:rsidRDefault="00E27EA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86 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27EAF" w:rsidRPr="00E27EAF" w:rsidRDefault="00E27EA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Руководитель группы ППР (каб. 3-05)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27EAF" w:rsidRPr="00F06873" w:rsidTr="004654AF">
        <w:tc>
          <w:tcPr>
            <w:tcW w:w="959" w:type="dxa"/>
            <w:shd w:val="clear" w:color="auto" w:fill="auto"/>
            <w:vAlign w:val="center"/>
          </w:tcPr>
          <w:p w:rsidR="00E27EAF" w:rsidRDefault="00E27EA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27EAF" w:rsidRPr="00E27EAF" w:rsidRDefault="00E27EA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Ведущий инженер (Организ</w:t>
            </w:r>
            <w:r>
              <w:rPr>
                <w:sz w:val="18"/>
                <w:szCs w:val="18"/>
              </w:rPr>
              <w:t>а</w:t>
            </w:r>
            <w:r>
              <w:rPr>
                <w:sz w:val="18"/>
                <w:szCs w:val="18"/>
              </w:rPr>
              <w:t>ция обеспечения предприятия зап. частями, узлами и ста</w:t>
            </w:r>
            <w:r>
              <w:rPr>
                <w:sz w:val="18"/>
                <w:szCs w:val="18"/>
              </w:rPr>
              <w:t>н</w:t>
            </w:r>
            <w:r>
              <w:rPr>
                <w:sz w:val="18"/>
                <w:szCs w:val="18"/>
              </w:rPr>
              <w:t>дартным оборудованием) (каб. 3-05)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27EAF" w:rsidRPr="00F06873" w:rsidTr="004654AF">
        <w:tc>
          <w:tcPr>
            <w:tcW w:w="959" w:type="dxa"/>
            <w:shd w:val="clear" w:color="auto" w:fill="auto"/>
            <w:vAlign w:val="center"/>
          </w:tcPr>
          <w:p w:rsidR="00E27EAF" w:rsidRDefault="00E27EA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88 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27EAF" w:rsidRPr="00E27EAF" w:rsidRDefault="00E27EA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Ведущий инженер (Организ</w:t>
            </w:r>
            <w:r>
              <w:rPr>
                <w:sz w:val="18"/>
                <w:szCs w:val="18"/>
              </w:rPr>
              <w:t>а</w:t>
            </w:r>
            <w:r>
              <w:rPr>
                <w:sz w:val="18"/>
                <w:szCs w:val="18"/>
              </w:rPr>
              <w:t>ция обеспечения предприятия зап. частями, узлами и ста</w:t>
            </w:r>
            <w:r>
              <w:rPr>
                <w:sz w:val="18"/>
                <w:szCs w:val="18"/>
              </w:rPr>
              <w:t>н</w:t>
            </w:r>
            <w:r>
              <w:rPr>
                <w:sz w:val="18"/>
                <w:szCs w:val="18"/>
              </w:rPr>
              <w:t>дартным оборудованием) (каб. 3-05)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27EAF" w:rsidRPr="00F06873" w:rsidTr="004654AF">
        <w:tc>
          <w:tcPr>
            <w:tcW w:w="959" w:type="dxa"/>
            <w:shd w:val="clear" w:color="auto" w:fill="auto"/>
            <w:vAlign w:val="center"/>
          </w:tcPr>
          <w:p w:rsidR="00E27EAF" w:rsidRDefault="00E27EAF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E27EAF" w:rsidRPr="00E27EAF" w:rsidRDefault="00E27EAF" w:rsidP="001B19D8">
            <w:pPr>
              <w:jc w:val="center"/>
              <w:rPr>
                <w:b/>
                <w:sz w:val="18"/>
                <w:szCs w:val="18"/>
              </w:rPr>
            </w:pPr>
            <w:r w:rsidRPr="00E27EAF">
              <w:rPr>
                <w:b/>
                <w:sz w:val="18"/>
                <w:szCs w:val="18"/>
              </w:rPr>
              <w:t>Отдел оформления готовой продукции (Администрати</w:t>
            </w:r>
            <w:r w:rsidRPr="00E27EAF">
              <w:rPr>
                <w:b/>
                <w:sz w:val="18"/>
                <w:szCs w:val="18"/>
              </w:rPr>
              <w:t>в</w:t>
            </w:r>
            <w:r w:rsidRPr="00E27EAF">
              <w:rPr>
                <w:b/>
                <w:sz w:val="18"/>
                <w:szCs w:val="18"/>
              </w:rPr>
              <w:t>но–бытовой корпус: 2-й Н</w:t>
            </w:r>
            <w:r w:rsidRPr="00E27EAF">
              <w:rPr>
                <w:b/>
                <w:sz w:val="18"/>
                <w:szCs w:val="18"/>
              </w:rPr>
              <w:t>о</w:t>
            </w:r>
            <w:r w:rsidRPr="00E27EAF">
              <w:rPr>
                <w:b/>
                <w:sz w:val="18"/>
                <w:szCs w:val="18"/>
              </w:rPr>
              <w:t>вокузнецкий пер., д. 13/15)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E27EAF" w:rsidRPr="00F06873" w:rsidTr="004654AF">
        <w:tc>
          <w:tcPr>
            <w:tcW w:w="959" w:type="dxa"/>
            <w:shd w:val="clear" w:color="auto" w:fill="auto"/>
            <w:vAlign w:val="center"/>
          </w:tcPr>
          <w:p w:rsidR="00E27EAF" w:rsidRDefault="00E27EA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89 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27EAF" w:rsidRPr="00E27EAF" w:rsidRDefault="00E27EA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Специалист по верстке макетов (каб. 4-1а)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27EAF" w:rsidRPr="00F06873" w:rsidTr="004654AF">
        <w:tc>
          <w:tcPr>
            <w:tcW w:w="959" w:type="dxa"/>
            <w:shd w:val="clear" w:color="auto" w:fill="auto"/>
            <w:vAlign w:val="center"/>
          </w:tcPr>
          <w:p w:rsidR="00E27EAF" w:rsidRDefault="00E27EAF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E27EAF" w:rsidRPr="00E27EAF" w:rsidRDefault="00E27EAF" w:rsidP="001B19D8">
            <w:pPr>
              <w:jc w:val="center"/>
              <w:rPr>
                <w:b/>
                <w:sz w:val="18"/>
                <w:szCs w:val="18"/>
              </w:rPr>
            </w:pPr>
            <w:r w:rsidRPr="00E27EAF">
              <w:rPr>
                <w:b/>
                <w:sz w:val="18"/>
                <w:szCs w:val="18"/>
              </w:rPr>
              <w:t>Отдел пожарной и промы</w:t>
            </w:r>
            <w:r w:rsidRPr="00E27EAF">
              <w:rPr>
                <w:b/>
                <w:sz w:val="18"/>
                <w:szCs w:val="18"/>
              </w:rPr>
              <w:t>ш</w:t>
            </w:r>
            <w:r w:rsidRPr="00E27EAF">
              <w:rPr>
                <w:b/>
                <w:sz w:val="18"/>
                <w:szCs w:val="18"/>
              </w:rPr>
              <w:t xml:space="preserve">ленной безопасности, охраны </w:t>
            </w:r>
            <w:r w:rsidRPr="00E27EAF">
              <w:rPr>
                <w:b/>
                <w:sz w:val="18"/>
                <w:szCs w:val="18"/>
              </w:rPr>
              <w:lastRenderedPageBreak/>
              <w:t>труда и экологии (2-й Нов</w:t>
            </w:r>
            <w:r w:rsidRPr="00E27EAF">
              <w:rPr>
                <w:b/>
                <w:sz w:val="18"/>
                <w:szCs w:val="18"/>
              </w:rPr>
              <w:t>о</w:t>
            </w:r>
            <w:r w:rsidRPr="00E27EAF">
              <w:rPr>
                <w:b/>
                <w:sz w:val="18"/>
                <w:szCs w:val="18"/>
              </w:rPr>
              <w:t>кузнецкий пер., д. 13/15)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E27EAF" w:rsidRPr="00F06873" w:rsidTr="004654AF">
        <w:tc>
          <w:tcPr>
            <w:tcW w:w="959" w:type="dxa"/>
            <w:shd w:val="clear" w:color="auto" w:fill="auto"/>
            <w:vAlign w:val="center"/>
          </w:tcPr>
          <w:p w:rsidR="00E27EAF" w:rsidRDefault="00E27EA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90 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27EAF" w:rsidRPr="00E27EAF" w:rsidRDefault="00E27EA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Начальник отдела (Админис</w:t>
            </w:r>
            <w:r>
              <w:rPr>
                <w:sz w:val="18"/>
                <w:szCs w:val="18"/>
              </w:rPr>
              <w:t>т</w:t>
            </w:r>
            <w:r>
              <w:rPr>
                <w:sz w:val="18"/>
                <w:szCs w:val="18"/>
              </w:rPr>
              <w:t>ративно-бытовой корпус каб. 2-4)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27EAF" w:rsidRPr="00F06873" w:rsidTr="004654AF">
        <w:tc>
          <w:tcPr>
            <w:tcW w:w="959" w:type="dxa"/>
            <w:shd w:val="clear" w:color="auto" w:fill="auto"/>
            <w:vAlign w:val="center"/>
          </w:tcPr>
          <w:p w:rsidR="00E27EAF" w:rsidRDefault="00E27EA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91 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27EAF" w:rsidRPr="00E27EAF" w:rsidRDefault="00E27EA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Заместитель начальника по пожарной безопасн</w:t>
            </w:r>
            <w:r>
              <w:rPr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сти(Административно-бытовой корпус каб. 2-4)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27EAF" w:rsidRPr="00F06873" w:rsidTr="004654AF">
        <w:tc>
          <w:tcPr>
            <w:tcW w:w="959" w:type="dxa"/>
            <w:shd w:val="clear" w:color="auto" w:fill="auto"/>
            <w:vAlign w:val="center"/>
          </w:tcPr>
          <w:p w:rsidR="00E27EAF" w:rsidRDefault="00E27EA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27EAF" w:rsidRPr="00E27EAF" w:rsidRDefault="00E27EA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Инструктор по противопожа</w:t>
            </w:r>
            <w:r>
              <w:rPr>
                <w:sz w:val="18"/>
                <w:szCs w:val="18"/>
              </w:rPr>
              <w:t>р</w:t>
            </w:r>
            <w:r>
              <w:rPr>
                <w:sz w:val="18"/>
                <w:szCs w:val="18"/>
              </w:rPr>
              <w:t>ной профилактике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27EAF" w:rsidRPr="00F06873" w:rsidTr="004654AF">
        <w:tc>
          <w:tcPr>
            <w:tcW w:w="959" w:type="dxa"/>
            <w:shd w:val="clear" w:color="auto" w:fill="auto"/>
            <w:vAlign w:val="center"/>
          </w:tcPr>
          <w:p w:rsidR="00E27EAF" w:rsidRDefault="00E27EAF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E27EAF" w:rsidRPr="00E27EAF" w:rsidRDefault="00E27EAF" w:rsidP="001B19D8">
            <w:pPr>
              <w:jc w:val="center"/>
              <w:rPr>
                <w:b/>
                <w:sz w:val="18"/>
                <w:szCs w:val="18"/>
              </w:rPr>
            </w:pPr>
            <w:r w:rsidRPr="00E27EAF">
              <w:rPr>
                <w:b/>
                <w:sz w:val="18"/>
                <w:szCs w:val="18"/>
              </w:rPr>
              <w:t>Бюро охраны труда и экол</w:t>
            </w:r>
            <w:r w:rsidRPr="00E27EAF">
              <w:rPr>
                <w:b/>
                <w:sz w:val="18"/>
                <w:szCs w:val="18"/>
              </w:rPr>
              <w:t>о</w:t>
            </w:r>
            <w:r w:rsidRPr="00E27EAF">
              <w:rPr>
                <w:b/>
                <w:sz w:val="18"/>
                <w:szCs w:val="18"/>
              </w:rPr>
              <w:t>гии отдела пожарной и пр</w:t>
            </w:r>
            <w:r w:rsidRPr="00E27EAF">
              <w:rPr>
                <w:b/>
                <w:sz w:val="18"/>
                <w:szCs w:val="18"/>
              </w:rPr>
              <w:t>о</w:t>
            </w:r>
            <w:r w:rsidRPr="00E27EAF">
              <w:rPr>
                <w:b/>
                <w:sz w:val="18"/>
                <w:szCs w:val="18"/>
              </w:rPr>
              <w:t>мышленной безопасности, охраны труда и экологии (2-й Новокузнецкий пер., д. 13/15)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E27EAF" w:rsidRPr="00F06873" w:rsidTr="004654AF">
        <w:tc>
          <w:tcPr>
            <w:tcW w:w="959" w:type="dxa"/>
            <w:shd w:val="clear" w:color="auto" w:fill="auto"/>
            <w:vAlign w:val="center"/>
          </w:tcPr>
          <w:p w:rsidR="00E27EAF" w:rsidRDefault="00E27EA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27EAF" w:rsidRPr="00E27EAF" w:rsidRDefault="00E27EA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Начальник бюро (Администр</w:t>
            </w:r>
            <w:r>
              <w:rPr>
                <w:sz w:val="18"/>
                <w:szCs w:val="18"/>
              </w:rPr>
              <w:t>а</w:t>
            </w:r>
            <w:r>
              <w:rPr>
                <w:sz w:val="18"/>
                <w:szCs w:val="18"/>
              </w:rPr>
              <w:t>тивно-бытовой корпус каб. 2-11)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27EAF" w:rsidRPr="00F06873" w:rsidTr="004654AF">
        <w:tc>
          <w:tcPr>
            <w:tcW w:w="959" w:type="dxa"/>
            <w:shd w:val="clear" w:color="auto" w:fill="auto"/>
            <w:vAlign w:val="center"/>
          </w:tcPr>
          <w:p w:rsidR="00E27EAF" w:rsidRDefault="00E27EA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94 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27EAF" w:rsidRPr="00E27EAF" w:rsidRDefault="00E27EA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Ведущий инженер (Админис</w:t>
            </w:r>
            <w:r>
              <w:rPr>
                <w:sz w:val="18"/>
                <w:szCs w:val="18"/>
              </w:rPr>
              <w:t>т</w:t>
            </w:r>
            <w:r>
              <w:rPr>
                <w:sz w:val="18"/>
                <w:szCs w:val="18"/>
              </w:rPr>
              <w:t>ративно-бытовой корпус каб. 2-11)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27EAF" w:rsidRPr="00F06873" w:rsidTr="004654AF">
        <w:tc>
          <w:tcPr>
            <w:tcW w:w="959" w:type="dxa"/>
            <w:shd w:val="clear" w:color="auto" w:fill="auto"/>
            <w:vAlign w:val="center"/>
          </w:tcPr>
          <w:p w:rsidR="00E27EAF" w:rsidRDefault="00E27EA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27EAF" w:rsidRPr="00E27EAF" w:rsidRDefault="00E27EA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Ведущий инженер (Админис</w:t>
            </w:r>
            <w:r>
              <w:rPr>
                <w:sz w:val="18"/>
                <w:szCs w:val="18"/>
              </w:rPr>
              <w:t>т</w:t>
            </w:r>
            <w:r>
              <w:rPr>
                <w:sz w:val="18"/>
                <w:szCs w:val="18"/>
              </w:rPr>
              <w:t>ративно-бытовой корпус каб. 2-11)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27EAF" w:rsidRPr="00F06873" w:rsidTr="004654AF">
        <w:tc>
          <w:tcPr>
            <w:tcW w:w="959" w:type="dxa"/>
            <w:shd w:val="clear" w:color="auto" w:fill="auto"/>
            <w:vAlign w:val="center"/>
          </w:tcPr>
          <w:p w:rsidR="00E27EAF" w:rsidRDefault="00E27EA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96 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27EAF" w:rsidRPr="00E27EAF" w:rsidRDefault="00E27EA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Заместитель начальника бюро (Инженерный корпус каб. 1-01б)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27EAF" w:rsidRPr="00F06873" w:rsidTr="004654AF">
        <w:tc>
          <w:tcPr>
            <w:tcW w:w="959" w:type="dxa"/>
            <w:shd w:val="clear" w:color="auto" w:fill="auto"/>
            <w:vAlign w:val="center"/>
          </w:tcPr>
          <w:p w:rsidR="00E27EAF" w:rsidRDefault="00E27EA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27EAF" w:rsidRPr="00E27EAF" w:rsidRDefault="00E27EA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Ведущий инженер (Инжене</w:t>
            </w:r>
            <w:r>
              <w:rPr>
                <w:sz w:val="18"/>
                <w:szCs w:val="18"/>
              </w:rPr>
              <w:t>р</w:t>
            </w:r>
            <w:r>
              <w:rPr>
                <w:sz w:val="18"/>
                <w:szCs w:val="18"/>
              </w:rPr>
              <w:t>ный корпус каб. 1-01б)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27EAF" w:rsidRPr="00F06873" w:rsidTr="004654AF">
        <w:tc>
          <w:tcPr>
            <w:tcW w:w="959" w:type="dxa"/>
            <w:shd w:val="clear" w:color="auto" w:fill="auto"/>
            <w:vAlign w:val="center"/>
          </w:tcPr>
          <w:p w:rsidR="00E27EAF" w:rsidRDefault="00E27EAF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E27EAF" w:rsidRPr="00E27EAF" w:rsidRDefault="00E27EAF" w:rsidP="001B19D8">
            <w:pPr>
              <w:jc w:val="center"/>
              <w:rPr>
                <w:b/>
                <w:sz w:val="18"/>
                <w:szCs w:val="18"/>
              </w:rPr>
            </w:pPr>
            <w:r w:rsidRPr="00E27EAF">
              <w:rPr>
                <w:b/>
                <w:sz w:val="18"/>
                <w:szCs w:val="18"/>
              </w:rPr>
              <w:t>Группа промышленной без</w:t>
            </w:r>
            <w:r w:rsidRPr="00E27EAF">
              <w:rPr>
                <w:b/>
                <w:sz w:val="18"/>
                <w:szCs w:val="18"/>
              </w:rPr>
              <w:t>о</w:t>
            </w:r>
            <w:r w:rsidRPr="00E27EAF">
              <w:rPr>
                <w:b/>
                <w:sz w:val="18"/>
                <w:szCs w:val="18"/>
              </w:rPr>
              <w:t>пасности отдела пожарной и промышленной безопасн</w:t>
            </w:r>
            <w:r w:rsidRPr="00E27EAF">
              <w:rPr>
                <w:b/>
                <w:sz w:val="18"/>
                <w:szCs w:val="18"/>
              </w:rPr>
              <w:t>о</w:t>
            </w:r>
            <w:r w:rsidRPr="00E27EAF">
              <w:rPr>
                <w:b/>
                <w:sz w:val="18"/>
                <w:szCs w:val="18"/>
              </w:rPr>
              <w:t>сти, охраны труда и экологии (Административно–бытовой корпус (строение 2): 2-й Н</w:t>
            </w:r>
            <w:r w:rsidRPr="00E27EAF">
              <w:rPr>
                <w:b/>
                <w:sz w:val="18"/>
                <w:szCs w:val="18"/>
              </w:rPr>
              <w:t>о</w:t>
            </w:r>
            <w:r w:rsidRPr="00E27EAF">
              <w:rPr>
                <w:b/>
                <w:sz w:val="18"/>
                <w:szCs w:val="18"/>
              </w:rPr>
              <w:t>вокузнецкий пер., д. 13/15)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E27EAF" w:rsidRPr="00F06873" w:rsidTr="004654AF">
        <w:tc>
          <w:tcPr>
            <w:tcW w:w="959" w:type="dxa"/>
            <w:shd w:val="clear" w:color="auto" w:fill="auto"/>
            <w:vAlign w:val="center"/>
          </w:tcPr>
          <w:p w:rsidR="00E27EAF" w:rsidRDefault="00E27EA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98 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27EAF" w:rsidRPr="00E27EAF" w:rsidRDefault="00E27EA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Ведущий специалист (каб. 4-01)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27EAF" w:rsidRPr="00F06873" w:rsidTr="004654AF">
        <w:tc>
          <w:tcPr>
            <w:tcW w:w="959" w:type="dxa"/>
            <w:shd w:val="clear" w:color="auto" w:fill="auto"/>
            <w:vAlign w:val="center"/>
          </w:tcPr>
          <w:p w:rsidR="00E27EAF" w:rsidRDefault="00E27EA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27EAF" w:rsidRPr="00E27EAF" w:rsidRDefault="00E27EA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Начальник группы  (каб. 4-01)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27EAF" w:rsidRPr="00F06873" w:rsidTr="004654AF">
        <w:tc>
          <w:tcPr>
            <w:tcW w:w="959" w:type="dxa"/>
            <w:shd w:val="clear" w:color="auto" w:fill="auto"/>
            <w:vAlign w:val="center"/>
          </w:tcPr>
          <w:p w:rsidR="00E27EAF" w:rsidRDefault="00E27EAF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E27EAF" w:rsidRPr="00E27EAF" w:rsidRDefault="00E27EAF" w:rsidP="001B19D8">
            <w:pPr>
              <w:jc w:val="center"/>
              <w:rPr>
                <w:b/>
                <w:sz w:val="18"/>
                <w:szCs w:val="18"/>
              </w:rPr>
            </w:pPr>
            <w:r w:rsidRPr="00E27EAF">
              <w:rPr>
                <w:b/>
                <w:sz w:val="18"/>
                <w:szCs w:val="18"/>
              </w:rPr>
              <w:t>Отдел главного энергетика (Инженерный корпус: 2-й Новокузнецкий пер., д. 13/15)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E27EAF" w:rsidRPr="00F06873" w:rsidTr="004654AF">
        <w:tc>
          <w:tcPr>
            <w:tcW w:w="959" w:type="dxa"/>
            <w:shd w:val="clear" w:color="auto" w:fill="auto"/>
            <w:vAlign w:val="center"/>
          </w:tcPr>
          <w:p w:rsidR="00E27EAF" w:rsidRDefault="00E27EA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27EAF" w:rsidRPr="00E27EAF" w:rsidRDefault="00E27EA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Главный энергетик-начальник отдела (каб. 3-09)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27EAF" w:rsidRPr="00F06873" w:rsidTr="004654AF">
        <w:tc>
          <w:tcPr>
            <w:tcW w:w="959" w:type="dxa"/>
            <w:shd w:val="clear" w:color="auto" w:fill="auto"/>
            <w:vAlign w:val="center"/>
          </w:tcPr>
          <w:p w:rsidR="00E27EAF" w:rsidRDefault="00E27EA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101 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27EAF" w:rsidRPr="00E27EAF" w:rsidRDefault="00E27EA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Ведущий инженер (Обеспеч</w:t>
            </w:r>
            <w:r>
              <w:rPr>
                <w:sz w:val="18"/>
                <w:szCs w:val="18"/>
              </w:rPr>
              <w:t>е</w:t>
            </w:r>
            <w:r>
              <w:rPr>
                <w:sz w:val="18"/>
                <w:szCs w:val="18"/>
              </w:rPr>
              <w:t>ние работы энергетических сетей. Взаимодействие с пре</w:t>
            </w:r>
            <w:r>
              <w:rPr>
                <w:sz w:val="18"/>
                <w:szCs w:val="18"/>
              </w:rPr>
              <w:t>д</w:t>
            </w:r>
            <w:r>
              <w:rPr>
                <w:sz w:val="18"/>
                <w:szCs w:val="18"/>
              </w:rPr>
              <w:lastRenderedPageBreak/>
              <w:t>ставителями сторонних орг</w:t>
            </w:r>
            <w:r>
              <w:rPr>
                <w:sz w:val="18"/>
                <w:szCs w:val="18"/>
              </w:rPr>
              <w:t>а</w:t>
            </w:r>
            <w:r>
              <w:rPr>
                <w:sz w:val="18"/>
                <w:szCs w:val="18"/>
              </w:rPr>
              <w:t>низаций) (каб. 1-01б)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27EAF" w:rsidRPr="00F06873" w:rsidTr="004654AF">
        <w:tc>
          <w:tcPr>
            <w:tcW w:w="959" w:type="dxa"/>
            <w:shd w:val="clear" w:color="auto" w:fill="auto"/>
            <w:vAlign w:val="center"/>
          </w:tcPr>
          <w:p w:rsidR="00E27EAF" w:rsidRDefault="00E27EA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102 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27EAF" w:rsidRPr="00E27EAF" w:rsidRDefault="00E27EA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Ведущий инженер (Обеспеч</w:t>
            </w:r>
            <w:r>
              <w:rPr>
                <w:sz w:val="18"/>
                <w:szCs w:val="18"/>
              </w:rPr>
              <w:t>е</w:t>
            </w:r>
            <w:r>
              <w:rPr>
                <w:sz w:val="18"/>
                <w:szCs w:val="18"/>
              </w:rPr>
              <w:t>ние работы энергетических сетей. Взаимодействие с пре</w:t>
            </w:r>
            <w:r>
              <w:rPr>
                <w:sz w:val="18"/>
                <w:szCs w:val="18"/>
              </w:rPr>
              <w:t>д</w:t>
            </w:r>
            <w:r>
              <w:rPr>
                <w:sz w:val="18"/>
                <w:szCs w:val="18"/>
              </w:rPr>
              <w:t>ставителями сторонних орг</w:t>
            </w:r>
            <w:r>
              <w:rPr>
                <w:sz w:val="18"/>
                <w:szCs w:val="18"/>
              </w:rPr>
              <w:t>а</w:t>
            </w:r>
            <w:r>
              <w:rPr>
                <w:sz w:val="18"/>
                <w:szCs w:val="18"/>
              </w:rPr>
              <w:t>низаций) (каб. 1-01б)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27EAF" w:rsidRPr="00F06873" w:rsidTr="004654AF">
        <w:tc>
          <w:tcPr>
            <w:tcW w:w="959" w:type="dxa"/>
            <w:shd w:val="clear" w:color="auto" w:fill="auto"/>
            <w:vAlign w:val="center"/>
          </w:tcPr>
          <w:p w:rsidR="00E27EAF" w:rsidRDefault="00E27EA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27EAF" w:rsidRPr="00E27EAF" w:rsidRDefault="00E27EA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Инженер I категории (каб. 1-01б)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27EAF" w:rsidRPr="00F06873" w:rsidTr="004654AF">
        <w:tc>
          <w:tcPr>
            <w:tcW w:w="959" w:type="dxa"/>
            <w:shd w:val="clear" w:color="auto" w:fill="auto"/>
            <w:vAlign w:val="center"/>
          </w:tcPr>
          <w:p w:rsidR="00E27EAF" w:rsidRDefault="00E27EAF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E27EAF" w:rsidRPr="00E27EAF" w:rsidRDefault="00E27EAF" w:rsidP="001B19D8">
            <w:pPr>
              <w:jc w:val="center"/>
              <w:rPr>
                <w:b/>
                <w:sz w:val="18"/>
                <w:szCs w:val="18"/>
              </w:rPr>
            </w:pPr>
            <w:r w:rsidRPr="00E27EAF">
              <w:rPr>
                <w:b/>
                <w:sz w:val="18"/>
                <w:szCs w:val="18"/>
              </w:rPr>
              <w:t>Отдел капитального стро</w:t>
            </w:r>
            <w:r w:rsidRPr="00E27EAF">
              <w:rPr>
                <w:b/>
                <w:sz w:val="18"/>
                <w:szCs w:val="18"/>
              </w:rPr>
              <w:t>и</w:t>
            </w:r>
            <w:r w:rsidRPr="00E27EAF">
              <w:rPr>
                <w:b/>
                <w:sz w:val="18"/>
                <w:szCs w:val="18"/>
              </w:rPr>
              <w:t>тельства (Административно–бытовой корпус (строение 2): 2-й Новокузнецкий пер., д. 13/15)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E27EAF" w:rsidRPr="00F06873" w:rsidTr="004654AF">
        <w:tc>
          <w:tcPr>
            <w:tcW w:w="959" w:type="dxa"/>
            <w:shd w:val="clear" w:color="auto" w:fill="auto"/>
            <w:vAlign w:val="center"/>
          </w:tcPr>
          <w:p w:rsidR="00E27EAF" w:rsidRDefault="00E27EA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104 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27EAF" w:rsidRPr="00E27EAF" w:rsidRDefault="00E27EA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Начальник отдела (каб. 3-01)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27EAF" w:rsidRPr="00F06873" w:rsidTr="004654AF">
        <w:tc>
          <w:tcPr>
            <w:tcW w:w="959" w:type="dxa"/>
            <w:shd w:val="clear" w:color="auto" w:fill="auto"/>
            <w:vAlign w:val="center"/>
          </w:tcPr>
          <w:p w:rsidR="00E27EAF" w:rsidRDefault="00E27EA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105 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27EAF" w:rsidRPr="00E27EAF" w:rsidRDefault="00E27EA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Ведущий инженер (каб. 3-01)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27EAF" w:rsidRPr="00F06873" w:rsidTr="004654AF">
        <w:tc>
          <w:tcPr>
            <w:tcW w:w="959" w:type="dxa"/>
            <w:shd w:val="clear" w:color="auto" w:fill="auto"/>
            <w:vAlign w:val="center"/>
          </w:tcPr>
          <w:p w:rsidR="00E27EAF" w:rsidRDefault="00E27EA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106 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27EAF" w:rsidRPr="00E27EAF" w:rsidRDefault="00E27EA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Ведущий инженер по технич</w:t>
            </w:r>
            <w:r>
              <w:rPr>
                <w:sz w:val="18"/>
                <w:szCs w:val="18"/>
              </w:rPr>
              <w:t>е</w:t>
            </w:r>
            <w:r>
              <w:rPr>
                <w:sz w:val="18"/>
                <w:szCs w:val="18"/>
              </w:rPr>
              <w:t>скому надзору (каб. 3-01)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27EAF" w:rsidRPr="00F06873" w:rsidTr="004654AF">
        <w:tc>
          <w:tcPr>
            <w:tcW w:w="959" w:type="dxa"/>
            <w:shd w:val="clear" w:color="auto" w:fill="auto"/>
            <w:vAlign w:val="center"/>
          </w:tcPr>
          <w:p w:rsidR="00E27EAF" w:rsidRDefault="00E27EA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107 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27EAF" w:rsidRPr="00E27EAF" w:rsidRDefault="00E27EA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Специалист по работе с техн</w:t>
            </w:r>
            <w:r>
              <w:rPr>
                <w:sz w:val="18"/>
                <w:szCs w:val="18"/>
              </w:rPr>
              <w:t>и</w:t>
            </w:r>
            <w:r>
              <w:rPr>
                <w:sz w:val="18"/>
                <w:szCs w:val="18"/>
              </w:rPr>
              <w:t>ческой документацией (каб. 3-01)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27EAF" w:rsidRPr="00F06873" w:rsidTr="004654AF">
        <w:tc>
          <w:tcPr>
            <w:tcW w:w="959" w:type="dxa"/>
            <w:shd w:val="clear" w:color="auto" w:fill="auto"/>
            <w:vAlign w:val="center"/>
          </w:tcPr>
          <w:p w:rsidR="00E27EAF" w:rsidRDefault="00E27EAF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E27EAF" w:rsidRPr="00E27EAF" w:rsidRDefault="00E27EAF" w:rsidP="001B19D8">
            <w:pPr>
              <w:jc w:val="center"/>
              <w:rPr>
                <w:b/>
                <w:sz w:val="18"/>
                <w:szCs w:val="18"/>
              </w:rPr>
            </w:pPr>
            <w:r w:rsidRPr="00E27EAF">
              <w:rPr>
                <w:b/>
                <w:sz w:val="18"/>
                <w:szCs w:val="18"/>
              </w:rPr>
              <w:t>Отдел инженерного снабж</w:t>
            </w:r>
            <w:r w:rsidRPr="00E27EAF">
              <w:rPr>
                <w:b/>
                <w:sz w:val="18"/>
                <w:szCs w:val="18"/>
              </w:rPr>
              <w:t>е</w:t>
            </w:r>
            <w:r w:rsidRPr="00E27EAF">
              <w:rPr>
                <w:b/>
                <w:sz w:val="18"/>
                <w:szCs w:val="18"/>
              </w:rPr>
              <w:t>ния (Инженерный корпус: 2-й Новокузнецкий пер., д. 13/15)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E27EAF" w:rsidRPr="00F06873" w:rsidTr="004654AF">
        <w:tc>
          <w:tcPr>
            <w:tcW w:w="959" w:type="dxa"/>
            <w:shd w:val="clear" w:color="auto" w:fill="auto"/>
            <w:vAlign w:val="center"/>
          </w:tcPr>
          <w:p w:rsidR="00E27EAF" w:rsidRDefault="00E27EA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108 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27EAF" w:rsidRPr="00E27EAF" w:rsidRDefault="00E27EA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Начальник отдела (каб. 1-01а)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27EAF" w:rsidRPr="00F06873" w:rsidTr="004654AF">
        <w:tc>
          <w:tcPr>
            <w:tcW w:w="959" w:type="dxa"/>
            <w:shd w:val="clear" w:color="auto" w:fill="auto"/>
            <w:vAlign w:val="center"/>
          </w:tcPr>
          <w:p w:rsidR="00E27EAF" w:rsidRDefault="00E27EA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109 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27EAF" w:rsidRPr="00E27EAF" w:rsidRDefault="00E27EA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Ведущий инженер (каб. 1-01а)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27EAF" w:rsidRPr="00F06873" w:rsidTr="004654AF">
        <w:tc>
          <w:tcPr>
            <w:tcW w:w="959" w:type="dxa"/>
            <w:shd w:val="clear" w:color="auto" w:fill="auto"/>
            <w:vAlign w:val="center"/>
          </w:tcPr>
          <w:p w:rsidR="00E27EAF" w:rsidRDefault="00E27EA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110 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27EAF" w:rsidRPr="00E27EAF" w:rsidRDefault="00E27EA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Инженер II категории (каб. 1-01а)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27EAF" w:rsidRPr="00F06873" w:rsidTr="004654AF">
        <w:tc>
          <w:tcPr>
            <w:tcW w:w="959" w:type="dxa"/>
            <w:shd w:val="clear" w:color="auto" w:fill="auto"/>
            <w:vAlign w:val="center"/>
          </w:tcPr>
          <w:p w:rsidR="00E27EAF" w:rsidRDefault="00E27EA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111 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27EAF" w:rsidRPr="00E27EAF" w:rsidRDefault="00E27EA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Менеджер по снабжению II категории (каб. 1-01а)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27EAF" w:rsidRPr="00F06873" w:rsidTr="004654AF">
        <w:tc>
          <w:tcPr>
            <w:tcW w:w="959" w:type="dxa"/>
            <w:shd w:val="clear" w:color="auto" w:fill="auto"/>
            <w:vAlign w:val="center"/>
          </w:tcPr>
          <w:p w:rsidR="00E27EAF" w:rsidRDefault="00E27EA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27EAF" w:rsidRPr="00E27EAF" w:rsidRDefault="00E27EA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Менеджер по снабжению II категории (каб. 1-01а)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27EAF" w:rsidRPr="00F06873" w:rsidTr="004654AF">
        <w:tc>
          <w:tcPr>
            <w:tcW w:w="959" w:type="dxa"/>
            <w:shd w:val="clear" w:color="auto" w:fill="auto"/>
            <w:vAlign w:val="center"/>
          </w:tcPr>
          <w:p w:rsidR="00E27EAF" w:rsidRDefault="00E27EA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27EAF" w:rsidRPr="00E27EAF" w:rsidRDefault="00E27EA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Менеджер по снабжению II категории (каб. 1-01а)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27EAF" w:rsidRPr="00F06873" w:rsidTr="004654AF">
        <w:tc>
          <w:tcPr>
            <w:tcW w:w="959" w:type="dxa"/>
            <w:shd w:val="clear" w:color="auto" w:fill="auto"/>
            <w:vAlign w:val="center"/>
          </w:tcPr>
          <w:p w:rsidR="00E27EAF" w:rsidRDefault="00E27EAF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E27EAF" w:rsidRPr="00E27EAF" w:rsidRDefault="00E27EAF" w:rsidP="001B19D8">
            <w:pPr>
              <w:jc w:val="center"/>
              <w:rPr>
                <w:b/>
                <w:sz w:val="18"/>
                <w:szCs w:val="18"/>
              </w:rPr>
            </w:pPr>
            <w:r w:rsidRPr="00E27EAF">
              <w:rPr>
                <w:b/>
                <w:sz w:val="18"/>
                <w:szCs w:val="18"/>
              </w:rPr>
              <w:t>Технический отдел (Инж</w:t>
            </w:r>
            <w:r w:rsidRPr="00E27EAF">
              <w:rPr>
                <w:b/>
                <w:sz w:val="18"/>
                <w:szCs w:val="18"/>
              </w:rPr>
              <w:t>е</w:t>
            </w:r>
            <w:r w:rsidRPr="00E27EAF">
              <w:rPr>
                <w:b/>
                <w:sz w:val="18"/>
                <w:szCs w:val="18"/>
              </w:rPr>
              <w:t>нерный корпус: 2-й Новоку</w:t>
            </w:r>
            <w:r w:rsidRPr="00E27EAF">
              <w:rPr>
                <w:b/>
                <w:sz w:val="18"/>
                <w:szCs w:val="18"/>
              </w:rPr>
              <w:t>з</w:t>
            </w:r>
            <w:r w:rsidRPr="00E27EAF">
              <w:rPr>
                <w:b/>
                <w:sz w:val="18"/>
                <w:szCs w:val="18"/>
              </w:rPr>
              <w:t>нецкий пер., д. 13/15)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E27EAF" w:rsidRPr="00F06873" w:rsidTr="004654AF">
        <w:tc>
          <w:tcPr>
            <w:tcW w:w="959" w:type="dxa"/>
            <w:shd w:val="clear" w:color="auto" w:fill="auto"/>
            <w:vAlign w:val="center"/>
          </w:tcPr>
          <w:p w:rsidR="00E27EAF" w:rsidRDefault="00E27EA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114 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27EAF" w:rsidRPr="00E27EAF" w:rsidRDefault="00E27EA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Начальник отдела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27EAF" w:rsidRPr="00F06873" w:rsidTr="004654AF">
        <w:tc>
          <w:tcPr>
            <w:tcW w:w="959" w:type="dxa"/>
            <w:shd w:val="clear" w:color="auto" w:fill="auto"/>
            <w:vAlign w:val="center"/>
          </w:tcPr>
          <w:p w:rsidR="00E27EAF" w:rsidRDefault="00E27EA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115 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27EAF" w:rsidRPr="00E27EAF" w:rsidRDefault="00E27EA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Заместитель начальника отдела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27EAF" w:rsidRPr="00F06873" w:rsidTr="004654AF">
        <w:tc>
          <w:tcPr>
            <w:tcW w:w="959" w:type="dxa"/>
            <w:shd w:val="clear" w:color="auto" w:fill="auto"/>
            <w:vAlign w:val="center"/>
          </w:tcPr>
          <w:p w:rsidR="00E27EAF" w:rsidRDefault="00E27EA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116 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27EAF" w:rsidRPr="00E27EAF" w:rsidRDefault="00E27EA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Ведущий инженер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27EAF" w:rsidRPr="00F06873" w:rsidTr="004654AF">
        <w:tc>
          <w:tcPr>
            <w:tcW w:w="959" w:type="dxa"/>
            <w:shd w:val="clear" w:color="auto" w:fill="auto"/>
            <w:vAlign w:val="center"/>
          </w:tcPr>
          <w:p w:rsidR="00E27EAF" w:rsidRDefault="00E27EA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117 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27EAF" w:rsidRPr="00E27EAF" w:rsidRDefault="00E27EA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Ведущий инженер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27EAF" w:rsidRPr="00F06873" w:rsidTr="004654AF">
        <w:tc>
          <w:tcPr>
            <w:tcW w:w="959" w:type="dxa"/>
            <w:shd w:val="clear" w:color="auto" w:fill="auto"/>
            <w:vAlign w:val="center"/>
          </w:tcPr>
          <w:p w:rsidR="00E27EAF" w:rsidRDefault="00E27EA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118 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27EAF" w:rsidRPr="00E27EAF" w:rsidRDefault="00E27EA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Ведущий инженер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27EAF" w:rsidRPr="00F06873" w:rsidTr="004654AF">
        <w:tc>
          <w:tcPr>
            <w:tcW w:w="959" w:type="dxa"/>
            <w:shd w:val="clear" w:color="auto" w:fill="auto"/>
            <w:vAlign w:val="center"/>
          </w:tcPr>
          <w:p w:rsidR="00E27EAF" w:rsidRDefault="00E27EA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119 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27EAF" w:rsidRPr="00E27EAF" w:rsidRDefault="00E27EA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Ведущий инженер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27EAF" w:rsidRPr="00F06873" w:rsidTr="004654AF">
        <w:tc>
          <w:tcPr>
            <w:tcW w:w="959" w:type="dxa"/>
            <w:shd w:val="clear" w:color="auto" w:fill="auto"/>
            <w:vAlign w:val="center"/>
          </w:tcPr>
          <w:p w:rsidR="00E27EAF" w:rsidRDefault="00E27EAF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E27EAF" w:rsidRPr="00E27EAF" w:rsidRDefault="00E27EAF" w:rsidP="001B19D8">
            <w:pPr>
              <w:jc w:val="center"/>
              <w:rPr>
                <w:b/>
                <w:sz w:val="18"/>
                <w:szCs w:val="18"/>
              </w:rPr>
            </w:pPr>
            <w:r w:rsidRPr="00E27EAF">
              <w:rPr>
                <w:b/>
                <w:sz w:val="18"/>
                <w:szCs w:val="18"/>
              </w:rPr>
              <w:t xml:space="preserve">Центральная лаборатория (Административно–бытовой корпус: 2-й Новокузнецкий </w:t>
            </w:r>
            <w:r w:rsidRPr="00E27EAF">
              <w:rPr>
                <w:b/>
                <w:sz w:val="18"/>
                <w:szCs w:val="18"/>
              </w:rPr>
              <w:lastRenderedPageBreak/>
              <w:t>пер., д. 13/15)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E27EAF" w:rsidRPr="00F06873" w:rsidTr="004654AF">
        <w:tc>
          <w:tcPr>
            <w:tcW w:w="959" w:type="dxa"/>
            <w:shd w:val="clear" w:color="auto" w:fill="auto"/>
            <w:vAlign w:val="center"/>
          </w:tcPr>
          <w:p w:rsidR="00E27EAF" w:rsidRDefault="00E27EA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120 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27EAF" w:rsidRPr="00E27EAF" w:rsidRDefault="00E27EA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Начальник лаборатории (каб. 6-3)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27EAF" w:rsidRPr="00F06873" w:rsidTr="004654AF">
        <w:tc>
          <w:tcPr>
            <w:tcW w:w="959" w:type="dxa"/>
            <w:shd w:val="clear" w:color="auto" w:fill="auto"/>
            <w:vAlign w:val="center"/>
          </w:tcPr>
          <w:p w:rsidR="00E27EAF" w:rsidRDefault="00E27EA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121 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27EAF" w:rsidRPr="00E27EAF" w:rsidRDefault="00E27EA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Ведущий инженер (каб. 6-3)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27EAF" w:rsidRPr="00F06873" w:rsidTr="004654AF">
        <w:tc>
          <w:tcPr>
            <w:tcW w:w="959" w:type="dxa"/>
            <w:shd w:val="clear" w:color="auto" w:fill="auto"/>
            <w:vAlign w:val="center"/>
          </w:tcPr>
          <w:p w:rsidR="00E27EAF" w:rsidRDefault="00E27EA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27EAF" w:rsidRPr="00E27EAF" w:rsidRDefault="00E27EA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Инженер-лаборант (Провед</w:t>
            </w:r>
            <w:r>
              <w:rPr>
                <w:sz w:val="18"/>
                <w:szCs w:val="18"/>
              </w:rPr>
              <w:t>е</w:t>
            </w:r>
            <w:r>
              <w:rPr>
                <w:sz w:val="18"/>
                <w:szCs w:val="18"/>
              </w:rPr>
              <w:t>ние органолептического и ф</w:t>
            </w:r>
            <w:r>
              <w:rPr>
                <w:sz w:val="18"/>
                <w:szCs w:val="18"/>
              </w:rPr>
              <w:t>и</w:t>
            </w:r>
            <w:r>
              <w:rPr>
                <w:sz w:val="18"/>
                <w:szCs w:val="18"/>
              </w:rPr>
              <w:t>зико-химического контроля качества сырья. Проведение лабораторных анализов) (каб. 6-3)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27EAF" w:rsidRPr="00F06873" w:rsidTr="004654AF">
        <w:tc>
          <w:tcPr>
            <w:tcW w:w="959" w:type="dxa"/>
            <w:shd w:val="clear" w:color="auto" w:fill="auto"/>
            <w:vAlign w:val="center"/>
          </w:tcPr>
          <w:p w:rsidR="00E27EAF" w:rsidRDefault="00E27EA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27EAF" w:rsidRPr="00E27EAF" w:rsidRDefault="00E27EA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Инженер-лаборант (Провед</w:t>
            </w:r>
            <w:r>
              <w:rPr>
                <w:sz w:val="18"/>
                <w:szCs w:val="18"/>
              </w:rPr>
              <w:t>е</w:t>
            </w:r>
            <w:r>
              <w:rPr>
                <w:sz w:val="18"/>
                <w:szCs w:val="18"/>
              </w:rPr>
              <w:t>ние органолептического и ф</w:t>
            </w:r>
            <w:r>
              <w:rPr>
                <w:sz w:val="18"/>
                <w:szCs w:val="18"/>
              </w:rPr>
              <w:t>и</w:t>
            </w:r>
            <w:r>
              <w:rPr>
                <w:sz w:val="18"/>
                <w:szCs w:val="18"/>
              </w:rPr>
              <w:t>зико-химического контроля качества сырья. Проведение лабораторных анализов) (каб. 6-3)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27EAF" w:rsidRPr="00F06873" w:rsidTr="004654AF">
        <w:tc>
          <w:tcPr>
            <w:tcW w:w="959" w:type="dxa"/>
            <w:shd w:val="clear" w:color="auto" w:fill="auto"/>
            <w:vAlign w:val="center"/>
          </w:tcPr>
          <w:p w:rsidR="00E27EAF" w:rsidRDefault="00E27EA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124 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27EAF" w:rsidRPr="00E27EAF" w:rsidRDefault="00E27EA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Инженер-лаборант (Провед</w:t>
            </w:r>
            <w:r>
              <w:rPr>
                <w:sz w:val="18"/>
                <w:szCs w:val="18"/>
              </w:rPr>
              <w:t>е</w:t>
            </w:r>
            <w:r>
              <w:rPr>
                <w:sz w:val="18"/>
                <w:szCs w:val="18"/>
              </w:rPr>
              <w:t>ние органолептического и ф</w:t>
            </w:r>
            <w:r>
              <w:rPr>
                <w:sz w:val="18"/>
                <w:szCs w:val="18"/>
              </w:rPr>
              <w:t>и</w:t>
            </w:r>
            <w:r>
              <w:rPr>
                <w:sz w:val="18"/>
                <w:szCs w:val="18"/>
              </w:rPr>
              <w:t>зико-химического контроля качества сырья. Проведение лабораторных анализов) (каб. 6-3)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27EAF" w:rsidRPr="00F06873" w:rsidTr="004654AF">
        <w:tc>
          <w:tcPr>
            <w:tcW w:w="959" w:type="dxa"/>
            <w:shd w:val="clear" w:color="auto" w:fill="auto"/>
            <w:vAlign w:val="center"/>
          </w:tcPr>
          <w:p w:rsidR="00E27EAF" w:rsidRDefault="00E27EA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125 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27EAF" w:rsidRPr="00E27EAF" w:rsidRDefault="00E27EA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Инженер-лаборант (Провед</w:t>
            </w:r>
            <w:r>
              <w:rPr>
                <w:sz w:val="18"/>
                <w:szCs w:val="18"/>
              </w:rPr>
              <w:t>е</w:t>
            </w:r>
            <w:r>
              <w:rPr>
                <w:sz w:val="18"/>
                <w:szCs w:val="18"/>
              </w:rPr>
              <w:t>ние органолептического и ф</w:t>
            </w:r>
            <w:r>
              <w:rPr>
                <w:sz w:val="18"/>
                <w:szCs w:val="18"/>
              </w:rPr>
              <w:t>и</w:t>
            </w:r>
            <w:r>
              <w:rPr>
                <w:sz w:val="18"/>
                <w:szCs w:val="18"/>
              </w:rPr>
              <w:t>зико-химического контроля качества готовой продукции и п/ф. Проведение лабораторных анализов) (каб. 6-3)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27EAF" w:rsidRPr="00F06873" w:rsidTr="004654AF">
        <w:tc>
          <w:tcPr>
            <w:tcW w:w="959" w:type="dxa"/>
            <w:shd w:val="clear" w:color="auto" w:fill="auto"/>
            <w:vAlign w:val="center"/>
          </w:tcPr>
          <w:p w:rsidR="00E27EAF" w:rsidRDefault="00E27EA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126 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27EAF" w:rsidRPr="00E27EAF" w:rsidRDefault="00E27EA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Инженер-лаборант (Входной контроль качества заверточных и тароупаковочных матери</w:t>
            </w:r>
            <w:r>
              <w:rPr>
                <w:sz w:val="18"/>
                <w:szCs w:val="18"/>
              </w:rPr>
              <w:t>а</w:t>
            </w:r>
            <w:r>
              <w:rPr>
                <w:sz w:val="18"/>
                <w:szCs w:val="18"/>
              </w:rPr>
              <w:t>лов. Проведение лабораторных анализов) (каб. 6-3)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27EAF" w:rsidRPr="00F06873" w:rsidTr="004654AF">
        <w:tc>
          <w:tcPr>
            <w:tcW w:w="959" w:type="dxa"/>
            <w:shd w:val="clear" w:color="auto" w:fill="auto"/>
            <w:vAlign w:val="center"/>
          </w:tcPr>
          <w:p w:rsidR="00E27EAF" w:rsidRDefault="00E27EA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127 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27EAF" w:rsidRPr="00E27EAF" w:rsidRDefault="00E27EA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Инженер-лаборант (Входной контроль качества заверточных и тароупаковочных матери</w:t>
            </w:r>
            <w:r>
              <w:rPr>
                <w:sz w:val="18"/>
                <w:szCs w:val="18"/>
              </w:rPr>
              <w:t>а</w:t>
            </w:r>
            <w:r>
              <w:rPr>
                <w:sz w:val="18"/>
                <w:szCs w:val="18"/>
              </w:rPr>
              <w:t>лов. Проведение лабораторных анализов) (каб. 6-3)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27EAF" w:rsidRPr="00F06873" w:rsidTr="004654AF">
        <w:tc>
          <w:tcPr>
            <w:tcW w:w="959" w:type="dxa"/>
            <w:shd w:val="clear" w:color="auto" w:fill="auto"/>
            <w:vAlign w:val="center"/>
          </w:tcPr>
          <w:p w:rsidR="00E27EAF" w:rsidRDefault="00E27EA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128 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27EAF" w:rsidRPr="00E27EAF" w:rsidRDefault="00E27EA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Инженер-лаборант (Провед</w:t>
            </w:r>
            <w:r>
              <w:rPr>
                <w:sz w:val="18"/>
                <w:szCs w:val="18"/>
              </w:rPr>
              <w:t>е</w:t>
            </w:r>
            <w:r>
              <w:rPr>
                <w:sz w:val="18"/>
                <w:szCs w:val="18"/>
              </w:rPr>
              <w:t>ние органолептического и ф</w:t>
            </w:r>
            <w:r>
              <w:rPr>
                <w:sz w:val="18"/>
                <w:szCs w:val="18"/>
              </w:rPr>
              <w:t>и</w:t>
            </w:r>
            <w:r>
              <w:rPr>
                <w:sz w:val="18"/>
                <w:szCs w:val="18"/>
              </w:rPr>
              <w:t>зико-химического контроля качества готовой продукции и п/ф. Проведение лабораторных анализов) (каб. 6-3)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27EAF" w:rsidRPr="00F06873" w:rsidTr="004654AF">
        <w:tc>
          <w:tcPr>
            <w:tcW w:w="959" w:type="dxa"/>
            <w:shd w:val="clear" w:color="auto" w:fill="auto"/>
            <w:vAlign w:val="center"/>
          </w:tcPr>
          <w:p w:rsidR="00E27EAF" w:rsidRDefault="00E27EA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129 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27EAF" w:rsidRPr="00E27EAF" w:rsidRDefault="00E27EA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Инженер-микробиолог (В</w:t>
            </w:r>
            <w:r>
              <w:rPr>
                <w:sz w:val="18"/>
                <w:szCs w:val="18"/>
              </w:rPr>
              <w:t>ы</w:t>
            </w:r>
            <w:r>
              <w:rPr>
                <w:sz w:val="18"/>
                <w:szCs w:val="18"/>
              </w:rPr>
              <w:t>полнение анализов по бакт</w:t>
            </w:r>
            <w:r>
              <w:rPr>
                <w:sz w:val="18"/>
                <w:szCs w:val="18"/>
              </w:rPr>
              <w:t>е</w:t>
            </w:r>
            <w:r>
              <w:rPr>
                <w:sz w:val="18"/>
                <w:szCs w:val="18"/>
              </w:rPr>
              <w:t xml:space="preserve">риологическому контролю сырья, п/ф, готовой продукции </w:t>
            </w:r>
            <w:r>
              <w:rPr>
                <w:sz w:val="18"/>
                <w:szCs w:val="18"/>
              </w:rPr>
              <w:lastRenderedPageBreak/>
              <w:t>и вспомогательным матери</w:t>
            </w:r>
            <w:r>
              <w:rPr>
                <w:sz w:val="18"/>
                <w:szCs w:val="18"/>
              </w:rPr>
              <w:t>а</w:t>
            </w:r>
            <w:r>
              <w:rPr>
                <w:sz w:val="18"/>
                <w:szCs w:val="18"/>
              </w:rPr>
              <w:t>лам) (каб. 6-1)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Pr="009C6A23" w:rsidRDefault="009C6A23" w:rsidP="001B19D8">
            <w:pPr>
              <w:ind w:left="-70" w:right="-104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27EAF" w:rsidRPr="00F06873" w:rsidTr="004654AF">
        <w:tc>
          <w:tcPr>
            <w:tcW w:w="959" w:type="dxa"/>
            <w:shd w:val="clear" w:color="auto" w:fill="auto"/>
            <w:vAlign w:val="center"/>
          </w:tcPr>
          <w:p w:rsidR="00E27EAF" w:rsidRDefault="00E27EA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130 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27EAF" w:rsidRPr="00E27EAF" w:rsidRDefault="00E27EA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Инженер-микробиолог (В</w:t>
            </w:r>
            <w:r>
              <w:rPr>
                <w:sz w:val="18"/>
                <w:szCs w:val="18"/>
              </w:rPr>
              <w:t>ы</w:t>
            </w:r>
            <w:r>
              <w:rPr>
                <w:sz w:val="18"/>
                <w:szCs w:val="18"/>
              </w:rPr>
              <w:t>полнение анализов по бакт</w:t>
            </w:r>
            <w:r>
              <w:rPr>
                <w:sz w:val="18"/>
                <w:szCs w:val="18"/>
              </w:rPr>
              <w:t>е</w:t>
            </w:r>
            <w:r>
              <w:rPr>
                <w:sz w:val="18"/>
                <w:szCs w:val="18"/>
              </w:rPr>
              <w:t>риологическому контролю сырья, п/ф, готовой продукции и вспомогательным матери</w:t>
            </w:r>
            <w:r>
              <w:rPr>
                <w:sz w:val="18"/>
                <w:szCs w:val="18"/>
              </w:rPr>
              <w:t>а</w:t>
            </w:r>
            <w:r>
              <w:rPr>
                <w:sz w:val="18"/>
                <w:szCs w:val="18"/>
              </w:rPr>
              <w:t>лам) (каб. 6-1)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Pr="009C6A23" w:rsidRDefault="009C6A23" w:rsidP="001B19D8">
            <w:pPr>
              <w:ind w:left="-70" w:right="-104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27EAF" w:rsidRPr="00F06873" w:rsidTr="004654AF">
        <w:tc>
          <w:tcPr>
            <w:tcW w:w="959" w:type="dxa"/>
            <w:shd w:val="clear" w:color="auto" w:fill="auto"/>
            <w:vAlign w:val="center"/>
          </w:tcPr>
          <w:p w:rsidR="00E27EAF" w:rsidRDefault="00E27EA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131 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27EAF" w:rsidRPr="00E27EAF" w:rsidRDefault="00E27EA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Микробиолог (Выполнение анализов по бактериологич</w:t>
            </w:r>
            <w:r>
              <w:rPr>
                <w:sz w:val="18"/>
                <w:szCs w:val="18"/>
              </w:rPr>
              <w:t>е</w:t>
            </w:r>
            <w:r>
              <w:rPr>
                <w:sz w:val="18"/>
                <w:szCs w:val="18"/>
              </w:rPr>
              <w:t>скому контролю сырья, п/ф, готовой продукции и вспом</w:t>
            </w:r>
            <w:r>
              <w:rPr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гательным материалам) (каб. 6-1)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Pr="009C6A23" w:rsidRDefault="009C6A23" w:rsidP="001B19D8">
            <w:pPr>
              <w:ind w:left="-70" w:right="-104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27EAF" w:rsidRPr="00F06873" w:rsidTr="004654AF">
        <w:tc>
          <w:tcPr>
            <w:tcW w:w="959" w:type="dxa"/>
            <w:shd w:val="clear" w:color="auto" w:fill="auto"/>
            <w:vAlign w:val="center"/>
          </w:tcPr>
          <w:p w:rsidR="00E27EAF" w:rsidRDefault="00E27EA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27EAF" w:rsidRPr="00E27EAF" w:rsidRDefault="00E27EA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Техник-лаборант (Проведение органолептического и физико-химического контроля качес</w:t>
            </w:r>
            <w:r>
              <w:rPr>
                <w:sz w:val="18"/>
                <w:szCs w:val="18"/>
              </w:rPr>
              <w:t>т</w:t>
            </w:r>
            <w:r>
              <w:rPr>
                <w:sz w:val="18"/>
                <w:szCs w:val="18"/>
              </w:rPr>
              <w:t>ва готовой продукции и п/ф по карамельному цеху) (каб. 6-3)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27EAF" w:rsidRPr="00F06873" w:rsidTr="004654AF">
        <w:tc>
          <w:tcPr>
            <w:tcW w:w="959" w:type="dxa"/>
            <w:shd w:val="clear" w:color="auto" w:fill="auto"/>
            <w:vAlign w:val="center"/>
          </w:tcPr>
          <w:p w:rsidR="00E27EAF" w:rsidRDefault="00E27EA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27EAF" w:rsidRPr="00E27EAF" w:rsidRDefault="00E27EA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Техник-лаборант (Проведение органолептического и физико-химического контроля качес</w:t>
            </w:r>
            <w:r>
              <w:rPr>
                <w:sz w:val="18"/>
                <w:szCs w:val="18"/>
              </w:rPr>
              <w:t>т</w:t>
            </w:r>
            <w:r>
              <w:rPr>
                <w:sz w:val="18"/>
                <w:szCs w:val="18"/>
              </w:rPr>
              <w:t>ва готовой продукции и п/ф по карамельному цеху) (каб. 6-3)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27EAF" w:rsidRPr="00F06873" w:rsidTr="004654AF">
        <w:tc>
          <w:tcPr>
            <w:tcW w:w="959" w:type="dxa"/>
            <w:shd w:val="clear" w:color="auto" w:fill="auto"/>
            <w:vAlign w:val="center"/>
          </w:tcPr>
          <w:p w:rsidR="00E27EAF" w:rsidRDefault="00E27EA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134 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27EAF" w:rsidRPr="00E27EAF" w:rsidRDefault="00E27EA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Контролер полуфабрикатов и готовой продукции (Отбор проб сырья и полуфабрикатов, поступающих на склады) (каб. 6-3)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27EAF" w:rsidRPr="00F06873" w:rsidTr="004654AF">
        <w:tc>
          <w:tcPr>
            <w:tcW w:w="959" w:type="dxa"/>
            <w:shd w:val="clear" w:color="auto" w:fill="auto"/>
            <w:vAlign w:val="center"/>
          </w:tcPr>
          <w:p w:rsidR="00E27EAF" w:rsidRDefault="00E27EA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135 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27EAF" w:rsidRPr="00E27EAF" w:rsidRDefault="00E27EA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Контролер полуфабрикатов и готовой продукции (Отбор проб сырья и полуфабрикатов, поступающих на склады) (каб. 6-3)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27EAF" w:rsidRPr="00F06873" w:rsidTr="004654AF">
        <w:tc>
          <w:tcPr>
            <w:tcW w:w="959" w:type="dxa"/>
            <w:shd w:val="clear" w:color="auto" w:fill="auto"/>
            <w:vAlign w:val="center"/>
          </w:tcPr>
          <w:p w:rsidR="00E27EAF" w:rsidRDefault="00E27EAF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E27EAF" w:rsidRPr="00E27EAF" w:rsidRDefault="00E27EAF" w:rsidP="001B19D8">
            <w:pPr>
              <w:jc w:val="center"/>
              <w:rPr>
                <w:b/>
                <w:sz w:val="18"/>
                <w:szCs w:val="18"/>
              </w:rPr>
            </w:pPr>
            <w:r w:rsidRPr="00E27EAF">
              <w:rPr>
                <w:b/>
                <w:sz w:val="18"/>
                <w:szCs w:val="18"/>
              </w:rPr>
              <w:t>Центральная лаборатория (ул. Котляковская, д.2)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E27EAF" w:rsidRPr="00F06873" w:rsidTr="004654AF">
        <w:tc>
          <w:tcPr>
            <w:tcW w:w="959" w:type="dxa"/>
            <w:shd w:val="clear" w:color="auto" w:fill="auto"/>
            <w:vAlign w:val="center"/>
          </w:tcPr>
          <w:p w:rsidR="00E27EAF" w:rsidRDefault="00E27EA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136 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27EAF" w:rsidRPr="00E27EAF" w:rsidRDefault="00E27EA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Контролер полуфабрикатов и готовой продукции (Отбор проб заверточных и тароупак</w:t>
            </w:r>
            <w:r>
              <w:rPr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вочных материалов, пост</w:t>
            </w:r>
            <w:r>
              <w:rPr>
                <w:sz w:val="18"/>
                <w:szCs w:val="18"/>
              </w:rPr>
              <w:t>у</w:t>
            </w:r>
            <w:r>
              <w:rPr>
                <w:sz w:val="18"/>
                <w:szCs w:val="18"/>
              </w:rPr>
              <w:t>пающих на склад)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27EAF" w:rsidRPr="00F06873" w:rsidTr="004654AF">
        <w:tc>
          <w:tcPr>
            <w:tcW w:w="959" w:type="dxa"/>
            <w:shd w:val="clear" w:color="auto" w:fill="auto"/>
            <w:vAlign w:val="center"/>
          </w:tcPr>
          <w:p w:rsidR="00E27EAF" w:rsidRDefault="00E27EAF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E27EAF" w:rsidRPr="00E27EAF" w:rsidRDefault="00E27EAF" w:rsidP="001B19D8">
            <w:pPr>
              <w:jc w:val="center"/>
              <w:rPr>
                <w:b/>
                <w:sz w:val="18"/>
                <w:szCs w:val="18"/>
              </w:rPr>
            </w:pPr>
            <w:r w:rsidRPr="00E27EAF">
              <w:rPr>
                <w:b/>
                <w:sz w:val="18"/>
                <w:szCs w:val="18"/>
              </w:rPr>
              <w:t>Отдел главного технолога (Административно–бытовой корпус: 2-й Новокузнецкий пер., д. 13/15)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E27EAF" w:rsidRPr="00F06873" w:rsidTr="004654AF">
        <w:tc>
          <w:tcPr>
            <w:tcW w:w="959" w:type="dxa"/>
            <w:shd w:val="clear" w:color="auto" w:fill="auto"/>
            <w:vAlign w:val="center"/>
          </w:tcPr>
          <w:p w:rsidR="00E27EAF" w:rsidRDefault="00E27EA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137 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27EAF" w:rsidRPr="00E27EAF" w:rsidRDefault="00E27EA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Ведущий специалист по техн</w:t>
            </w:r>
            <w:r>
              <w:rPr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логии и техническому регул</w:t>
            </w:r>
            <w:r>
              <w:rPr>
                <w:sz w:val="18"/>
                <w:szCs w:val="18"/>
              </w:rPr>
              <w:t>и</w:t>
            </w:r>
            <w:r>
              <w:rPr>
                <w:sz w:val="18"/>
                <w:szCs w:val="18"/>
              </w:rPr>
              <w:t>рованию (каб. 5-12а)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27EAF" w:rsidRPr="00F06873" w:rsidTr="004654AF">
        <w:tc>
          <w:tcPr>
            <w:tcW w:w="959" w:type="dxa"/>
            <w:shd w:val="clear" w:color="auto" w:fill="auto"/>
            <w:vAlign w:val="center"/>
          </w:tcPr>
          <w:p w:rsidR="00E27EAF" w:rsidRDefault="00E27EA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138 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27EAF" w:rsidRPr="00E27EAF" w:rsidRDefault="00E27EA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Инженер-технолог I категории (каб. 4-5)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27EAF" w:rsidRDefault="00E27E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907F3" w:rsidRPr="00F06873" w:rsidTr="00F907F3">
        <w:tc>
          <w:tcPr>
            <w:tcW w:w="959" w:type="dxa"/>
            <w:shd w:val="clear" w:color="auto" w:fill="auto"/>
            <w:vAlign w:val="center"/>
          </w:tcPr>
          <w:p w:rsidR="00F907F3" w:rsidRPr="00F06873" w:rsidRDefault="00F907F3" w:rsidP="00F907F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F907F3" w:rsidRPr="007D27EB" w:rsidRDefault="00F907F3" w:rsidP="00F907F3">
            <w:pPr>
              <w:jc w:val="center"/>
              <w:rPr>
                <w:b/>
                <w:sz w:val="18"/>
                <w:szCs w:val="18"/>
              </w:rPr>
            </w:pPr>
            <w:r w:rsidRPr="007D27EB">
              <w:rPr>
                <w:b/>
                <w:sz w:val="18"/>
                <w:szCs w:val="18"/>
              </w:rPr>
              <w:t>Управление (ул. Мелит</w:t>
            </w:r>
            <w:r w:rsidRPr="007D27EB">
              <w:rPr>
                <w:b/>
                <w:sz w:val="18"/>
                <w:szCs w:val="18"/>
              </w:rPr>
              <w:t>о</w:t>
            </w:r>
            <w:r w:rsidRPr="007D27EB">
              <w:rPr>
                <w:b/>
                <w:sz w:val="18"/>
                <w:szCs w:val="18"/>
              </w:rPr>
              <w:t>польская, д. 8)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Pr="00F0687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907F3" w:rsidRPr="00F0687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907F3" w:rsidRPr="00F0687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907F3" w:rsidRPr="00F0687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907F3" w:rsidRPr="00F0687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907F3" w:rsidRPr="00F0687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907F3" w:rsidRPr="00F0687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907F3" w:rsidRPr="00F0687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907F3" w:rsidRPr="00F0687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907F3" w:rsidRPr="00F0687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907F3" w:rsidRPr="00F0687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907F3" w:rsidRPr="00F0687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907F3" w:rsidRPr="00F0687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F907F3" w:rsidRPr="00F0687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907F3" w:rsidRPr="00F0687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F907F3" w:rsidRPr="00F0687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907F3" w:rsidRPr="00F0687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907F3" w:rsidRPr="00F0687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907F3" w:rsidRPr="00F0687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907F3" w:rsidRPr="00F0687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907F3" w:rsidRPr="00F0687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F907F3" w:rsidRPr="00F0687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F907F3" w:rsidRPr="00F06873" w:rsidTr="00F907F3">
        <w:tc>
          <w:tcPr>
            <w:tcW w:w="959" w:type="dxa"/>
            <w:shd w:val="clear" w:color="auto" w:fill="auto"/>
            <w:vAlign w:val="center"/>
          </w:tcPr>
          <w:p w:rsidR="00F907F3" w:rsidRPr="00F06873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907F3" w:rsidRPr="007D27EB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Заместитель Исполнительного директора-Директор обосо</w:t>
            </w:r>
            <w:r>
              <w:rPr>
                <w:sz w:val="18"/>
                <w:szCs w:val="18"/>
              </w:rPr>
              <w:t>б</w:t>
            </w:r>
            <w:r>
              <w:rPr>
                <w:sz w:val="18"/>
                <w:szCs w:val="18"/>
              </w:rPr>
              <w:t>ленного подразделения (каб. 3-09)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Pr="00F0687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Pr="00F0687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Pr="00F0687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Pr="00F0687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Pr="00F0687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Pr="00F0687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Pr="00F0687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Pr="00F0687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Pr="00F0687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Pr="00F0687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Pr="00F0687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Pr="00F0687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Pr="00F0687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907F3" w:rsidRPr="00F0687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Pr="00F0687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907F3" w:rsidRPr="00F0687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Pr="00F0687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Pr="00F0687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Pr="00F0687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Pr="00F0687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Pr="00F0687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907F3" w:rsidRPr="00F0687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907F3" w:rsidRPr="00F06873" w:rsidTr="00F907F3">
        <w:tc>
          <w:tcPr>
            <w:tcW w:w="959" w:type="dxa"/>
            <w:shd w:val="clear" w:color="auto" w:fill="auto"/>
            <w:vAlign w:val="center"/>
          </w:tcPr>
          <w:p w:rsidR="00F907F3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907F3" w:rsidRPr="007D27EB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Заместитель главного инжен</w:t>
            </w:r>
            <w:r>
              <w:rPr>
                <w:sz w:val="18"/>
                <w:szCs w:val="18"/>
              </w:rPr>
              <w:t>е</w:t>
            </w:r>
            <w:r>
              <w:rPr>
                <w:sz w:val="18"/>
                <w:szCs w:val="18"/>
              </w:rPr>
              <w:t>ра (каб. 3-09)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907F3" w:rsidRPr="00F06873" w:rsidTr="00F907F3">
        <w:tc>
          <w:tcPr>
            <w:tcW w:w="959" w:type="dxa"/>
            <w:shd w:val="clear" w:color="auto" w:fill="auto"/>
            <w:vAlign w:val="center"/>
          </w:tcPr>
          <w:p w:rsidR="00F907F3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907F3" w:rsidRPr="007D27EB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Заместитель директора по пр</w:t>
            </w:r>
            <w:r>
              <w:rPr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изводству (каб. 3-02а)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907F3" w:rsidRPr="00F06873" w:rsidTr="00F907F3">
        <w:tc>
          <w:tcPr>
            <w:tcW w:w="959" w:type="dxa"/>
            <w:shd w:val="clear" w:color="auto" w:fill="auto"/>
            <w:vAlign w:val="center"/>
          </w:tcPr>
          <w:p w:rsidR="00F907F3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907F3" w:rsidRPr="007D27EB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Заместитель директора по ко</w:t>
            </w:r>
            <w:r>
              <w:rPr>
                <w:sz w:val="18"/>
                <w:szCs w:val="18"/>
              </w:rPr>
              <w:t>н</w:t>
            </w:r>
            <w:r>
              <w:rPr>
                <w:sz w:val="18"/>
                <w:szCs w:val="18"/>
              </w:rPr>
              <w:t>тролю качества-главного те</w:t>
            </w:r>
            <w:r>
              <w:rPr>
                <w:sz w:val="18"/>
                <w:szCs w:val="18"/>
              </w:rPr>
              <w:t>х</w:t>
            </w:r>
            <w:r>
              <w:rPr>
                <w:sz w:val="18"/>
                <w:szCs w:val="18"/>
              </w:rPr>
              <w:t>нолога (каб. 3-05а)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907F3" w:rsidRPr="00F06873" w:rsidTr="00F907F3">
        <w:tc>
          <w:tcPr>
            <w:tcW w:w="959" w:type="dxa"/>
            <w:shd w:val="clear" w:color="auto" w:fill="auto"/>
            <w:vAlign w:val="center"/>
          </w:tcPr>
          <w:p w:rsidR="00F907F3" w:rsidRDefault="00F907F3" w:rsidP="00F907F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F907F3" w:rsidRPr="007D27EB" w:rsidRDefault="00F907F3" w:rsidP="00F907F3">
            <w:pPr>
              <w:jc w:val="center"/>
              <w:rPr>
                <w:b/>
                <w:sz w:val="18"/>
                <w:szCs w:val="18"/>
              </w:rPr>
            </w:pPr>
            <w:r w:rsidRPr="007D27EB">
              <w:rPr>
                <w:b/>
                <w:sz w:val="18"/>
                <w:szCs w:val="18"/>
              </w:rPr>
              <w:t>Производственный отдел (ул. Мелитопольская д.8)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F907F3" w:rsidRPr="00F06873" w:rsidTr="00F907F3">
        <w:tc>
          <w:tcPr>
            <w:tcW w:w="959" w:type="dxa"/>
            <w:shd w:val="clear" w:color="auto" w:fill="auto"/>
            <w:vAlign w:val="center"/>
          </w:tcPr>
          <w:p w:rsidR="00F907F3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907F3" w:rsidRPr="007D27EB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Заместитель начальника отдела (оперативное планирование производства обособленного подразделения, контроль в</w:t>
            </w:r>
            <w:r>
              <w:rPr>
                <w:sz w:val="18"/>
                <w:szCs w:val="18"/>
              </w:rPr>
              <w:t>ы</w:t>
            </w:r>
            <w:r>
              <w:rPr>
                <w:sz w:val="18"/>
                <w:szCs w:val="18"/>
              </w:rPr>
              <w:t>полнения производственных оперативных планов) (каб. 3-02а)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907F3" w:rsidRPr="00F06873" w:rsidTr="00F907F3">
        <w:tc>
          <w:tcPr>
            <w:tcW w:w="959" w:type="dxa"/>
            <w:shd w:val="clear" w:color="auto" w:fill="auto"/>
            <w:vAlign w:val="center"/>
          </w:tcPr>
          <w:p w:rsidR="00F907F3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907F3" w:rsidRPr="007D27EB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Ведущий инженер по подг</w:t>
            </w:r>
            <w:r>
              <w:rPr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товке производства (каб. 3-02б)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907F3" w:rsidRPr="00F06873" w:rsidTr="00F907F3">
        <w:tc>
          <w:tcPr>
            <w:tcW w:w="959" w:type="dxa"/>
            <w:shd w:val="clear" w:color="auto" w:fill="auto"/>
            <w:vAlign w:val="center"/>
          </w:tcPr>
          <w:p w:rsidR="00F907F3" w:rsidRDefault="00F907F3" w:rsidP="00F907F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F907F3" w:rsidRPr="007D27EB" w:rsidRDefault="00F907F3" w:rsidP="00F907F3">
            <w:pPr>
              <w:jc w:val="center"/>
              <w:rPr>
                <w:b/>
                <w:sz w:val="18"/>
                <w:szCs w:val="18"/>
              </w:rPr>
            </w:pPr>
            <w:r w:rsidRPr="007D27EB">
              <w:rPr>
                <w:b/>
                <w:sz w:val="18"/>
                <w:szCs w:val="18"/>
              </w:rPr>
              <w:t>Отдел по работе с персон</w:t>
            </w:r>
            <w:r w:rsidRPr="007D27EB">
              <w:rPr>
                <w:b/>
                <w:sz w:val="18"/>
                <w:szCs w:val="18"/>
              </w:rPr>
              <w:t>а</w:t>
            </w:r>
            <w:r w:rsidRPr="007D27EB">
              <w:rPr>
                <w:b/>
                <w:sz w:val="18"/>
                <w:szCs w:val="18"/>
              </w:rPr>
              <w:t>лом (ул. Мелитопольская д.8)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F907F3" w:rsidRPr="00F06873" w:rsidTr="00F907F3">
        <w:tc>
          <w:tcPr>
            <w:tcW w:w="959" w:type="dxa"/>
            <w:shd w:val="clear" w:color="auto" w:fill="auto"/>
            <w:vAlign w:val="center"/>
          </w:tcPr>
          <w:p w:rsidR="00F907F3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907F3" w:rsidRPr="007D27EB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Ведущий менеджер по перс</w:t>
            </w:r>
            <w:r>
              <w:rPr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налу (каб. 3-07)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907F3" w:rsidRPr="00F06873" w:rsidTr="00F907F3">
        <w:tc>
          <w:tcPr>
            <w:tcW w:w="959" w:type="dxa"/>
            <w:shd w:val="clear" w:color="auto" w:fill="auto"/>
            <w:vAlign w:val="center"/>
          </w:tcPr>
          <w:p w:rsidR="00F907F3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907F3" w:rsidRPr="007D27EB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Менеджер по персоналу (каб. 3-07)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907F3" w:rsidRPr="00F06873" w:rsidTr="00F907F3">
        <w:tc>
          <w:tcPr>
            <w:tcW w:w="959" w:type="dxa"/>
            <w:shd w:val="clear" w:color="auto" w:fill="auto"/>
            <w:vAlign w:val="center"/>
          </w:tcPr>
          <w:p w:rsidR="00F907F3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907F3" w:rsidRPr="007D27EB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Менеджер по персоналу (каб. 3-08)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907F3" w:rsidRPr="00F06873" w:rsidTr="00F907F3">
        <w:tc>
          <w:tcPr>
            <w:tcW w:w="959" w:type="dxa"/>
            <w:shd w:val="clear" w:color="auto" w:fill="auto"/>
            <w:vAlign w:val="center"/>
          </w:tcPr>
          <w:p w:rsidR="00F907F3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907F3" w:rsidRPr="007D27EB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Менеджер по персоналу (каб. 3-08)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907F3" w:rsidRPr="00F06873" w:rsidTr="00F907F3">
        <w:tc>
          <w:tcPr>
            <w:tcW w:w="959" w:type="dxa"/>
            <w:shd w:val="clear" w:color="auto" w:fill="auto"/>
            <w:vAlign w:val="center"/>
          </w:tcPr>
          <w:p w:rsidR="00F907F3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907F3" w:rsidRPr="007D27EB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Менеджер по персоналу (каб. 3-07)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907F3" w:rsidRPr="00F06873" w:rsidTr="00F907F3">
        <w:tc>
          <w:tcPr>
            <w:tcW w:w="959" w:type="dxa"/>
            <w:shd w:val="clear" w:color="auto" w:fill="auto"/>
            <w:vAlign w:val="center"/>
          </w:tcPr>
          <w:p w:rsidR="00F907F3" w:rsidRDefault="00F907F3" w:rsidP="00F907F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F907F3" w:rsidRPr="007D27EB" w:rsidRDefault="00F907F3" w:rsidP="00F907F3">
            <w:pPr>
              <w:jc w:val="center"/>
              <w:rPr>
                <w:b/>
                <w:sz w:val="18"/>
                <w:szCs w:val="18"/>
              </w:rPr>
            </w:pPr>
            <w:r w:rsidRPr="007D27EB">
              <w:rPr>
                <w:b/>
                <w:sz w:val="18"/>
                <w:szCs w:val="18"/>
              </w:rPr>
              <w:t>Отдел организации труда и заработной платы (ул. Мел</w:t>
            </w:r>
            <w:r w:rsidRPr="007D27EB">
              <w:rPr>
                <w:b/>
                <w:sz w:val="18"/>
                <w:szCs w:val="18"/>
              </w:rPr>
              <w:t>и</w:t>
            </w:r>
            <w:r w:rsidRPr="007D27EB">
              <w:rPr>
                <w:b/>
                <w:sz w:val="18"/>
                <w:szCs w:val="18"/>
              </w:rPr>
              <w:t>топольская д.8)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F907F3" w:rsidRPr="00F06873" w:rsidTr="00F907F3">
        <w:tc>
          <w:tcPr>
            <w:tcW w:w="959" w:type="dxa"/>
            <w:shd w:val="clear" w:color="auto" w:fill="auto"/>
            <w:vAlign w:val="center"/>
          </w:tcPr>
          <w:p w:rsidR="00F907F3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907F3" w:rsidRPr="007D27EB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Ведущий инженер (каб. 2-02)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907F3" w:rsidRPr="00F06873" w:rsidTr="00F907F3">
        <w:tc>
          <w:tcPr>
            <w:tcW w:w="959" w:type="dxa"/>
            <w:shd w:val="clear" w:color="auto" w:fill="auto"/>
            <w:vAlign w:val="center"/>
          </w:tcPr>
          <w:p w:rsidR="00F907F3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907F3" w:rsidRPr="007D27EB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Инженер по организации и нормированию труда I катег</w:t>
            </w:r>
            <w:r>
              <w:rPr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рии (каб. 2-02)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907F3" w:rsidRPr="00F06873" w:rsidTr="00F907F3">
        <w:tc>
          <w:tcPr>
            <w:tcW w:w="959" w:type="dxa"/>
            <w:shd w:val="clear" w:color="auto" w:fill="auto"/>
            <w:vAlign w:val="center"/>
          </w:tcPr>
          <w:p w:rsidR="00F907F3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907F3" w:rsidRPr="007D27EB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Инженер по организации и нормированию труда I катег</w:t>
            </w:r>
            <w:r>
              <w:rPr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рии (каб. 2-02)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907F3" w:rsidRPr="00F06873" w:rsidTr="00F907F3">
        <w:tc>
          <w:tcPr>
            <w:tcW w:w="959" w:type="dxa"/>
            <w:shd w:val="clear" w:color="auto" w:fill="auto"/>
            <w:vAlign w:val="center"/>
          </w:tcPr>
          <w:p w:rsidR="00F907F3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15 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907F3" w:rsidRPr="007D27EB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Инженер по организации и нормированию труда I катег</w:t>
            </w:r>
            <w:r>
              <w:rPr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рии (каб. 2-02)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907F3" w:rsidRPr="00F06873" w:rsidTr="00F907F3">
        <w:tc>
          <w:tcPr>
            <w:tcW w:w="959" w:type="dxa"/>
            <w:shd w:val="clear" w:color="auto" w:fill="auto"/>
            <w:vAlign w:val="center"/>
          </w:tcPr>
          <w:p w:rsidR="00F907F3" w:rsidRDefault="00F907F3" w:rsidP="00F907F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F907F3" w:rsidRPr="007D27EB" w:rsidRDefault="00F907F3" w:rsidP="00F907F3">
            <w:pPr>
              <w:jc w:val="center"/>
              <w:rPr>
                <w:b/>
                <w:sz w:val="18"/>
                <w:szCs w:val="18"/>
              </w:rPr>
            </w:pPr>
            <w:r w:rsidRPr="007D27EB">
              <w:rPr>
                <w:b/>
                <w:sz w:val="18"/>
                <w:szCs w:val="18"/>
              </w:rPr>
              <w:t>Бухгалтерская группа (ул. Мелитопольская д.8)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F907F3" w:rsidRPr="00F06873" w:rsidTr="00F907F3">
        <w:tc>
          <w:tcPr>
            <w:tcW w:w="959" w:type="dxa"/>
            <w:shd w:val="clear" w:color="auto" w:fill="auto"/>
            <w:vAlign w:val="center"/>
          </w:tcPr>
          <w:p w:rsidR="00F907F3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907F3" w:rsidRPr="007D27EB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Ведущий бухгалтер (каб. 2-06)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907F3" w:rsidRPr="00F06873" w:rsidTr="00F907F3">
        <w:tc>
          <w:tcPr>
            <w:tcW w:w="959" w:type="dxa"/>
            <w:shd w:val="clear" w:color="auto" w:fill="auto"/>
            <w:vAlign w:val="center"/>
          </w:tcPr>
          <w:p w:rsidR="00F907F3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907F3" w:rsidRPr="007D27EB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Бухгалтер II категории (каб. 2-05)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907F3" w:rsidRPr="00F06873" w:rsidTr="00F907F3">
        <w:tc>
          <w:tcPr>
            <w:tcW w:w="959" w:type="dxa"/>
            <w:shd w:val="clear" w:color="auto" w:fill="auto"/>
            <w:vAlign w:val="center"/>
          </w:tcPr>
          <w:p w:rsidR="00F907F3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907F3" w:rsidRPr="007D27EB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Бухгалтер I категории (каб. 2-05)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907F3" w:rsidRPr="00F06873" w:rsidTr="00F907F3">
        <w:tc>
          <w:tcPr>
            <w:tcW w:w="959" w:type="dxa"/>
            <w:shd w:val="clear" w:color="auto" w:fill="auto"/>
            <w:vAlign w:val="center"/>
          </w:tcPr>
          <w:p w:rsidR="00F907F3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907F3" w:rsidRPr="007D27EB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Бухгалтер I категории (каб. 2-06)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907F3" w:rsidRPr="00F06873" w:rsidTr="00F907F3">
        <w:tc>
          <w:tcPr>
            <w:tcW w:w="959" w:type="dxa"/>
            <w:shd w:val="clear" w:color="auto" w:fill="auto"/>
            <w:vAlign w:val="center"/>
          </w:tcPr>
          <w:p w:rsidR="00F907F3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907F3" w:rsidRPr="007D27EB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Бухгалтер II категории (каб. 2-06)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907F3" w:rsidRPr="00F06873" w:rsidTr="00F907F3">
        <w:tc>
          <w:tcPr>
            <w:tcW w:w="959" w:type="dxa"/>
            <w:shd w:val="clear" w:color="auto" w:fill="auto"/>
            <w:vAlign w:val="center"/>
          </w:tcPr>
          <w:p w:rsidR="00F907F3" w:rsidRDefault="00F907F3" w:rsidP="00F907F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F907F3" w:rsidRPr="007D27EB" w:rsidRDefault="00F907F3" w:rsidP="00F907F3">
            <w:pPr>
              <w:jc w:val="center"/>
              <w:rPr>
                <w:b/>
                <w:sz w:val="18"/>
                <w:szCs w:val="18"/>
              </w:rPr>
            </w:pPr>
            <w:r w:rsidRPr="007D27EB">
              <w:rPr>
                <w:b/>
                <w:sz w:val="18"/>
                <w:szCs w:val="18"/>
              </w:rPr>
              <w:t>Энергетическая группа (ул. Мелитопольская д.8)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F907F3" w:rsidRPr="00F06873" w:rsidTr="00F907F3">
        <w:tc>
          <w:tcPr>
            <w:tcW w:w="959" w:type="dxa"/>
            <w:shd w:val="clear" w:color="auto" w:fill="auto"/>
            <w:vAlign w:val="center"/>
          </w:tcPr>
          <w:p w:rsidR="00F907F3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907F3" w:rsidRPr="007D27EB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Заместитель главного энерг</w:t>
            </w:r>
            <w:r>
              <w:rPr>
                <w:sz w:val="18"/>
                <w:szCs w:val="18"/>
              </w:rPr>
              <w:t>е</w:t>
            </w:r>
            <w:r>
              <w:rPr>
                <w:sz w:val="18"/>
                <w:szCs w:val="18"/>
              </w:rPr>
              <w:t>тика (каб. 3-06)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907F3" w:rsidRPr="00F06873" w:rsidTr="00F907F3">
        <w:tc>
          <w:tcPr>
            <w:tcW w:w="959" w:type="dxa"/>
            <w:shd w:val="clear" w:color="auto" w:fill="auto"/>
            <w:vAlign w:val="center"/>
          </w:tcPr>
          <w:p w:rsidR="00F907F3" w:rsidRDefault="00F907F3" w:rsidP="00F907F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F907F3" w:rsidRPr="007D27EB" w:rsidRDefault="00F907F3" w:rsidP="00F907F3">
            <w:pPr>
              <w:jc w:val="center"/>
              <w:rPr>
                <w:b/>
                <w:sz w:val="18"/>
                <w:szCs w:val="18"/>
              </w:rPr>
            </w:pPr>
            <w:r w:rsidRPr="007D27EB">
              <w:rPr>
                <w:b/>
                <w:sz w:val="18"/>
                <w:szCs w:val="18"/>
              </w:rPr>
              <w:t>Группа системы менеджме</w:t>
            </w:r>
            <w:r w:rsidRPr="007D27EB">
              <w:rPr>
                <w:b/>
                <w:sz w:val="18"/>
                <w:szCs w:val="18"/>
              </w:rPr>
              <w:t>н</w:t>
            </w:r>
            <w:r w:rsidRPr="007D27EB">
              <w:rPr>
                <w:b/>
                <w:sz w:val="18"/>
                <w:szCs w:val="18"/>
              </w:rPr>
              <w:t>та качества, стандартизации и оптимизации производства (ул. Мелитопольская д.8)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F907F3" w:rsidRPr="00F06873" w:rsidTr="00F907F3">
        <w:tc>
          <w:tcPr>
            <w:tcW w:w="959" w:type="dxa"/>
            <w:shd w:val="clear" w:color="auto" w:fill="auto"/>
            <w:vAlign w:val="center"/>
          </w:tcPr>
          <w:p w:rsidR="00F907F3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907F3" w:rsidRPr="007D27EB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Ведущий специалист (каб. 3-05)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907F3" w:rsidRPr="00F06873" w:rsidTr="00F907F3">
        <w:tc>
          <w:tcPr>
            <w:tcW w:w="959" w:type="dxa"/>
            <w:shd w:val="clear" w:color="auto" w:fill="auto"/>
            <w:vAlign w:val="center"/>
          </w:tcPr>
          <w:p w:rsidR="00F907F3" w:rsidRDefault="00F907F3" w:rsidP="00F907F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F907F3" w:rsidRPr="007D27EB" w:rsidRDefault="00F907F3" w:rsidP="00F907F3">
            <w:pPr>
              <w:jc w:val="center"/>
              <w:rPr>
                <w:b/>
                <w:sz w:val="18"/>
                <w:szCs w:val="18"/>
              </w:rPr>
            </w:pPr>
            <w:r w:rsidRPr="007D27EB">
              <w:rPr>
                <w:b/>
                <w:sz w:val="18"/>
                <w:szCs w:val="18"/>
              </w:rPr>
              <w:t>Группа технического ко</w:t>
            </w:r>
            <w:r w:rsidRPr="007D27EB">
              <w:rPr>
                <w:b/>
                <w:sz w:val="18"/>
                <w:szCs w:val="18"/>
              </w:rPr>
              <w:t>н</w:t>
            </w:r>
            <w:r w:rsidRPr="007D27EB">
              <w:rPr>
                <w:b/>
                <w:sz w:val="18"/>
                <w:szCs w:val="18"/>
              </w:rPr>
              <w:t>троля (ул. Мелитопольская д.8)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F907F3" w:rsidRPr="00F06873" w:rsidTr="00F907F3">
        <w:tc>
          <w:tcPr>
            <w:tcW w:w="959" w:type="dxa"/>
            <w:shd w:val="clear" w:color="auto" w:fill="auto"/>
            <w:vAlign w:val="center"/>
          </w:tcPr>
          <w:p w:rsidR="00F907F3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907F3" w:rsidRPr="007D27EB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Инженер по качеству (Ко</w:t>
            </w:r>
            <w:r>
              <w:rPr>
                <w:sz w:val="18"/>
                <w:szCs w:val="18"/>
              </w:rPr>
              <w:t>н</w:t>
            </w:r>
            <w:r>
              <w:rPr>
                <w:sz w:val="18"/>
                <w:szCs w:val="18"/>
              </w:rPr>
              <w:t>троль за качеством выпуска</w:t>
            </w:r>
            <w:r>
              <w:rPr>
                <w:sz w:val="18"/>
                <w:szCs w:val="18"/>
              </w:rPr>
              <w:t>е</w:t>
            </w:r>
            <w:r>
              <w:rPr>
                <w:sz w:val="18"/>
                <w:szCs w:val="18"/>
              </w:rPr>
              <w:t>мой продукции по производс</w:t>
            </w:r>
            <w:r>
              <w:rPr>
                <w:sz w:val="18"/>
                <w:szCs w:val="18"/>
              </w:rPr>
              <w:t>т</w:t>
            </w:r>
            <w:r>
              <w:rPr>
                <w:sz w:val="18"/>
                <w:szCs w:val="18"/>
              </w:rPr>
              <w:t>венным цехам) (каб. 3-15)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907F3" w:rsidRPr="00F06873" w:rsidTr="00F907F3">
        <w:tc>
          <w:tcPr>
            <w:tcW w:w="959" w:type="dxa"/>
            <w:shd w:val="clear" w:color="auto" w:fill="auto"/>
            <w:vAlign w:val="center"/>
          </w:tcPr>
          <w:p w:rsidR="00F907F3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907F3" w:rsidRPr="007D27EB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Инженер по качеству (Ко</w:t>
            </w:r>
            <w:r>
              <w:rPr>
                <w:sz w:val="18"/>
                <w:szCs w:val="18"/>
              </w:rPr>
              <w:t>н</w:t>
            </w:r>
            <w:r>
              <w:rPr>
                <w:sz w:val="18"/>
                <w:szCs w:val="18"/>
              </w:rPr>
              <w:t>троль за качеством выпуска</w:t>
            </w:r>
            <w:r>
              <w:rPr>
                <w:sz w:val="18"/>
                <w:szCs w:val="18"/>
              </w:rPr>
              <w:t>е</w:t>
            </w:r>
            <w:r>
              <w:rPr>
                <w:sz w:val="18"/>
                <w:szCs w:val="18"/>
              </w:rPr>
              <w:t>мой продукции по производс</w:t>
            </w:r>
            <w:r>
              <w:rPr>
                <w:sz w:val="18"/>
                <w:szCs w:val="18"/>
              </w:rPr>
              <w:t>т</w:t>
            </w:r>
            <w:r>
              <w:rPr>
                <w:sz w:val="18"/>
                <w:szCs w:val="18"/>
              </w:rPr>
              <w:t>венным цехам) (каб. 3-15)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907F3" w:rsidRPr="00F06873" w:rsidTr="00F907F3">
        <w:tc>
          <w:tcPr>
            <w:tcW w:w="959" w:type="dxa"/>
            <w:shd w:val="clear" w:color="auto" w:fill="auto"/>
            <w:vAlign w:val="center"/>
          </w:tcPr>
          <w:p w:rsidR="00F907F3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907F3" w:rsidRPr="007D27EB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Инженер по качеству (Ко</w:t>
            </w:r>
            <w:r>
              <w:rPr>
                <w:sz w:val="18"/>
                <w:szCs w:val="18"/>
              </w:rPr>
              <w:t>н</w:t>
            </w:r>
            <w:r>
              <w:rPr>
                <w:sz w:val="18"/>
                <w:szCs w:val="18"/>
              </w:rPr>
              <w:t>троль за качеством выпуска</w:t>
            </w:r>
            <w:r>
              <w:rPr>
                <w:sz w:val="18"/>
                <w:szCs w:val="18"/>
              </w:rPr>
              <w:t>е</w:t>
            </w:r>
            <w:r>
              <w:rPr>
                <w:sz w:val="18"/>
                <w:szCs w:val="18"/>
              </w:rPr>
              <w:t>мой продукции по производс</w:t>
            </w:r>
            <w:r>
              <w:rPr>
                <w:sz w:val="18"/>
                <w:szCs w:val="18"/>
              </w:rPr>
              <w:t>т</w:t>
            </w:r>
            <w:r>
              <w:rPr>
                <w:sz w:val="18"/>
                <w:szCs w:val="18"/>
              </w:rPr>
              <w:t>венным цехам) (каб. 3-15)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907F3" w:rsidRPr="00F06873" w:rsidTr="00F907F3">
        <w:tc>
          <w:tcPr>
            <w:tcW w:w="959" w:type="dxa"/>
            <w:shd w:val="clear" w:color="auto" w:fill="auto"/>
            <w:vAlign w:val="center"/>
          </w:tcPr>
          <w:p w:rsidR="00F907F3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907F3" w:rsidRPr="007D27EB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Инженер по качеству (Ко</w:t>
            </w:r>
            <w:r>
              <w:rPr>
                <w:sz w:val="18"/>
                <w:szCs w:val="18"/>
              </w:rPr>
              <w:t>н</w:t>
            </w:r>
            <w:r>
              <w:rPr>
                <w:sz w:val="18"/>
                <w:szCs w:val="18"/>
              </w:rPr>
              <w:t>троль за качеством выпуска</w:t>
            </w:r>
            <w:r>
              <w:rPr>
                <w:sz w:val="18"/>
                <w:szCs w:val="18"/>
              </w:rPr>
              <w:t>е</w:t>
            </w:r>
            <w:r>
              <w:rPr>
                <w:sz w:val="18"/>
                <w:szCs w:val="18"/>
              </w:rPr>
              <w:t>мой продукции по производс</w:t>
            </w:r>
            <w:r>
              <w:rPr>
                <w:sz w:val="18"/>
                <w:szCs w:val="18"/>
              </w:rPr>
              <w:t>т</w:t>
            </w:r>
            <w:r>
              <w:rPr>
                <w:sz w:val="18"/>
                <w:szCs w:val="18"/>
              </w:rPr>
              <w:t>венным цехам) (каб. 3-15)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907F3" w:rsidRPr="00F06873" w:rsidTr="00F907F3">
        <w:tc>
          <w:tcPr>
            <w:tcW w:w="959" w:type="dxa"/>
            <w:shd w:val="clear" w:color="auto" w:fill="auto"/>
            <w:vAlign w:val="center"/>
          </w:tcPr>
          <w:p w:rsidR="00F907F3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907F3" w:rsidRPr="007D27EB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Инженер по качеству (Ко</w:t>
            </w:r>
            <w:r>
              <w:rPr>
                <w:sz w:val="18"/>
                <w:szCs w:val="18"/>
              </w:rPr>
              <w:t>н</w:t>
            </w:r>
            <w:r>
              <w:rPr>
                <w:sz w:val="18"/>
                <w:szCs w:val="18"/>
              </w:rPr>
              <w:t>троль за качеством выпуска</w:t>
            </w:r>
            <w:r>
              <w:rPr>
                <w:sz w:val="18"/>
                <w:szCs w:val="18"/>
              </w:rPr>
              <w:t>е</w:t>
            </w:r>
            <w:r>
              <w:rPr>
                <w:sz w:val="18"/>
                <w:szCs w:val="18"/>
              </w:rPr>
              <w:t>мой продукции по производс</w:t>
            </w:r>
            <w:r>
              <w:rPr>
                <w:sz w:val="18"/>
                <w:szCs w:val="18"/>
              </w:rPr>
              <w:t>т</w:t>
            </w:r>
            <w:r>
              <w:rPr>
                <w:sz w:val="18"/>
                <w:szCs w:val="18"/>
              </w:rPr>
              <w:t>венным цехам) (каб. 3-15)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907F3" w:rsidRPr="00F06873" w:rsidTr="00F907F3">
        <w:tc>
          <w:tcPr>
            <w:tcW w:w="959" w:type="dxa"/>
            <w:shd w:val="clear" w:color="auto" w:fill="auto"/>
            <w:vAlign w:val="center"/>
          </w:tcPr>
          <w:p w:rsidR="00F907F3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907F3" w:rsidRPr="007D27EB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Инженер по качеству (Ко</w:t>
            </w:r>
            <w:r>
              <w:rPr>
                <w:sz w:val="18"/>
                <w:szCs w:val="18"/>
              </w:rPr>
              <w:t>н</w:t>
            </w:r>
            <w:r>
              <w:rPr>
                <w:sz w:val="18"/>
                <w:szCs w:val="18"/>
              </w:rPr>
              <w:lastRenderedPageBreak/>
              <w:t>троль за качеством выпуска</w:t>
            </w:r>
            <w:r>
              <w:rPr>
                <w:sz w:val="18"/>
                <w:szCs w:val="18"/>
              </w:rPr>
              <w:t>е</w:t>
            </w:r>
            <w:r>
              <w:rPr>
                <w:sz w:val="18"/>
                <w:szCs w:val="18"/>
              </w:rPr>
              <w:t>мой продукции по производс</w:t>
            </w:r>
            <w:r>
              <w:rPr>
                <w:sz w:val="18"/>
                <w:szCs w:val="18"/>
              </w:rPr>
              <w:t>т</w:t>
            </w:r>
            <w:r>
              <w:rPr>
                <w:sz w:val="18"/>
                <w:szCs w:val="18"/>
              </w:rPr>
              <w:t>венным цехам) (каб. 3-15)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907F3" w:rsidRPr="00F06873" w:rsidTr="00F907F3">
        <w:tc>
          <w:tcPr>
            <w:tcW w:w="959" w:type="dxa"/>
            <w:shd w:val="clear" w:color="auto" w:fill="auto"/>
            <w:vAlign w:val="center"/>
          </w:tcPr>
          <w:p w:rsidR="00F907F3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29 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907F3" w:rsidRPr="007D27EB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Инженер по качеству (Ко</w:t>
            </w:r>
            <w:r>
              <w:rPr>
                <w:sz w:val="18"/>
                <w:szCs w:val="18"/>
              </w:rPr>
              <w:t>н</w:t>
            </w:r>
            <w:r>
              <w:rPr>
                <w:sz w:val="18"/>
                <w:szCs w:val="18"/>
              </w:rPr>
              <w:t>троль за качеством выпуска</w:t>
            </w:r>
            <w:r>
              <w:rPr>
                <w:sz w:val="18"/>
                <w:szCs w:val="18"/>
              </w:rPr>
              <w:t>е</w:t>
            </w:r>
            <w:r>
              <w:rPr>
                <w:sz w:val="18"/>
                <w:szCs w:val="18"/>
              </w:rPr>
              <w:t>мой продукции по производс</w:t>
            </w:r>
            <w:r>
              <w:rPr>
                <w:sz w:val="18"/>
                <w:szCs w:val="18"/>
              </w:rPr>
              <w:t>т</w:t>
            </w:r>
            <w:r>
              <w:rPr>
                <w:sz w:val="18"/>
                <w:szCs w:val="18"/>
              </w:rPr>
              <w:t>венным цехам) (каб. 3-15)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907F3" w:rsidRPr="00F06873" w:rsidTr="00F907F3">
        <w:tc>
          <w:tcPr>
            <w:tcW w:w="959" w:type="dxa"/>
            <w:shd w:val="clear" w:color="auto" w:fill="auto"/>
            <w:vAlign w:val="center"/>
          </w:tcPr>
          <w:p w:rsidR="00F907F3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907F3" w:rsidRPr="007D27EB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Инженер по качеству (Ко</w:t>
            </w:r>
            <w:r>
              <w:rPr>
                <w:sz w:val="18"/>
                <w:szCs w:val="18"/>
              </w:rPr>
              <w:t>н</w:t>
            </w:r>
            <w:r>
              <w:rPr>
                <w:sz w:val="18"/>
                <w:szCs w:val="18"/>
              </w:rPr>
              <w:t>троль за качеством выпуска</w:t>
            </w:r>
            <w:r>
              <w:rPr>
                <w:sz w:val="18"/>
                <w:szCs w:val="18"/>
              </w:rPr>
              <w:t>е</w:t>
            </w:r>
            <w:r>
              <w:rPr>
                <w:sz w:val="18"/>
                <w:szCs w:val="18"/>
              </w:rPr>
              <w:t>мой продукции по производс</w:t>
            </w:r>
            <w:r>
              <w:rPr>
                <w:sz w:val="18"/>
                <w:szCs w:val="18"/>
              </w:rPr>
              <w:t>т</w:t>
            </w:r>
            <w:r>
              <w:rPr>
                <w:sz w:val="18"/>
                <w:szCs w:val="18"/>
              </w:rPr>
              <w:t>венным цехам) (каб. 3-15)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907F3" w:rsidRPr="00F06873" w:rsidTr="00F907F3">
        <w:tc>
          <w:tcPr>
            <w:tcW w:w="959" w:type="dxa"/>
            <w:shd w:val="clear" w:color="auto" w:fill="auto"/>
            <w:vAlign w:val="center"/>
          </w:tcPr>
          <w:p w:rsidR="00F907F3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907F3" w:rsidRPr="007D27EB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Инженер по качеству (Ко</w:t>
            </w:r>
            <w:r>
              <w:rPr>
                <w:sz w:val="18"/>
                <w:szCs w:val="18"/>
              </w:rPr>
              <w:t>н</w:t>
            </w:r>
            <w:r>
              <w:rPr>
                <w:sz w:val="18"/>
                <w:szCs w:val="18"/>
              </w:rPr>
              <w:t>троль за качеством выпуска</w:t>
            </w:r>
            <w:r>
              <w:rPr>
                <w:sz w:val="18"/>
                <w:szCs w:val="18"/>
              </w:rPr>
              <w:t>е</w:t>
            </w:r>
            <w:r>
              <w:rPr>
                <w:sz w:val="18"/>
                <w:szCs w:val="18"/>
              </w:rPr>
              <w:t>мой продукции по производс</w:t>
            </w:r>
            <w:r>
              <w:rPr>
                <w:sz w:val="18"/>
                <w:szCs w:val="18"/>
              </w:rPr>
              <w:t>т</w:t>
            </w:r>
            <w:r>
              <w:rPr>
                <w:sz w:val="18"/>
                <w:szCs w:val="18"/>
              </w:rPr>
              <w:t>венным цехам) (каб. 3-15)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907F3" w:rsidRPr="00F06873" w:rsidTr="00F907F3">
        <w:tc>
          <w:tcPr>
            <w:tcW w:w="959" w:type="dxa"/>
            <w:shd w:val="clear" w:color="auto" w:fill="auto"/>
            <w:vAlign w:val="center"/>
          </w:tcPr>
          <w:p w:rsidR="00F907F3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907F3" w:rsidRPr="007D27EB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Инженер по качеству (Ко</w:t>
            </w:r>
            <w:r>
              <w:rPr>
                <w:sz w:val="18"/>
                <w:szCs w:val="18"/>
              </w:rPr>
              <w:t>н</w:t>
            </w:r>
            <w:r>
              <w:rPr>
                <w:sz w:val="18"/>
                <w:szCs w:val="18"/>
              </w:rPr>
              <w:t>троль за качеством выпуска</w:t>
            </w:r>
            <w:r>
              <w:rPr>
                <w:sz w:val="18"/>
                <w:szCs w:val="18"/>
              </w:rPr>
              <w:t>е</w:t>
            </w:r>
            <w:r>
              <w:rPr>
                <w:sz w:val="18"/>
                <w:szCs w:val="18"/>
              </w:rPr>
              <w:t>мой продукции по производс</w:t>
            </w:r>
            <w:r>
              <w:rPr>
                <w:sz w:val="18"/>
                <w:szCs w:val="18"/>
              </w:rPr>
              <w:t>т</w:t>
            </w:r>
            <w:r>
              <w:rPr>
                <w:sz w:val="18"/>
                <w:szCs w:val="18"/>
              </w:rPr>
              <w:t>венным цехам) (каб. 3-15)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907F3" w:rsidRPr="00F06873" w:rsidTr="00F907F3">
        <w:tc>
          <w:tcPr>
            <w:tcW w:w="959" w:type="dxa"/>
            <w:shd w:val="clear" w:color="auto" w:fill="auto"/>
            <w:vAlign w:val="center"/>
          </w:tcPr>
          <w:p w:rsidR="00F907F3" w:rsidRDefault="00F907F3" w:rsidP="00F907F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F907F3" w:rsidRPr="007D27EB" w:rsidRDefault="00F907F3" w:rsidP="00F907F3">
            <w:pPr>
              <w:jc w:val="center"/>
              <w:rPr>
                <w:b/>
                <w:sz w:val="18"/>
                <w:szCs w:val="18"/>
              </w:rPr>
            </w:pPr>
            <w:r w:rsidRPr="007D27EB">
              <w:rPr>
                <w:b/>
                <w:sz w:val="18"/>
                <w:szCs w:val="18"/>
              </w:rPr>
              <w:t>Канцелярия (ул. Мелит</w:t>
            </w:r>
            <w:r w:rsidRPr="007D27EB">
              <w:rPr>
                <w:b/>
                <w:sz w:val="18"/>
                <w:szCs w:val="18"/>
              </w:rPr>
              <w:t>о</w:t>
            </w:r>
            <w:r w:rsidRPr="007D27EB">
              <w:rPr>
                <w:b/>
                <w:sz w:val="18"/>
                <w:szCs w:val="18"/>
              </w:rPr>
              <w:t>польская д.8)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F907F3" w:rsidRPr="00F06873" w:rsidTr="00F907F3">
        <w:tc>
          <w:tcPr>
            <w:tcW w:w="959" w:type="dxa"/>
            <w:shd w:val="clear" w:color="auto" w:fill="auto"/>
            <w:vAlign w:val="center"/>
          </w:tcPr>
          <w:p w:rsidR="00F907F3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907F3" w:rsidRPr="007D27EB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Секретарь руководителя (каб. 3-09)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907F3" w:rsidRPr="00F06873" w:rsidTr="00F907F3">
        <w:tc>
          <w:tcPr>
            <w:tcW w:w="959" w:type="dxa"/>
            <w:shd w:val="clear" w:color="auto" w:fill="auto"/>
            <w:vAlign w:val="center"/>
          </w:tcPr>
          <w:p w:rsidR="00F907F3" w:rsidRDefault="00F907F3" w:rsidP="00F907F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F907F3" w:rsidRPr="007D27EB" w:rsidRDefault="00F907F3" w:rsidP="00F907F3">
            <w:pPr>
              <w:jc w:val="center"/>
              <w:rPr>
                <w:b/>
                <w:sz w:val="18"/>
                <w:szCs w:val="18"/>
              </w:rPr>
            </w:pPr>
            <w:r w:rsidRPr="007D27EB">
              <w:rPr>
                <w:b/>
                <w:sz w:val="18"/>
                <w:szCs w:val="18"/>
              </w:rPr>
              <w:t>Группа технологического обеспечения (ул. Мелит</w:t>
            </w:r>
            <w:r w:rsidRPr="007D27EB">
              <w:rPr>
                <w:b/>
                <w:sz w:val="18"/>
                <w:szCs w:val="18"/>
              </w:rPr>
              <w:t>о</w:t>
            </w:r>
            <w:r w:rsidRPr="007D27EB">
              <w:rPr>
                <w:b/>
                <w:sz w:val="18"/>
                <w:szCs w:val="18"/>
              </w:rPr>
              <w:t>польская д.8)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F907F3" w:rsidRPr="00F06873" w:rsidTr="00F907F3">
        <w:tc>
          <w:tcPr>
            <w:tcW w:w="959" w:type="dxa"/>
            <w:shd w:val="clear" w:color="auto" w:fill="auto"/>
            <w:vAlign w:val="center"/>
          </w:tcPr>
          <w:p w:rsidR="00F907F3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907F3" w:rsidRPr="007D27EB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Начальник группы (каб. 3-05а)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907F3" w:rsidRPr="00F06873" w:rsidTr="00F907F3">
        <w:tc>
          <w:tcPr>
            <w:tcW w:w="959" w:type="dxa"/>
            <w:shd w:val="clear" w:color="auto" w:fill="auto"/>
            <w:vAlign w:val="center"/>
          </w:tcPr>
          <w:p w:rsidR="00F907F3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907F3" w:rsidRPr="007D27EB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Ведущий инженер-технолог (каб. 3-05а)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907F3" w:rsidRPr="00F06873" w:rsidTr="00F907F3">
        <w:tc>
          <w:tcPr>
            <w:tcW w:w="959" w:type="dxa"/>
            <w:shd w:val="clear" w:color="auto" w:fill="auto"/>
            <w:vAlign w:val="center"/>
          </w:tcPr>
          <w:p w:rsidR="00F907F3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907F3" w:rsidRPr="007D27EB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Инженер-технолог I категории (каб. 3-05а)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907F3" w:rsidRPr="00F06873" w:rsidTr="00F907F3">
        <w:tc>
          <w:tcPr>
            <w:tcW w:w="959" w:type="dxa"/>
            <w:shd w:val="clear" w:color="auto" w:fill="auto"/>
            <w:vAlign w:val="center"/>
          </w:tcPr>
          <w:p w:rsidR="00F907F3" w:rsidRDefault="00F907F3" w:rsidP="00F907F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F907F3" w:rsidRPr="007D27EB" w:rsidRDefault="00F907F3" w:rsidP="00F907F3">
            <w:pPr>
              <w:jc w:val="center"/>
              <w:rPr>
                <w:b/>
                <w:sz w:val="18"/>
                <w:szCs w:val="18"/>
              </w:rPr>
            </w:pPr>
            <w:r w:rsidRPr="007D27EB">
              <w:rPr>
                <w:b/>
                <w:sz w:val="18"/>
                <w:szCs w:val="18"/>
              </w:rPr>
              <w:t>Лаборатория обособленного подразделения (ул. Мелит</w:t>
            </w:r>
            <w:r w:rsidRPr="007D27EB">
              <w:rPr>
                <w:b/>
                <w:sz w:val="18"/>
                <w:szCs w:val="18"/>
              </w:rPr>
              <w:t>о</w:t>
            </w:r>
            <w:r w:rsidRPr="007D27EB">
              <w:rPr>
                <w:b/>
                <w:sz w:val="18"/>
                <w:szCs w:val="18"/>
              </w:rPr>
              <w:t>польская д.8)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F907F3" w:rsidRPr="00F06873" w:rsidTr="00F907F3">
        <w:tc>
          <w:tcPr>
            <w:tcW w:w="959" w:type="dxa"/>
            <w:shd w:val="clear" w:color="auto" w:fill="auto"/>
            <w:vAlign w:val="center"/>
          </w:tcPr>
          <w:p w:rsidR="00F907F3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907F3" w:rsidRPr="007D27EB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Заведующая лабораторией (каб. 3-19)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Pr="002F5B79" w:rsidRDefault="00F907F3" w:rsidP="00F907F3">
            <w:pPr>
              <w:ind w:left="-70" w:right="-104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907F3" w:rsidRPr="00F06873" w:rsidTr="00F907F3">
        <w:tc>
          <w:tcPr>
            <w:tcW w:w="959" w:type="dxa"/>
            <w:shd w:val="clear" w:color="auto" w:fill="auto"/>
            <w:vAlign w:val="center"/>
          </w:tcPr>
          <w:p w:rsidR="00F907F3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907F3" w:rsidRPr="007D27EB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Ведущий инженер (каб. 3-18)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Pr="002F5B79" w:rsidRDefault="00F907F3" w:rsidP="00F907F3">
            <w:pPr>
              <w:ind w:left="-70" w:right="-104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907F3" w:rsidRPr="00F06873" w:rsidTr="00F907F3">
        <w:tc>
          <w:tcPr>
            <w:tcW w:w="959" w:type="dxa"/>
            <w:shd w:val="clear" w:color="auto" w:fill="auto"/>
            <w:vAlign w:val="center"/>
          </w:tcPr>
          <w:p w:rsidR="00F907F3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907F3" w:rsidRPr="007D27EB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Инженер-лаборант (Провед</w:t>
            </w:r>
            <w:r>
              <w:rPr>
                <w:sz w:val="18"/>
                <w:szCs w:val="18"/>
              </w:rPr>
              <w:t>е</w:t>
            </w:r>
            <w:r>
              <w:rPr>
                <w:sz w:val="18"/>
                <w:szCs w:val="18"/>
              </w:rPr>
              <w:t>ние органолептического и ф</w:t>
            </w:r>
            <w:r>
              <w:rPr>
                <w:sz w:val="18"/>
                <w:szCs w:val="18"/>
              </w:rPr>
              <w:t>и</w:t>
            </w:r>
            <w:r>
              <w:rPr>
                <w:sz w:val="18"/>
                <w:szCs w:val="18"/>
              </w:rPr>
              <w:t>зико-химического контроля качества сырья. Проведение лабораторных анализов) (каб. 3-18)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907F3" w:rsidRPr="00F06873" w:rsidTr="00F907F3">
        <w:tc>
          <w:tcPr>
            <w:tcW w:w="959" w:type="dxa"/>
            <w:shd w:val="clear" w:color="auto" w:fill="auto"/>
            <w:vAlign w:val="center"/>
          </w:tcPr>
          <w:p w:rsidR="00F907F3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907F3" w:rsidRPr="007D27EB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Инженер-лаборант (Контроль качества готовой продукции и п/ф на всех технологический стадиях. Выполнение анал</w:t>
            </w:r>
            <w:r>
              <w:rPr>
                <w:sz w:val="18"/>
                <w:szCs w:val="18"/>
              </w:rPr>
              <w:t>и</w:t>
            </w:r>
            <w:r>
              <w:rPr>
                <w:sz w:val="18"/>
                <w:szCs w:val="18"/>
              </w:rPr>
              <w:t>зов) (каб. 3-18)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907F3" w:rsidRPr="00F06873" w:rsidTr="00F907F3">
        <w:tc>
          <w:tcPr>
            <w:tcW w:w="959" w:type="dxa"/>
            <w:shd w:val="clear" w:color="auto" w:fill="auto"/>
            <w:vAlign w:val="center"/>
          </w:tcPr>
          <w:p w:rsidR="00F907F3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41 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907F3" w:rsidRPr="007D27EB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Инженер-лаборант (Контроль качества готовой продукции и п/ф на всех технологический стадиях. Выполнение анал</w:t>
            </w:r>
            <w:r>
              <w:rPr>
                <w:sz w:val="18"/>
                <w:szCs w:val="18"/>
              </w:rPr>
              <w:t>и</w:t>
            </w:r>
            <w:r>
              <w:rPr>
                <w:sz w:val="18"/>
                <w:szCs w:val="18"/>
              </w:rPr>
              <w:t>зов) (каб. 3-18)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907F3" w:rsidRPr="00F06873" w:rsidTr="00F907F3">
        <w:tc>
          <w:tcPr>
            <w:tcW w:w="959" w:type="dxa"/>
            <w:shd w:val="clear" w:color="auto" w:fill="auto"/>
            <w:vAlign w:val="center"/>
          </w:tcPr>
          <w:p w:rsidR="00F907F3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907F3" w:rsidRPr="007D27EB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Инженер-лаборант (Входной контроль качества заверточных и тароупаковочных матери</w:t>
            </w:r>
            <w:r>
              <w:rPr>
                <w:sz w:val="18"/>
                <w:szCs w:val="18"/>
              </w:rPr>
              <w:t>а</w:t>
            </w:r>
            <w:r>
              <w:rPr>
                <w:sz w:val="18"/>
                <w:szCs w:val="18"/>
              </w:rPr>
              <w:t>лов) (каб. 3-19)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907F3" w:rsidRPr="00F06873" w:rsidTr="00F907F3">
        <w:tc>
          <w:tcPr>
            <w:tcW w:w="959" w:type="dxa"/>
            <w:shd w:val="clear" w:color="auto" w:fill="auto"/>
            <w:vAlign w:val="center"/>
          </w:tcPr>
          <w:p w:rsidR="00F907F3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907F3" w:rsidRPr="007D27EB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Техник-лаборант (Проведение органолептического и физико-химического контроля качес</w:t>
            </w:r>
            <w:r>
              <w:rPr>
                <w:sz w:val="18"/>
                <w:szCs w:val="18"/>
              </w:rPr>
              <w:t>т</w:t>
            </w:r>
            <w:r>
              <w:rPr>
                <w:sz w:val="18"/>
                <w:szCs w:val="18"/>
              </w:rPr>
              <w:t>ва сырья. Проведение лабор</w:t>
            </w:r>
            <w:r>
              <w:rPr>
                <w:sz w:val="18"/>
                <w:szCs w:val="18"/>
              </w:rPr>
              <w:t>а</w:t>
            </w:r>
            <w:r>
              <w:rPr>
                <w:sz w:val="18"/>
                <w:szCs w:val="18"/>
              </w:rPr>
              <w:t>торных анализов) (каб. 3-18)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Pr="002F5B79" w:rsidRDefault="00F907F3" w:rsidP="00F907F3">
            <w:pPr>
              <w:ind w:left="-70" w:right="-104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907F3" w:rsidRPr="00F06873" w:rsidTr="00F907F3">
        <w:tc>
          <w:tcPr>
            <w:tcW w:w="959" w:type="dxa"/>
            <w:shd w:val="clear" w:color="auto" w:fill="auto"/>
            <w:vAlign w:val="center"/>
          </w:tcPr>
          <w:p w:rsidR="00F907F3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907F3" w:rsidRPr="007D27EB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Техник-лаборант (Проведение органолептического и физико-химического контроля качес</w:t>
            </w:r>
            <w:r>
              <w:rPr>
                <w:sz w:val="18"/>
                <w:szCs w:val="18"/>
              </w:rPr>
              <w:t>т</w:t>
            </w:r>
            <w:r>
              <w:rPr>
                <w:sz w:val="18"/>
                <w:szCs w:val="18"/>
              </w:rPr>
              <w:t>ва сырья. Проведение лабор</w:t>
            </w:r>
            <w:r>
              <w:rPr>
                <w:sz w:val="18"/>
                <w:szCs w:val="18"/>
              </w:rPr>
              <w:t>а</w:t>
            </w:r>
            <w:r>
              <w:rPr>
                <w:sz w:val="18"/>
                <w:szCs w:val="18"/>
              </w:rPr>
              <w:t>торных анализов) (каб. 3-19)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Pr="002F5B79" w:rsidRDefault="00F907F3" w:rsidP="00F907F3">
            <w:pPr>
              <w:ind w:left="-70" w:right="-104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907F3" w:rsidRPr="00F06873" w:rsidTr="00F907F3">
        <w:tc>
          <w:tcPr>
            <w:tcW w:w="959" w:type="dxa"/>
            <w:shd w:val="clear" w:color="auto" w:fill="auto"/>
            <w:vAlign w:val="center"/>
          </w:tcPr>
          <w:p w:rsidR="00F907F3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907F3" w:rsidRPr="007D27EB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Техник-лаборант (Проведение органолептического и физико-химического контроля качес</w:t>
            </w:r>
            <w:r>
              <w:rPr>
                <w:sz w:val="18"/>
                <w:szCs w:val="18"/>
              </w:rPr>
              <w:t>т</w:t>
            </w:r>
            <w:r>
              <w:rPr>
                <w:sz w:val="18"/>
                <w:szCs w:val="18"/>
              </w:rPr>
              <w:t>ва сырья. Проведение лабор</w:t>
            </w:r>
            <w:r>
              <w:rPr>
                <w:sz w:val="18"/>
                <w:szCs w:val="18"/>
              </w:rPr>
              <w:t>а</w:t>
            </w:r>
            <w:r>
              <w:rPr>
                <w:sz w:val="18"/>
                <w:szCs w:val="18"/>
              </w:rPr>
              <w:t>торных анализов) (каб. 3-19)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Pr="002F5B79" w:rsidRDefault="00F907F3" w:rsidP="00F907F3">
            <w:pPr>
              <w:ind w:left="-70" w:right="-104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907F3" w:rsidRPr="00F06873" w:rsidTr="00F907F3">
        <w:tc>
          <w:tcPr>
            <w:tcW w:w="959" w:type="dxa"/>
            <w:shd w:val="clear" w:color="auto" w:fill="auto"/>
            <w:vAlign w:val="center"/>
          </w:tcPr>
          <w:p w:rsidR="00F907F3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907F3" w:rsidRPr="007D27EB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Техник-лаборант (Входной контроль качества заверточных и тароупаковочных матери</w:t>
            </w:r>
            <w:r>
              <w:rPr>
                <w:sz w:val="18"/>
                <w:szCs w:val="18"/>
              </w:rPr>
              <w:t>а</w:t>
            </w:r>
            <w:r>
              <w:rPr>
                <w:sz w:val="18"/>
                <w:szCs w:val="18"/>
              </w:rPr>
              <w:t>лов) (каб. 3-19)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907F3" w:rsidRPr="00F06873" w:rsidTr="00F907F3">
        <w:tc>
          <w:tcPr>
            <w:tcW w:w="959" w:type="dxa"/>
            <w:shd w:val="clear" w:color="auto" w:fill="auto"/>
            <w:vAlign w:val="center"/>
          </w:tcPr>
          <w:p w:rsidR="00F907F3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907F3" w:rsidRPr="007D27EB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Техник-лаборант (Контроль качества готовой продукции и п/ф на всех технологический стадиях. Выполнение анал</w:t>
            </w:r>
            <w:r>
              <w:rPr>
                <w:sz w:val="18"/>
                <w:szCs w:val="18"/>
              </w:rPr>
              <w:t>и</w:t>
            </w:r>
            <w:r>
              <w:rPr>
                <w:sz w:val="18"/>
                <w:szCs w:val="18"/>
              </w:rPr>
              <w:t>зов) (каб. 3-19)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907F3" w:rsidRPr="00F06873" w:rsidTr="00F907F3">
        <w:tc>
          <w:tcPr>
            <w:tcW w:w="959" w:type="dxa"/>
            <w:shd w:val="clear" w:color="auto" w:fill="auto"/>
            <w:vAlign w:val="center"/>
          </w:tcPr>
          <w:p w:rsidR="00F907F3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907F3" w:rsidRPr="007D27EB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Техник-лаборант (Контроль качества готовой продукции и п/ф на всех технологический стадиях. Выполнение анал</w:t>
            </w:r>
            <w:r>
              <w:rPr>
                <w:sz w:val="18"/>
                <w:szCs w:val="18"/>
              </w:rPr>
              <w:t>и</w:t>
            </w:r>
            <w:r>
              <w:rPr>
                <w:sz w:val="18"/>
                <w:szCs w:val="18"/>
              </w:rPr>
              <w:t>зов) (каб. 3-19)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907F3" w:rsidRPr="00F06873" w:rsidTr="00F907F3">
        <w:tc>
          <w:tcPr>
            <w:tcW w:w="959" w:type="dxa"/>
            <w:shd w:val="clear" w:color="auto" w:fill="auto"/>
            <w:vAlign w:val="center"/>
          </w:tcPr>
          <w:p w:rsidR="00F907F3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49 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907F3" w:rsidRPr="007D27EB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Контролер полуфабрикатов и готовой продукции (тароуп</w:t>
            </w:r>
            <w:r>
              <w:rPr>
                <w:sz w:val="18"/>
                <w:szCs w:val="18"/>
              </w:rPr>
              <w:t>а</w:t>
            </w:r>
            <w:r>
              <w:rPr>
                <w:sz w:val="18"/>
                <w:szCs w:val="18"/>
              </w:rPr>
              <w:t>ковочные материалы)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907F3" w:rsidRPr="00F06873" w:rsidTr="00F907F3">
        <w:tc>
          <w:tcPr>
            <w:tcW w:w="959" w:type="dxa"/>
            <w:shd w:val="clear" w:color="auto" w:fill="auto"/>
            <w:vAlign w:val="center"/>
          </w:tcPr>
          <w:p w:rsidR="00F907F3" w:rsidRDefault="00F907F3" w:rsidP="00F907F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F907F3" w:rsidRPr="007D27EB" w:rsidRDefault="00F907F3" w:rsidP="00F907F3">
            <w:pPr>
              <w:jc w:val="center"/>
              <w:rPr>
                <w:b/>
                <w:sz w:val="18"/>
                <w:szCs w:val="18"/>
              </w:rPr>
            </w:pPr>
            <w:r w:rsidRPr="007D27EB">
              <w:rPr>
                <w:b/>
                <w:sz w:val="18"/>
                <w:szCs w:val="18"/>
              </w:rPr>
              <w:t>Механическая группа (ул. Мелитопольская д.8)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F907F3" w:rsidRPr="00F06873" w:rsidTr="00F907F3">
        <w:tc>
          <w:tcPr>
            <w:tcW w:w="959" w:type="dxa"/>
            <w:shd w:val="clear" w:color="auto" w:fill="auto"/>
            <w:vAlign w:val="center"/>
          </w:tcPr>
          <w:p w:rsidR="00F907F3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907F3" w:rsidRPr="007D27EB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Заместитель главного механ</w:t>
            </w:r>
            <w:r>
              <w:rPr>
                <w:sz w:val="18"/>
                <w:szCs w:val="18"/>
              </w:rPr>
              <w:t>и</w:t>
            </w:r>
            <w:r>
              <w:rPr>
                <w:sz w:val="18"/>
                <w:szCs w:val="18"/>
              </w:rPr>
              <w:t>ка (каб. 3-10)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907F3" w:rsidRPr="00F06873" w:rsidTr="00F907F3">
        <w:tc>
          <w:tcPr>
            <w:tcW w:w="959" w:type="dxa"/>
            <w:shd w:val="clear" w:color="auto" w:fill="auto"/>
            <w:vAlign w:val="center"/>
          </w:tcPr>
          <w:p w:rsidR="00F907F3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907F3" w:rsidRPr="007D27EB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Ведущий инженер ППР (каб. 3-24)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907F3" w:rsidRPr="00F06873" w:rsidTr="00F907F3">
        <w:tc>
          <w:tcPr>
            <w:tcW w:w="959" w:type="dxa"/>
            <w:shd w:val="clear" w:color="auto" w:fill="auto"/>
            <w:vAlign w:val="center"/>
          </w:tcPr>
          <w:p w:rsidR="00F907F3" w:rsidRDefault="00F907F3" w:rsidP="00F907F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F907F3" w:rsidRPr="007D27EB" w:rsidRDefault="00F907F3" w:rsidP="00F907F3">
            <w:pPr>
              <w:jc w:val="center"/>
              <w:rPr>
                <w:b/>
                <w:sz w:val="18"/>
                <w:szCs w:val="18"/>
              </w:rPr>
            </w:pPr>
            <w:r w:rsidRPr="007D27EB">
              <w:rPr>
                <w:b/>
                <w:sz w:val="18"/>
                <w:szCs w:val="18"/>
              </w:rPr>
              <w:t xml:space="preserve">Конструкторский отдел (ул. </w:t>
            </w:r>
            <w:r w:rsidRPr="007D27EB">
              <w:rPr>
                <w:b/>
                <w:sz w:val="18"/>
                <w:szCs w:val="18"/>
              </w:rPr>
              <w:lastRenderedPageBreak/>
              <w:t>Мелитопольская д.8)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F907F3" w:rsidRPr="00F06873" w:rsidTr="00F907F3">
        <w:tc>
          <w:tcPr>
            <w:tcW w:w="959" w:type="dxa"/>
            <w:shd w:val="clear" w:color="auto" w:fill="auto"/>
            <w:vAlign w:val="center"/>
          </w:tcPr>
          <w:p w:rsidR="00F907F3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52 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907F3" w:rsidRPr="007D27EB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Ведущий инженер-конструктор (каб. 3-24)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907F3" w:rsidRPr="00F06873" w:rsidTr="00F907F3">
        <w:tc>
          <w:tcPr>
            <w:tcW w:w="959" w:type="dxa"/>
            <w:shd w:val="clear" w:color="auto" w:fill="auto"/>
            <w:vAlign w:val="center"/>
          </w:tcPr>
          <w:p w:rsidR="00F907F3" w:rsidRDefault="00F907F3" w:rsidP="00F907F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F907F3" w:rsidRPr="007D27EB" w:rsidRDefault="00F907F3" w:rsidP="00F907F3">
            <w:pPr>
              <w:jc w:val="center"/>
              <w:rPr>
                <w:b/>
                <w:sz w:val="18"/>
                <w:szCs w:val="18"/>
              </w:rPr>
            </w:pPr>
            <w:r w:rsidRPr="007D27EB">
              <w:rPr>
                <w:b/>
                <w:sz w:val="18"/>
                <w:szCs w:val="18"/>
              </w:rPr>
              <w:t>Отдел капитального стро</w:t>
            </w:r>
            <w:r w:rsidRPr="007D27EB">
              <w:rPr>
                <w:b/>
                <w:sz w:val="18"/>
                <w:szCs w:val="18"/>
              </w:rPr>
              <w:t>и</w:t>
            </w:r>
            <w:r w:rsidRPr="007D27EB">
              <w:rPr>
                <w:b/>
                <w:sz w:val="18"/>
                <w:szCs w:val="18"/>
              </w:rPr>
              <w:t>тельства (ул. Мелитопол</w:t>
            </w:r>
            <w:r w:rsidRPr="007D27EB">
              <w:rPr>
                <w:b/>
                <w:sz w:val="18"/>
                <w:szCs w:val="18"/>
              </w:rPr>
              <w:t>ь</w:t>
            </w:r>
            <w:r w:rsidRPr="007D27EB">
              <w:rPr>
                <w:b/>
                <w:sz w:val="18"/>
                <w:szCs w:val="18"/>
              </w:rPr>
              <w:t>ская д.8)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F907F3" w:rsidRPr="00F06873" w:rsidTr="00F907F3">
        <w:tc>
          <w:tcPr>
            <w:tcW w:w="959" w:type="dxa"/>
            <w:shd w:val="clear" w:color="auto" w:fill="auto"/>
            <w:vAlign w:val="center"/>
          </w:tcPr>
          <w:p w:rsidR="00F907F3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907F3" w:rsidRPr="007D27EB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Ведущий инженер (каб. 3-24)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907F3" w:rsidRPr="00F06873" w:rsidTr="00F907F3">
        <w:tc>
          <w:tcPr>
            <w:tcW w:w="959" w:type="dxa"/>
            <w:shd w:val="clear" w:color="auto" w:fill="auto"/>
            <w:vAlign w:val="center"/>
          </w:tcPr>
          <w:p w:rsidR="00F907F3" w:rsidRDefault="00F907F3" w:rsidP="00F907F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F907F3" w:rsidRPr="007D27EB" w:rsidRDefault="00F907F3" w:rsidP="00F907F3">
            <w:pPr>
              <w:jc w:val="center"/>
              <w:rPr>
                <w:b/>
                <w:sz w:val="18"/>
                <w:szCs w:val="18"/>
              </w:rPr>
            </w:pPr>
            <w:r w:rsidRPr="007D27EB">
              <w:rPr>
                <w:b/>
                <w:sz w:val="18"/>
                <w:szCs w:val="18"/>
              </w:rPr>
              <w:t>Группа технического ко</w:t>
            </w:r>
            <w:r w:rsidRPr="007D27EB">
              <w:rPr>
                <w:b/>
                <w:sz w:val="18"/>
                <w:szCs w:val="18"/>
              </w:rPr>
              <w:t>н</w:t>
            </w:r>
            <w:r w:rsidRPr="007D27EB">
              <w:rPr>
                <w:b/>
                <w:sz w:val="18"/>
                <w:szCs w:val="18"/>
              </w:rPr>
              <w:t>троля (ЕТП "ХИМКИ")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F907F3" w:rsidRPr="00F06873" w:rsidTr="00F907F3">
        <w:tc>
          <w:tcPr>
            <w:tcW w:w="959" w:type="dxa"/>
            <w:shd w:val="clear" w:color="auto" w:fill="auto"/>
            <w:vAlign w:val="center"/>
          </w:tcPr>
          <w:p w:rsidR="00F907F3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54 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907F3" w:rsidRPr="007D27EB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Инженер по качеству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907F3" w:rsidRPr="00F06873" w:rsidTr="00F907F3">
        <w:tc>
          <w:tcPr>
            <w:tcW w:w="959" w:type="dxa"/>
            <w:shd w:val="clear" w:color="auto" w:fill="auto"/>
            <w:vAlign w:val="center"/>
          </w:tcPr>
          <w:p w:rsidR="00F907F3" w:rsidRDefault="00F907F3" w:rsidP="00F907F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F907F3" w:rsidRPr="007D27EB" w:rsidRDefault="00F907F3" w:rsidP="00F907F3">
            <w:pPr>
              <w:jc w:val="center"/>
              <w:rPr>
                <w:b/>
                <w:sz w:val="18"/>
                <w:szCs w:val="18"/>
              </w:rPr>
            </w:pPr>
            <w:r w:rsidRPr="007D27EB">
              <w:rPr>
                <w:b/>
                <w:sz w:val="18"/>
                <w:szCs w:val="18"/>
              </w:rPr>
              <w:t>Отдел пожарной и промы</w:t>
            </w:r>
            <w:r w:rsidRPr="007D27EB">
              <w:rPr>
                <w:b/>
                <w:sz w:val="18"/>
                <w:szCs w:val="18"/>
              </w:rPr>
              <w:t>ш</w:t>
            </w:r>
            <w:r w:rsidRPr="007D27EB">
              <w:rPr>
                <w:b/>
                <w:sz w:val="18"/>
                <w:szCs w:val="18"/>
              </w:rPr>
              <w:t>ленной безопасности, охраны труда и экологии (ул. Мел</w:t>
            </w:r>
            <w:r w:rsidRPr="007D27EB">
              <w:rPr>
                <w:b/>
                <w:sz w:val="18"/>
                <w:szCs w:val="18"/>
              </w:rPr>
              <w:t>и</w:t>
            </w:r>
            <w:r w:rsidRPr="007D27EB">
              <w:rPr>
                <w:b/>
                <w:sz w:val="18"/>
                <w:szCs w:val="18"/>
              </w:rPr>
              <w:t>топольская, д.8)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F907F3" w:rsidRPr="00F06873" w:rsidTr="00F907F3">
        <w:tc>
          <w:tcPr>
            <w:tcW w:w="959" w:type="dxa"/>
            <w:shd w:val="clear" w:color="auto" w:fill="auto"/>
            <w:vAlign w:val="center"/>
          </w:tcPr>
          <w:p w:rsidR="00F907F3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907F3" w:rsidRPr="007D27EB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Заместитель начальника отдела по пожарной безопасности (каб. 3-12)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907F3" w:rsidRPr="00F06873" w:rsidTr="00F907F3">
        <w:tc>
          <w:tcPr>
            <w:tcW w:w="959" w:type="dxa"/>
            <w:shd w:val="clear" w:color="auto" w:fill="auto"/>
            <w:vAlign w:val="center"/>
          </w:tcPr>
          <w:p w:rsidR="00F907F3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56 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907F3" w:rsidRPr="007D27EB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Инструктор по противопожа</w:t>
            </w:r>
            <w:r>
              <w:rPr>
                <w:sz w:val="18"/>
                <w:szCs w:val="18"/>
              </w:rPr>
              <w:t>р</w:t>
            </w:r>
            <w:r>
              <w:rPr>
                <w:sz w:val="18"/>
                <w:szCs w:val="18"/>
              </w:rPr>
              <w:t>ной профилактике  (каб. 1-16)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907F3" w:rsidRPr="00F06873" w:rsidTr="00F907F3">
        <w:tc>
          <w:tcPr>
            <w:tcW w:w="959" w:type="dxa"/>
            <w:shd w:val="clear" w:color="auto" w:fill="auto"/>
            <w:vAlign w:val="center"/>
          </w:tcPr>
          <w:p w:rsidR="00F907F3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57 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907F3" w:rsidRPr="007D27EB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Диспетчер  (каб. 1-15)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907F3" w:rsidRPr="00F06873" w:rsidTr="00F907F3">
        <w:tc>
          <w:tcPr>
            <w:tcW w:w="959" w:type="dxa"/>
            <w:shd w:val="clear" w:color="auto" w:fill="auto"/>
            <w:vAlign w:val="center"/>
          </w:tcPr>
          <w:p w:rsidR="00F907F3" w:rsidRDefault="00F907F3" w:rsidP="00F907F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F907F3" w:rsidRPr="007D27EB" w:rsidRDefault="00F907F3" w:rsidP="00F907F3">
            <w:pPr>
              <w:jc w:val="center"/>
              <w:rPr>
                <w:b/>
                <w:sz w:val="18"/>
                <w:szCs w:val="18"/>
              </w:rPr>
            </w:pPr>
            <w:r w:rsidRPr="007D27EB">
              <w:rPr>
                <w:b/>
                <w:sz w:val="18"/>
                <w:szCs w:val="18"/>
              </w:rPr>
              <w:t>Бюро охраны труда и экол</w:t>
            </w:r>
            <w:r w:rsidRPr="007D27EB">
              <w:rPr>
                <w:b/>
                <w:sz w:val="18"/>
                <w:szCs w:val="18"/>
              </w:rPr>
              <w:t>о</w:t>
            </w:r>
            <w:r w:rsidRPr="007D27EB">
              <w:rPr>
                <w:b/>
                <w:sz w:val="18"/>
                <w:szCs w:val="18"/>
              </w:rPr>
              <w:t>гии отдела пожарной и пр</w:t>
            </w:r>
            <w:r w:rsidRPr="007D27EB">
              <w:rPr>
                <w:b/>
                <w:sz w:val="18"/>
                <w:szCs w:val="18"/>
              </w:rPr>
              <w:t>о</w:t>
            </w:r>
            <w:r w:rsidRPr="007D27EB">
              <w:rPr>
                <w:b/>
                <w:sz w:val="18"/>
                <w:szCs w:val="18"/>
              </w:rPr>
              <w:t>мышленной безопасности, охраны труда и экологии (ул. Мелитопольская, д. 8)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F907F3" w:rsidRPr="00F06873" w:rsidTr="00F907F3">
        <w:tc>
          <w:tcPr>
            <w:tcW w:w="959" w:type="dxa"/>
            <w:shd w:val="clear" w:color="auto" w:fill="auto"/>
            <w:vAlign w:val="center"/>
          </w:tcPr>
          <w:p w:rsidR="00F907F3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907F3" w:rsidRPr="007D27EB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Ведущий специалист (каб. 3-12)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907F3" w:rsidRPr="00F06873" w:rsidTr="00F907F3">
        <w:tc>
          <w:tcPr>
            <w:tcW w:w="959" w:type="dxa"/>
            <w:shd w:val="clear" w:color="auto" w:fill="auto"/>
            <w:vAlign w:val="center"/>
          </w:tcPr>
          <w:p w:rsidR="00F907F3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59 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907F3" w:rsidRPr="007D27EB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Инженер  (каб. 3-25)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907F3" w:rsidRPr="00F06873" w:rsidTr="00F907F3">
        <w:tc>
          <w:tcPr>
            <w:tcW w:w="959" w:type="dxa"/>
            <w:shd w:val="clear" w:color="auto" w:fill="auto"/>
            <w:vAlign w:val="center"/>
          </w:tcPr>
          <w:p w:rsidR="00F907F3" w:rsidRDefault="00F907F3" w:rsidP="00F907F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F907F3" w:rsidRPr="007D27EB" w:rsidRDefault="00F907F3" w:rsidP="00F907F3">
            <w:pPr>
              <w:jc w:val="center"/>
              <w:rPr>
                <w:b/>
                <w:sz w:val="18"/>
                <w:szCs w:val="18"/>
              </w:rPr>
            </w:pPr>
            <w:r w:rsidRPr="007D27EB">
              <w:rPr>
                <w:b/>
                <w:sz w:val="18"/>
                <w:szCs w:val="18"/>
              </w:rPr>
              <w:t>Отдел АСУП (ул. Мелит</w:t>
            </w:r>
            <w:r w:rsidRPr="007D27EB">
              <w:rPr>
                <w:b/>
                <w:sz w:val="18"/>
                <w:szCs w:val="18"/>
              </w:rPr>
              <w:t>о</w:t>
            </w:r>
            <w:r w:rsidRPr="007D27EB">
              <w:rPr>
                <w:b/>
                <w:sz w:val="18"/>
                <w:szCs w:val="18"/>
              </w:rPr>
              <w:t>польская, д. 8)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F907F3" w:rsidRPr="00F06873" w:rsidTr="00F907F3">
        <w:tc>
          <w:tcPr>
            <w:tcW w:w="959" w:type="dxa"/>
            <w:shd w:val="clear" w:color="auto" w:fill="auto"/>
            <w:vAlign w:val="center"/>
          </w:tcPr>
          <w:p w:rsidR="00F907F3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907F3" w:rsidRPr="007D27EB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Начальник отдела  (каб. 3-16)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907F3" w:rsidRPr="00F06873" w:rsidTr="00F907F3">
        <w:tc>
          <w:tcPr>
            <w:tcW w:w="959" w:type="dxa"/>
            <w:shd w:val="clear" w:color="auto" w:fill="auto"/>
            <w:vAlign w:val="center"/>
          </w:tcPr>
          <w:p w:rsidR="00F907F3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907F3" w:rsidRPr="007D27EB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Администратор локальной вычислительной сети  (каб. 3-18)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907F3" w:rsidRPr="00F06873" w:rsidTr="00F907F3">
        <w:tc>
          <w:tcPr>
            <w:tcW w:w="959" w:type="dxa"/>
            <w:shd w:val="clear" w:color="auto" w:fill="auto"/>
            <w:vAlign w:val="center"/>
          </w:tcPr>
          <w:p w:rsidR="00F907F3" w:rsidRDefault="00F907F3" w:rsidP="00F907F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F907F3" w:rsidRPr="007D27EB" w:rsidRDefault="00F907F3" w:rsidP="00F907F3">
            <w:pPr>
              <w:jc w:val="center"/>
              <w:rPr>
                <w:b/>
                <w:sz w:val="18"/>
                <w:szCs w:val="18"/>
              </w:rPr>
            </w:pPr>
            <w:r w:rsidRPr="007D27EB">
              <w:rPr>
                <w:b/>
                <w:sz w:val="18"/>
                <w:szCs w:val="18"/>
              </w:rPr>
              <w:t>Музей (ул. Мелитопольская, д. 8)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F907F3" w:rsidRPr="00F06873" w:rsidTr="00F907F3">
        <w:tc>
          <w:tcPr>
            <w:tcW w:w="959" w:type="dxa"/>
            <w:shd w:val="clear" w:color="auto" w:fill="auto"/>
            <w:vAlign w:val="center"/>
          </w:tcPr>
          <w:p w:rsidR="00F907F3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907F3" w:rsidRPr="007D27EB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Ведущий специалист  (каб. 203)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907F3" w:rsidRPr="00F06873" w:rsidTr="00F907F3">
        <w:tc>
          <w:tcPr>
            <w:tcW w:w="959" w:type="dxa"/>
            <w:shd w:val="clear" w:color="auto" w:fill="auto"/>
            <w:vAlign w:val="center"/>
          </w:tcPr>
          <w:p w:rsidR="00F907F3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907F3" w:rsidRPr="007D27EB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Специалист  (каб. 203)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907F3" w:rsidRPr="00F06873" w:rsidTr="00F907F3">
        <w:tc>
          <w:tcPr>
            <w:tcW w:w="959" w:type="dxa"/>
            <w:shd w:val="clear" w:color="auto" w:fill="auto"/>
            <w:vAlign w:val="center"/>
          </w:tcPr>
          <w:p w:rsidR="00F907F3" w:rsidRPr="00F06873" w:rsidRDefault="00F907F3" w:rsidP="00F907F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F907F3" w:rsidRPr="00A143A5" w:rsidRDefault="00F907F3" w:rsidP="00F907F3">
            <w:pPr>
              <w:jc w:val="center"/>
              <w:rPr>
                <w:b/>
                <w:sz w:val="18"/>
                <w:szCs w:val="18"/>
              </w:rPr>
            </w:pPr>
            <w:r w:rsidRPr="00A143A5">
              <w:rPr>
                <w:b/>
                <w:sz w:val="18"/>
                <w:szCs w:val="18"/>
              </w:rPr>
              <w:t>Административно-хозяйственный отдел (2-й Новокузнецкий пер., д. 13/15)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Pr="00F0687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907F3" w:rsidRPr="00F0687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907F3" w:rsidRPr="00F0687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907F3" w:rsidRPr="00F0687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907F3" w:rsidRPr="00F0687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907F3" w:rsidRPr="00F0687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907F3" w:rsidRPr="00F0687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907F3" w:rsidRPr="00F0687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907F3" w:rsidRPr="00F0687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907F3" w:rsidRPr="00F0687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907F3" w:rsidRPr="00F0687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907F3" w:rsidRPr="00F0687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907F3" w:rsidRPr="00F0687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F907F3" w:rsidRPr="00F0687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907F3" w:rsidRPr="00F0687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F907F3" w:rsidRPr="00F0687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907F3" w:rsidRPr="00F0687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907F3" w:rsidRPr="00F0687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907F3" w:rsidRPr="00F0687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907F3" w:rsidRPr="00F0687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907F3" w:rsidRPr="00F0687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F907F3" w:rsidRPr="00F0687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F907F3" w:rsidRPr="00F06873" w:rsidTr="00F907F3">
        <w:tc>
          <w:tcPr>
            <w:tcW w:w="959" w:type="dxa"/>
            <w:shd w:val="clear" w:color="auto" w:fill="auto"/>
            <w:vAlign w:val="center"/>
          </w:tcPr>
          <w:p w:rsidR="00F907F3" w:rsidRPr="00F06873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907F3" w:rsidRPr="00A143A5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Начальник отдела (Админис</w:t>
            </w:r>
            <w:r>
              <w:rPr>
                <w:sz w:val="18"/>
                <w:szCs w:val="18"/>
              </w:rPr>
              <w:t>т</w:t>
            </w:r>
            <w:r>
              <w:rPr>
                <w:sz w:val="18"/>
                <w:szCs w:val="18"/>
              </w:rPr>
              <w:t>ративно-бытовой корпус (строение 2) каб. 2-02)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Pr="00F0687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Pr="00F0687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Pr="00F0687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Pr="00F0687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Pr="00F0687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Pr="00F0687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Pr="00F0687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Pr="00F0687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Pr="00F0687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Pr="00F0687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Pr="00F0687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Pr="00F0687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Pr="00F0687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907F3" w:rsidRPr="00F0687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Pr="00F0687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907F3" w:rsidRPr="00F0687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Pr="00F0687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Pr="00F0687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Pr="00F0687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Pr="00F0687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Pr="00F0687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907F3" w:rsidRPr="00F0687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907F3" w:rsidRPr="00F06873" w:rsidTr="00F907F3">
        <w:tc>
          <w:tcPr>
            <w:tcW w:w="959" w:type="dxa"/>
            <w:shd w:val="clear" w:color="auto" w:fill="auto"/>
            <w:vAlign w:val="center"/>
          </w:tcPr>
          <w:p w:rsidR="00F907F3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907F3" w:rsidRPr="00A143A5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Распределитель работ  (Обе</w:t>
            </w:r>
            <w:r>
              <w:rPr>
                <w:sz w:val="18"/>
                <w:szCs w:val="18"/>
              </w:rPr>
              <w:t>с</w:t>
            </w:r>
            <w:r>
              <w:rPr>
                <w:sz w:val="18"/>
                <w:szCs w:val="18"/>
              </w:rPr>
              <w:t xml:space="preserve">печение выполнения работ по </w:t>
            </w:r>
            <w:r>
              <w:rPr>
                <w:sz w:val="18"/>
                <w:szCs w:val="18"/>
              </w:rPr>
              <w:lastRenderedPageBreak/>
              <w:t>качественной уборке помещ</w:t>
            </w:r>
            <w:r>
              <w:rPr>
                <w:sz w:val="18"/>
                <w:szCs w:val="18"/>
              </w:rPr>
              <w:t>е</w:t>
            </w:r>
            <w:r>
              <w:rPr>
                <w:sz w:val="18"/>
                <w:szCs w:val="18"/>
              </w:rPr>
              <w:t>ний,  санитарного состояния внутренней и прилегающей территории предприятия. П</w:t>
            </w:r>
            <w:r>
              <w:rPr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лучение и выдача инвентаря. Ведение табеля учета рабочего времени и нарядов на ЗП ) (Административно-бытовой корпус (строение 2) каб. 2-01)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907F3" w:rsidRPr="00F06873" w:rsidTr="00F907F3">
        <w:tc>
          <w:tcPr>
            <w:tcW w:w="959" w:type="dxa"/>
            <w:shd w:val="clear" w:color="auto" w:fill="auto"/>
            <w:vAlign w:val="center"/>
          </w:tcPr>
          <w:p w:rsidR="00F907F3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907F3" w:rsidRPr="00A143A5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Распределитель работ  (Обе</w:t>
            </w:r>
            <w:r>
              <w:rPr>
                <w:sz w:val="18"/>
                <w:szCs w:val="18"/>
              </w:rPr>
              <w:t>с</w:t>
            </w:r>
            <w:r>
              <w:rPr>
                <w:sz w:val="18"/>
                <w:szCs w:val="18"/>
              </w:rPr>
              <w:t>печение выполнения работ по качественной уборке помещ</w:t>
            </w:r>
            <w:r>
              <w:rPr>
                <w:sz w:val="18"/>
                <w:szCs w:val="18"/>
              </w:rPr>
              <w:t>е</w:t>
            </w:r>
            <w:r>
              <w:rPr>
                <w:sz w:val="18"/>
                <w:szCs w:val="18"/>
              </w:rPr>
              <w:t>ний,  санитарного состояния внутренней и прилегающей территории предприятия. П</w:t>
            </w:r>
            <w:r>
              <w:rPr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лучение и выдача инвентаря. Ведение табеля учета рабочего времени и нарядов на ЗП ) (Административно-бытовой корпус (строение 2) каб. 2-01)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907F3" w:rsidRPr="00F06873" w:rsidTr="00F907F3">
        <w:tc>
          <w:tcPr>
            <w:tcW w:w="959" w:type="dxa"/>
            <w:shd w:val="clear" w:color="auto" w:fill="auto"/>
            <w:vAlign w:val="center"/>
          </w:tcPr>
          <w:p w:rsidR="00F907F3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907F3" w:rsidRPr="00A143A5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Кладовщик (Прием, хранение и выдача ТМЦ)  (Администр</w:t>
            </w:r>
            <w:r>
              <w:rPr>
                <w:sz w:val="18"/>
                <w:szCs w:val="18"/>
              </w:rPr>
              <w:t>а</w:t>
            </w:r>
            <w:r>
              <w:rPr>
                <w:sz w:val="18"/>
                <w:szCs w:val="18"/>
              </w:rPr>
              <w:t>тивно-бытовой корпус (стро</w:t>
            </w:r>
            <w:r>
              <w:rPr>
                <w:sz w:val="18"/>
                <w:szCs w:val="18"/>
              </w:rPr>
              <w:t>е</w:t>
            </w:r>
            <w:r>
              <w:rPr>
                <w:sz w:val="18"/>
                <w:szCs w:val="18"/>
              </w:rPr>
              <w:t>ние 2) каб. 2-01)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907F3" w:rsidRPr="00F06873" w:rsidTr="00F907F3">
        <w:tc>
          <w:tcPr>
            <w:tcW w:w="959" w:type="dxa"/>
            <w:shd w:val="clear" w:color="auto" w:fill="auto"/>
            <w:vAlign w:val="center"/>
          </w:tcPr>
          <w:p w:rsidR="00F907F3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907F3" w:rsidRPr="00A143A5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Переплетчик (переплет док</w:t>
            </w:r>
            <w:r>
              <w:rPr>
                <w:sz w:val="18"/>
                <w:szCs w:val="18"/>
              </w:rPr>
              <w:t>у</w:t>
            </w:r>
            <w:r>
              <w:rPr>
                <w:sz w:val="18"/>
                <w:szCs w:val="18"/>
              </w:rPr>
              <w:t>ментов) (Административно-бытовой корпус каб. 1-1)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907F3" w:rsidRPr="00F06873" w:rsidTr="00F907F3">
        <w:tc>
          <w:tcPr>
            <w:tcW w:w="959" w:type="dxa"/>
            <w:shd w:val="clear" w:color="auto" w:fill="auto"/>
            <w:vAlign w:val="center"/>
          </w:tcPr>
          <w:p w:rsidR="00F907F3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907F3" w:rsidRPr="00A143A5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Ведущий специалист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907F3" w:rsidRPr="00F06873" w:rsidTr="00F907F3">
        <w:tc>
          <w:tcPr>
            <w:tcW w:w="959" w:type="dxa"/>
            <w:shd w:val="clear" w:color="auto" w:fill="auto"/>
            <w:vAlign w:val="center"/>
          </w:tcPr>
          <w:p w:rsidR="00F907F3" w:rsidRDefault="00F907F3" w:rsidP="00F907F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F907F3" w:rsidRPr="00A143A5" w:rsidRDefault="00F907F3" w:rsidP="00F907F3">
            <w:pPr>
              <w:jc w:val="center"/>
              <w:rPr>
                <w:b/>
                <w:sz w:val="18"/>
                <w:szCs w:val="18"/>
              </w:rPr>
            </w:pPr>
            <w:r w:rsidRPr="00A143A5">
              <w:rPr>
                <w:b/>
                <w:sz w:val="18"/>
                <w:szCs w:val="18"/>
              </w:rPr>
              <w:t>Гардероб (2-й Новокузне</w:t>
            </w:r>
            <w:r w:rsidRPr="00A143A5">
              <w:rPr>
                <w:b/>
                <w:sz w:val="18"/>
                <w:szCs w:val="18"/>
              </w:rPr>
              <w:t>ц</w:t>
            </w:r>
            <w:r w:rsidRPr="00A143A5">
              <w:rPr>
                <w:b/>
                <w:sz w:val="18"/>
                <w:szCs w:val="18"/>
              </w:rPr>
              <w:t>кий пер., д. 13/15)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F907F3" w:rsidRPr="00F06873" w:rsidTr="00F907F3">
        <w:tc>
          <w:tcPr>
            <w:tcW w:w="959" w:type="dxa"/>
            <w:shd w:val="clear" w:color="auto" w:fill="auto"/>
            <w:vAlign w:val="center"/>
          </w:tcPr>
          <w:p w:rsidR="00F907F3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907F3" w:rsidRPr="00A143A5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Распределитель работ (ко</w:t>
            </w:r>
            <w:r>
              <w:rPr>
                <w:sz w:val="18"/>
                <w:szCs w:val="18"/>
              </w:rPr>
              <w:t>н</w:t>
            </w:r>
            <w:r>
              <w:rPr>
                <w:sz w:val="18"/>
                <w:szCs w:val="18"/>
              </w:rPr>
              <w:t>троль за работой помещений раздевалок, камеры хранения и гардероба на I этаже АБК)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907F3" w:rsidRPr="00F06873" w:rsidTr="00F907F3">
        <w:tc>
          <w:tcPr>
            <w:tcW w:w="959" w:type="dxa"/>
            <w:shd w:val="clear" w:color="auto" w:fill="auto"/>
            <w:vAlign w:val="center"/>
          </w:tcPr>
          <w:p w:rsidR="00F907F3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907F3" w:rsidRPr="00A143A5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Уборщик производственных и служебных помещений (лес</w:t>
            </w:r>
            <w:r>
              <w:rPr>
                <w:sz w:val="18"/>
                <w:szCs w:val="18"/>
              </w:rPr>
              <w:t>т</w:t>
            </w:r>
            <w:r>
              <w:rPr>
                <w:sz w:val="18"/>
                <w:szCs w:val="18"/>
              </w:rPr>
              <w:t>ница карамельного цеха)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907F3" w:rsidRPr="00F06873" w:rsidTr="00F907F3">
        <w:tc>
          <w:tcPr>
            <w:tcW w:w="959" w:type="dxa"/>
            <w:shd w:val="clear" w:color="auto" w:fill="auto"/>
            <w:vAlign w:val="center"/>
          </w:tcPr>
          <w:p w:rsidR="00F907F3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907F3" w:rsidRPr="00A143A5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Уборщик производственных и служебных помещений (1 этаж, мужская раздевалка)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907F3" w:rsidRPr="00F06873" w:rsidTr="00F907F3">
        <w:tc>
          <w:tcPr>
            <w:tcW w:w="959" w:type="dxa"/>
            <w:shd w:val="clear" w:color="auto" w:fill="auto"/>
            <w:vAlign w:val="center"/>
          </w:tcPr>
          <w:p w:rsidR="00F907F3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907F3" w:rsidRPr="00A143A5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Уборщик производственных и служебных помещений (2 этаж, женская раздевалка)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907F3" w:rsidRPr="00F06873" w:rsidTr="00F907F3">
        <w:tc>
          <w:tcPr>
            <w:tcW w:w="959" w:type="dxa"/>
            <w:shd w:val="clear" w:color="auto" w:fill="auto"/>
            <w:vAlign w:val="center"/>
          </w:tcPr>
          <w:p w:rsidR="00F907F3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907F3" w:rsidRPr="00A143A5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Уборщик производственных и служебных помещений (3 этаж, женская раздевалка)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907F3" w:rsidRPr="00F06873" w:rsidTr="00F907F3">
        <w:tc>
          <w:tcPr>
            <w:tcW w:w="959" w:type="dxa"/>
            <w:shd w:val="clear" w:color="auto" w:fill="auto"/>
            <w:vAlign w:val="center"/>
          </w:tcPr>
          <w:p w:rsidR="00F907F3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11-1А (11А)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907F3" w:rsidRPr="00A143A5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Уборщик производственных и служебных помещений (3 </w:t>
            </w:r>
            <w:r>
              <w:rPr>
                <w:sz w:val="18"/>
                <w:szCs w:val="18"/>
              </w:rPr>
              <w:lastRenderedPageBreak/>
              <w:t>этаж, женская раздевалка)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907F3" w:rsidRPr="00F06873" w:rsidTr="00F907F3">
        <w:tc>
          <w:tcPr>
            <w:tcW w:w="959" w:type="dxa"/>
            <w:shd w:val="clear" w:color="auto" w:fill="auto"/>
            <w:vAlign w:val="center"/>
          </w:tcPr>
          <w:p w:rsidR="00F907F3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12 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907F3" w:rsidRPr="00A143A5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Уборщик производственных и служебных помещений (4 этаж, женская раздевалка)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907F3" w:rsidRPr="00F06873" w:rsidTr="00F907F3">
        <w:tc>
          <w:tcPr>
            <w:tcW w:w="959" w:type="dxa"/>
            <w:shd w:val="clear" w:color="auto" w:fill="auto"/>
            <w:vAlign w:val="center"/>
          </w:tcPr>
          <w:p w:rsidR="00F907F3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907F3" w:rsidRPr="00A143A5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Уборщик производственных и служебных помещений (5 этаж, мужская раздевалка)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907F3" w:rsidRPr="00F06873" w:rsidTr="00F907F3">
        <w:tc>
          <w:tcPr>
            <w:tcW w:w="959" w:type="dxa"/>
            <w:shd w:val="clear" w:color="auto" w:fill="auto"/>
            <w:vAlign w:val="center"/>
          </w:tcPr>
          <w:p w:rsidR="00F907F3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907F3" w:rsidRPr="00A143A5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Уборщик производственных и служебных помещений (в</w:t>
            </w:r>
            <w:r>
              <w:rPr>
                <w:sz w:val="18"/>
                <w:szCs w:val="18"/>
              </w:rPr>
              <w:t>ы</w:t>
            </w:r>
            <w:r>
              <w:rPr>
                <w:sz w:val="18"/>
                <w:szCs w:val="18"/>
              </w:rPr>
              <w:t>ходные и праздничные дни все раздевалки)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907F3" w:rsidRPr="00F06873" w:rsidTr="00F907F3">
        <w:tc>
          <w:tcPr>
            <w:tcW w:w="959" w:type="dxa"/>
            <w:shd w:val="clear" w:color="auto" w:fill="auto"/>
            <w:vAlign w:val="center"/>
          </w:tcPr>
          <w:p w:rsidR="00F907F3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907F3" w:rsidRPr="00A143A5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Уборщик производственных и служебных помещений (камера хранения)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907F3" w:rsidRPr="00F06873" w:rsidTr="00F907F3">
        <w:tc>
          <w:tcPr>
            <w:tcW w:w="959" w:type="dxa"/>
            <w:shd w:val="clear" w:color="auto" w:fill="auto"/>
            <w:vAlign w:val="center"/>
          </w:tcPr>
          <w:p w:rsidR="00F907F3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907F3" w:rsidRPr="00A143A5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Гардеробщик (1 этаж админ</w:t>
            </w:r>
            <w:r>
              <w:rPr>
                <w:sz w:val="18"/>
                <w:szCs w:val="18"/>
              </w:rPr>
              <w:t>и</w:t>
            </w:r>
            <w:r>
              <w:rPr>
                <w:sz w:val="18"/>
                <w:szCs w:val="18"/>
              </w:rPr>
              <w:t>стративно-бытовой корпус)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907F3" w:rsidRPr="00F06873" w:rsidTr="00F907F3">
        <w:tc>
          <w:tcPr>
            <w:tcW w:w="959" w:type="dxa"/>
            <w:shd w:val="clear" w:color="auto" w:fill="auto"/>
            <w:vAlign w:val="center"/>
          </w:tcPr>
          <w:p w:rsidR="00F907F3" w:rsidRDefault="00F907F3" w:rsidP="00F907F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F907F3" w:rsidRPr="00A143A5" w:rsidRDefault="00F907F3" w:rsidP="00F907F3">
            <w:pPr>
              <w:jc w:val="center"/>
              <w:rPr>
                <w:b/>
                <w:sz w:val="18"/>
                <w:szCs w:val="18"/>
              </w:rPr>
            </w:pPr>
            <w:r w:rsidRPr="00A143A5">
              <w:rPr>
                <w:b/>
                <w:sz w:val="18"/>
                <w:szCs w:val="18"/>
              </w:rPr>
              <w:t>Общежитие (Московская обл., г. Видное, ул. Ольги</w:t>
            </w:r>
            <w:r w:rsidRPr="00A143A5">
              <w:rPr>
                <w:b/>
                <w:sz w:val="18"/>
                <w:szCs w:val="18"/>
              </w:rPr>
              <w:t>н</w:t>
            </w:r>
            <w:r w:rsidRPr="00A143A5">
              <w:rPr>
                <w:b/>
                <w:sz w:val="18"/>
                <w:szCs w:val="18"/>
              </w:rPr>
              <w:t>ская, д. 49)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F907F3" w:rsidRPr="00F06873" w:rsidTr="00F907F3">
        <w:tc>
          <w:tcPr>
            <w:tcW w:w="959" w:type="dxa"/>
            <w:shd w:val="clear" w:color="auto" w:fill="auto"/>
            <w:vAlign w:val="center"/>
          </w:tcPr>
          <w:p w:rsidR="00F907F3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907F3" w:rsidRPr="00A143A5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Дворник (уборка территории)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907F3" w:rsidRPr="00F06873" w:rsidTr="00F907F3">
        <w:tc>
          <w:tcPr>
            <w:tcW w:w="959" w:type="dxa"/>
            <w:shd w:val="clear" w:color="auto" w:fill="auto"/>
            <w:vAlign w:val="center"/>
          </w:tcPr>
          <w:p w:rsidR="00F907F3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907F3" w:rsidRPr="00A143A5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Уборщик производственных и служебных помещений (уборка лестничных клеток)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907F3" w:rsidRPr="00F06873" w:rsidTr="00F907F3">
        <w:tc>
          <w:tcPr>
            <w:tcW w:w="959" w:type="dxa"/>
            <w:shd w:val="clear" w:color="auto" w:fill="auto"/>
            <w:vAlign w:val="center"/>
          </w:tcPr>
          <w:p w:rsidR="00F907F3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907F3" w:rsidRPr="00A143A5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Швейцар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907F3" w:rsidRPr="00F06873" w:rsidTr="00F907F3">
        <w:tc>
          <w:tcPr>
            <w:tcW w:w="959" w:type="dxa"/>
            <w:shd w:val="clear" w:color="auto" w:fill="auto"/>
            <w:vAlign w:val="center"/>
          </w:tcPr>
          <w:p w:rsidR="00F907F3" w:rsidRDefault="00F907F3" w:rsidP="00F907F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F907F3" w:rsidRPr="00A143A5" w:rsidRDefault="00F907F3" w:rsidP="00F907F3">
            <w:pPr>
              <w:jc w:val="center"/>
              <w:rPr>
                <w:b/>
                <w:sz w:val="18"/>
                <w:szCs w:val="18"/>
              </w:rPr>
            </w:pPr>
            <w:r w:rsidRPr="00A143A5">
              <w:rPr>
                <w:b/>
                <w:sz w:val="18"/>
                <w:szCs w:val="18"/>
              </w:rPr>
              <w:t>Административно-хозяйственный отдел ОП (ул. Мелитопольская, д. 8)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F907F3" w:rsidRPr="00F06873" w:rsidTr="00F907F3">
        <w:tc>
          <w:tcPr>
            <w:tcW w:w="959" w:type="dxa"/>
            <w:shd w:val="clear" w:color="auto" w:fill="auto"/>
            <w:vAlign w:val="center"/>
          </w:tcPr>
          <w:p w:rsidR="00F907F3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907F3" w:rsidRPr="00A143A5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Заведующая хозяйством (каб. 3-23)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907F3" w:rsidRPr="00F06873" w:rsidTr="00F907F3">
        <w:tc>
          <w:tcPr>
            <w:tcW w:w="959" w:type="dxa"/>
            <w:shd w:val="clear" w:color="auto" w:fill="auto"/>
            <w:vAlign w:val="center"/>
          </w:tcPr>
          <w:p w:rsidR="00F907F3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907F3" w:rsidRPr="00A143A5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Распределитель работ (вну</w:t>
            </w:r>
            <w:r>
              <w:rPr>
                <w:sz w:val="18"/>
                <w:szCs w:val="18"/>
              </w:rPr>
              <w:t>т</w:t>
            </w:r>
            <w:r>
              <w:rPr>
                <w:sz w:val="18"/>
                <w:szCs w:val="18"/>
              </w:rPr>
              <w:t>ренние помещения) (каб. 2-04)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907F3" w:rsidRPr="00F06873" w:rsidTr="00F907F3">
        <w:tc>
          <w:tcPr>
            <w:tcW w:w="959" w:type="dxa"/>
            <w:shd w:val="clear" w:color="auto" w:fill="auto"/>
            <w:vAlign w:val="center"/>
          </w:tcPr>
          <w:p w:rsidR="00F907F3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907F3" w:rsidRPr="00A143A5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Распределитель работ (терр</w:t>
            </w:r>
            <w:r>
              <w:rPr>
                <w:sz w:val="18"/>
                <w:szCs w:val="18"/>
              </w:rPr>
              <w:t>и</w:t>
            </w:r>
            <w:r>
              <w:rPr>
                <w:sz w:val="18"/>
                <w:szCs w:val="18"/>
              </w:rPr>
              <w:t>тория )(каб. 2-04)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907F3" w:rsidRPr="00F06873" w:rsidTr="00F907F3">
        <w:tc>
          <w:tcPr>
            <w:tcW w:w="959" w:type="dxa"/>
            <w:shd w:val="clear" w:color="auto" w:fill="auto"/>
            <w:vAlign w:val="center"/>
          </w:tcPr>
          <w:p w:rsidR="00F907F3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907F3" w:rsidRPr="00A143A5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Распределитель работ (мед</w:t>
            </w:r>
            <w:r>
              <w:rPr>
                <w:sz w:val="18"/>
                <w:szCs w:val="18"/>
              </w:rPr>
              <w:t>и</w:t>
            </w:r>
            <w:r>
              <w:rPr>
                <w:sz w:val="18"/>
                <w:szCs w:val="18"/>
              </w:rPr>
              <w:t>цинские книжки)  (каб. 3-07)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907F3" w:rsidRPr="00F06873" w:rsidTr="00F907F3">
        <w:tc>
          <w:tcPr>
            <w:tcW w:w="959" w:type="dxa"/>
            <w:shd w:val="clear" w:color="auto" w:fill="auto"/>
            <w:vAlign w:val="center"/>
          </w:tcPr>
          <w:p w:rsidR="00F907F3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907F3" w:rsidRPr="00A143A5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Кладовщик (Прием, хранение и выдача ТМЦ) (каб. 2-04)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907F3" w:rsidRPr="00F06873" w:rsidTr="00F907F3">
        <w:tc>
          <w:tcPr>
            <w:tcW w:w="959" w:type="dxa"/>
            <w:shd w:val="clear" w:color="auto" w:fill="auto"/>
            <w:vAlign w:val="center"/>
          </w:tcPr>
          <w:p w:rsidR="00F907F3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907F3" w:rsidRPr="00A143A5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Оператор агрегата обработки отходов (строение №2 пандус)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907F3" w:rsidRPr="00F06873" w:rsidTr="00F907F3">
        <w:tc>
          <w:tcPr>
            <w:tcW w:w="959" w:type="dxa"/>
            <w:shd w:val="clear" w:color="auto" w:fill="auto"/>
            <w:vAlign w:val="center"/>
          </w:tcPr>
          <w:p w:rsidR="00F907F3" w:rsidRDefault="00F907F3" w:rsidP="00F907F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F907F3" w:rsidRPr="00A143A5" w:rsidRDefault="00F907F3" w:rsidP="00F907F3">
            <w:pPr>
              <w:jc w:val="center"/>
              <w:rPr>
                <w:b/>
                <w:sz w:val="18"/>
                <w:szCs w:val="18"/>
              </w:rPr>
            </w:pPr>
            <w:r w:rsidRPr="00A143A5">
              <w:rPr>
                <w:b/>
                <w:sz w:val="18"/>
                <w:szCs w:val="18"/>
              </w:rPr>
              <w:t>Бельевая ОП (ул. Мелит</w:t>
            </w:r>
            <w:r w:rsidRPr="00A143A5">
              <w:rPr>
                <w:b/>
                <w:sz w:val="18"/>
                <w:szCs w:val="18"/>
              </w:rPr>
              <w:t>о</w:t>
            </w:r>
            <w:r w:rsidRPr="00A143A5">
              <w:rPr>
                <w:b/>
                <w:sz w:val="18"/>
                <w:szCs w:val="18"/>
              </w:rPr>
              <w:t>польская, д. 8)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F907F3" w:rsidRPr="00F06873" w:rsidTr="00F907F3">
        <w:tc>
          <w:tcPr>
            <w:tcW w:w="959" w:type="dxa"/>
            <w:shd w:val="clear" w:color="auto" w:fill="auto"/>
            <w:vAlign w:val="center"/>
          </w:tcPr>
          <w:p w:rsidR="00F907F3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907F3" w:rsidRPr="00A143A5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Слесарь-ремонтник  (строение 3)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907F3" w:rsidRPr="00F06873" w:rsidTr="00F907F3">
        <w:tc>
          <w:tcPr>
            <w:tcW w:w="959" w:type="dxa"/>
            <w:shd w:val="clear" w:color="auto" w:fill="auto"/>
            <w:vAlign w:val="center"/>
          </w:tcPr>
          <w:p w:rsidR="00F907F3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907F3" w:rsidRPr="00A143A5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Кладовщик (строение 2)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907F3" w:rsidRPr="00F06873" w:rsidTr="00F907F3">
        <w:tc>
          <w:tcPr>
            <w:tcW w:w="959" w:type="dxa"/>
            <w:shd w:val="clear" w:color="auto" w:fill="auto"/>
            <w:vAlign w:val="center"/>
          </w:tcPr>
          <w:p w:rsidR="00F907F3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907F3" w:rsidRPr="00A143A5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Транспортировщик белья (строение 3) 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907F3" w:rsidRPr="00F06873" w:rsidTr="00F907F3">
        <w:tc>
          <w:tcPr>
            <w:tcW w:w="959" w:type="dxa"/>
            <w:shd w:val="clear" w:color="auto" w:fill="auto"/>
            <w:vAlign w:val="center"/>
          </w:tcPr>
          <w:p w:rsidR="00F907F3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907F3" w:rsidRPr="00A143A5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Оператор стиральных машин </w:t>
            </w:r>
            <w:r>
              <w:rPr>
                <w:sz w:val="18"/>
                <w:szCs w:val="18"/>
              </w:rPr>
              <w:lastRenderedPageBreak/>
              <w:t>(строение 3)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907F3" w:rsidRPr="00F06873" w:rsidTr="00F907F3">
        <w:tc>
          <w:tcPr>
            <w:tcW w:w="959" w:type="dxa"/>
            <w:shd w:val="clear" w:color="auto" w:fill="auto"/>
            <w:vAlign w:val="center"/>
          </w:tcPr>
          <w:p w:rsidR="00F907F3" w:rsidRDefault="00F907F3" w:rsidP="00F907F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F907F3" w:rsidRPr="00A143A5" w:rsidRDefault="00F907F3" w:rsidP="00F907F3">
            <w:pPr>
              <w:jc w:val="center"/>
              <w:rPr>
                <w:b/>
                <w:sz w:val="18"/>
                <w:szCs w:val="18"/>
              </w:rPr>
            </w:pPr>
            <w:r w:rsidRPr="00A143A5">
              <w:rPr>
                <w:b/>
                <w:sz w:val="18"/>
                <w:szCs w:val="18"/>
              </w:rPr>
              <w:t>Гардероб (ул. Мелитопол</w:t>
            </w:r>
            <w:r w:rsidRPr="00A143A5">
              <w:rPr>
                <w:b/>
                <w:sz w:val="18"/>
                <w:szCs w:val="18"/>
              </w:rPr>
              <w:t>ь</w:t>
            </w:r>
            <w:r w:rsidRPr="00A143A5">
              <w:rPr>
                <w:b/>
                <w:sz w:val="18"/>
                <w:szCs w:val="18"/>
              </w:rPr>
              <w:t>ская, д. 8)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F907F3" w:rsidRPr="00F06873" w:rsidTr="00F907F3">
        <w:tc>
          <w:tcPr>
            <w:tcW w:w="959" w:type="dxa"/>
            <w:shd w:val="clear" w:color="auto" w:fill="auto"/>
            <w:vAlign w:val="center"/>
          </w:tcPr>
          <w:p w:rsidR="00F907F3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907F3" w:rsidRPr="00A143A5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Гардеробщик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907F3" w:rsidRPr="00F06873" w:rsidTr="00F907F3">
        <w:tc>
          <w:tcPr>
            <w:tcW w:w="959" w:type="dxa"/>
            <w:shd w:val="clear" w:color="auto" w:fill="auto"/>
            <w:vAlign w:val="center"/>
          </w:tcPr>
          <w:p w:rsidR="00F907F3" w:rsidRDefault="00F907F3" w:rsidP="00F907F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F907F3" w:rsidRPr="00A143A5" w:rsidRDefault="00F907F3" w:rsidP="00F907F3">
            <w:pPr>
              <w:jc w:val="center"/>
              <w:rPr>
                <w:b/>
                <w:sz w:val="18"/>
                <w:szCs w:val="18"/>
              </w:rPr>
            </w:pPr>
            <w:r w:rsidRPr="00A143A5">
              <w:rPr>
                <w:b/>
                <w:sz w:val="18"/>
                <w:szCs w:val="18"/>
              </w:rPr>
              <w:t>Цех питания ОП (ул. Мел</w:t>
            </w:r>
            <w:r w:rsidRPr="00A143A5">
              <w:rPr>
                <w:b/>
                <w:sz w:val="18"/>
                <w:szCs w:val="18"/>
              </w:rPr>
              <w:t>и</w:t>
            </w:r>
            <w:r w:rsidRPr="00A143A5">
              <w:rPr>
                <w:b/>
                <w:sz w:val="18"/>
                <w:szCs w:val="18"/>
              </w:rPr>
              <w:t>топольская, д. 8)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F907F3" w:rsidRPr="00F06873" w:rsidTr="00F907F3">
        <w:tc>
          <w:tcPr>
            <w:tcW w:w="959" w:type="dxa"/>
            <w:shd w:val="clear" w:color="auto" w:fill="auto"/>
            <w:vAlign w:val="center"/>
          </w:tcPr>
          <w:p w:rsidR="00F907F3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907F3" w:rsidRPr="00A143A5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Заведующая производством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907F3" w:rsidRPr="00F06873" w:rsidTr="00F907F3">
        <w:tc>
          <w:tcPr>
            <w:tcW w:w="959" w:type="dxa"/>
            <w:shd w:val="clear" w:color="auto" w:fill="auto"/>
            <w:vAlign w:val="center"/>
          </w:tcPr>
          <w:p w:rsidR="00F907F3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907F3" w:rsidRPr="00A143A5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Грузчик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907F3" w:rsidRPr="00F06873" w:rsidTr="00F907F3">
        <w:tc>
          <w:tcPr>
            <w:tcW w:w="959" w:type="dxa"/>
            <w:shd w:val="clear" w:color="auto" w:fill="auto"/>
            <w:vAlign w:val="center"/>
          </w:tcPr>
          <w:p w:rsidR="00F907F3" w:rsidRPr="00F06873" w:rsidRDefault="00F907F3" w:rsidP="00F907F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F907F3" w:rsidRPr="00C052BD" w:rsidRDefault="00F907F3" w:rsidP="00F907F3">
            <w:pPr>
              <w:jc w:val="center"/>
              <w:rPr>
                <w:b/>
                <w:sz w:val="18"/>
                <w:szCs w:val="18"/>
              </w:rPr>
            </w:pPr>
            <w:r w:rsidRPr="00C052BD">
              <w:rPr>
                <w:b/>
                <w:sz w:val="18"/>
                <w:szCs w:val="18"/>
              </w:rPr>
              <w:t>Отдел режима (Администр</w:t>
            </w:r>
            <w:r w:rsidRPr="00C052BD">
              <w:rPr>
                <w:b/>
                <w:sz w:val="18"/>
                <w:szCs w:val="18"/>
              </w:rPr>
              <w:t>а</w:t>
            </w:r>
            <w:r w:rsidRPr="00C052BD">
              <w:rPr>
                <w:b/>
                <w:sz w:val="18"/>
                <w:szCs w:val="18"/>
              </w:rPr>
              <w:t>тивно-бытовой корпус: 2-й Новокузнецкий пер., д. 13/15)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Pr="00F0687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907F3" w:rsidRPr="00F0687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907F3" w:rsidRPr="00F0687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907F3" w:rsidRPr="00F0687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907F3" w:rsidRPr="00F0687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907F3" w:rsidRPr="00F0687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907F3" w:rsidRPr="00F0687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907F3" w:rsidRPr="00F0687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907F3" w:rsidRPr="00F0687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907F3" w:rsidRPr="00F0687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907F3" w:rsidRPr="00F0687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907F3" w:rsidRPr="00F0687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907F3" w:rsidRPr="00F0687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F907F3" w:rsidRPr="00F0687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907F3" w:rsidRPr="00F0687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F907F3" w:rsidRPr="00F0687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907F3" w:rsidRPr="00F0687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907F3" w:rsidRPr="00F0687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907F3" w:rsidRPr="00F0687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907F3" w:rsidRPr="00F0687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907F3" w:rsidRPr="00F0687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F907F3" w:rsidRPr="00F0687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F907F3" w:rsidRPr="00F06873" w:rsidTr="00F907F3">
        <w:tc>
          <w:tcPr>
            <w:tcW w:w="959" w:type="dxa"/>
            <w:shd w:val="clear" w:color="auto" w:fill="auto"/>
            <w:vAlign w:val="center"/>
          </w:tcPr>
          <w:p w:rsidR="00F907F3" w:rsidRPr="00F06873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907F3" w:rsidRPr="00C052BD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Администратор инженерно-технических средств охраны (каб. 3-3)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Pr="00F0687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Pr="00F0687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Pr="00F0687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Pr="00F0687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Pr="00F0687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Pr="00F0687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Pr="00F0687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Pr="00F0687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Pr="00F0687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Pr="00F0687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Pr="00F0687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Pr="00F0687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Pr="00F0687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907F3" w:rsidRPr="00F0687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Pr="00F0687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907F3" w:rsidRPr="00F0687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Pr="00F0687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Pr="00F0687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Pr="00F0687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Pr="00F0687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Pr="00F0687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907F3" w:rsidRPr="00F0687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907F3" w:rsidRPr="00F06873" w:rsidTr="00F907F3">
        <w:tc>
          <w:tcPr>
            <w:tcW w:w="959" w:type="dxa"/>
            <w:shd w:val="clear" w:color="auto" w:fill="auto"/>
            <w:vAlign w:val="center"/>
          </w:tcPr>
          <w:p w:rsidR="00F907F3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907F3" w:rsidRPr="00C052BD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Контролер (Пост №9) (каб. 1-17А)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907F3" w:rsidRPr="00F06873" w:rsidTr="00F907F3">
        <w:tc>
          <w:tcPr>
            <w:tcW w:w="959" w:type="dxa"/>
            <w:shd w:val="clear" w:color="auto" w:fill="auto"/>
            <w:vAlign w:val="center"/>
          </w:tcPr>
          <w:p w:rsidR="00F907F3" w:rsidRDefault="00F907F3" w:rsidP="00F907F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F907F3" w:rsidRPr="00C052BD" w:rsidRDefault="00F907F3" w:rsidP="00F907F3">
            <w:pPr>
              <w:jc w:val="center"/>
              <w:rPr>
                <w:b/>
                <w:sz w:val="18"/>
                <w:szCs w:val="18"/>
              </w:rPr>
            </w:pPr>
            <w:r w:rsidRPr="00C052BD">
              <w:rPr>
                <w:b/>
                <w:sz w:val="18"/>
                <w:szCs w:val="18"/>
              </w:rPr>
              <w:t>Отдел режима (ул. Мелит</w:t>
            </w:r>
            <w:r w:rsidRPr="00C052BD">
              <w:rPr>
                <w:b/>
                <w:sz w:val="18"/>
                <w:szCs w:val="18"/>
              </w:rPr>
              <w:t>о</w:t>
            </w:r>
            <w:r w:rsidRPr="00C052BD">
              <w:rPr>
                <w:b/>
                <w:sz w:val="18"/>
                <w:szCs w:val="18"/>
              </w:rPr>
              <w:t>польская, д. 8)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F907F3" w:rsidRPr="00F06873" w:rsidTr="00F907F3">
        <w:tc>
          <w:tcPr>
            <w:tcW w:w="959" w:type="dxa"/>
            <w:shd w:val="clear" w:color="auto" w:fill="auto"/>
            <w:vAlign w:val="center"/>
          </w:tcPr>
          <w:p w:rsidR="00F907F3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907F3" w:rsidRPr="00C052BD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Заместитель начальника отдела  (каб. 1-05)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907F3" w:rsidRPr="00F06873" w:rsidTr="00F907F3">
        <w:tc>
          <w:tcPr>
            <w:tcW w:w="959" w:type="dxa"/>
            <w:shd w:val="clear" w:color="auto" w:fill="auto"/>
            <w:vAlign w:val="center"/>
          </w:tcPr>
          <w:p w:rsidR="00F907F3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907F3" w:rsidRPr="00C052BD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Начальник смены (каб. 1-06)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907F3" w:rsidRPr="00F06873" w:rsidTr="00F907F3">
        <w:tc>
          <w:tcPr>
            <w:tcW w:w="959" w:type="dxa"/>
            <w:shd w:val="clear" w:color="auto" w:fill="auto"/>
            <w:vAlign w:val="center"/>
          </w:tcPr>
          <w:p w:rsidR="00F907F3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907F3" w:rsidRPr="00C052BD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Дежурный бюро пропусков (каб. 1-18)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907F3" w:rsidRPr="00F06873" w:rsidTr="00F907F3">
        <w:tc>
          <w:tcPr>
            <w:tcW w:w="959" w:type="dxa"/>
            <w:shd w:val="clear" w:color="auto" w:fill="auto"/>
            <w:vAlign w:val="center"/>
          </w:tcPr>
          <w:p w:rsidR="00F907F3" w:rsidRPr="00F06873" w:rsidRDefault="00F907F3" w:rsidP="00F907F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F907F3" w:rsidRPr="00A1031A" w:rsidRDefault="00F907F3" w:rsidP="00F907F3">
            <w:pPr>
              <w:jc w:val="center"/>
              <w:rPr>
                <w:b/>
                <w:sz w:val="18"/>
                <w:szCs w:val="18"/>
              </w:rPr>
            </w:pPr>
            <w:r w:rsidRPr="00A1031A">
              <w:rPr>
                <w:b/>
                <w:sz w:val="18"/>
                <w:szCs w:val="18"/>
              </w:rPr>
              <w:t>Отдел средств измерения и автоматики (2-й Новоку</w:t>
            </w:r>
            <w:r w:rsidRPr="00A1031A">
              <w:rPr>
                <w:b/>
                <w:sz w:val="18"/>
                <w:szCs w:val="18"/>
              </w:rPr>
              <w:t>з</w:t>
            </w:r>
            <w:r w:rsidRPr="00A1031A">
              <w:rPr>
                <w:b/>
                <w:sz w:val="18"/>
                <w:szCs w:val="18"/>
              </w:rPr>
              <w:t>нецкий пер., д. 13/15)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Pr="00F0687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907F3" w:rsidRPr="00F0687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907F3" w:rsidRPr="00F0687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907F3" w:rsidRPr="00F0687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907F3" w:rsidRPr="00F0687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907F3" w:rsidRPr="00F0687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907F3" w:rsidRPr="00F0687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907F3" w:rsidRPr="00F0687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907F3" w:rsidRPr="00F0687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907F3" w:rsidRPr="00F0687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907F3" w:rsidRPr="00F0687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907F3" w:rsidRPr="00F0687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907F3" w:rsidRPr="00F0687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F907F3" w:rsidRPr="00F0687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907F3" w:rsidRPr="00F0687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F907F3" w:rsidRPr="00F0687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907F3" w:rsidRPr="00F0687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907F3" w:rsidRPr="00F0687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907F3" w:rsidRPr="00F0687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907F3" w:rsidRPr="00F0687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907F3" w:rsidRPr="00F0687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F907F3" w:rsidRPr="00F0687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F907F3" w:rsidRPr="00F06873" w:rsidTr="00F907F3">
        <w:tc>
          <w:tcPr>
            <w:tcW w:w="959" w:type="dxa"/>
            <w:shd w:val="clear" w:color="auto" w:fill="auto"/>
            <w:vAlign w:val="center"/>
          </w:tcPr>
          <w:p w:rsidR="00F907F3" w:rsidRPr="00F06873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907F3" w:rsidRPr="00A1031A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Инженер программист I кат</w:t>
            </w:r>
            <w:r>
              <w:rPr>
                <w:sz w:val="18"/>
                <w:szCs w:val="18"/>
              </w:rPr>
              <w:t>е</w:t>
            </w:r>
            <w:r>
              <w:rPr>
                <w:sz w:val="18"/>
                <w:szCs w:val="18"/>
              </w:rPr>
              <w:t>гории (поддержка программн</w:t>
            </w:r>
            <w:r>
              <w:rPr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го обеспечения бухгалтерии ООТиЗ, работа с информацией из программных обеспечений Axapta и БОСС-Кадровик) (Административно-бытовой корпус: каб. 4-20)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Pr="00F0687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Pr="00F0687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Pr="00F0687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Pr="00F0687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Pr="00F0687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Pr="00F0687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Pr="00F0687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Pr="00F0687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Pr="00F0687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Pr="00F0687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Pr="00F0687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Pr="00F0687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Pr="00F0687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907F3" w:rsidRPr="00F0687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Pr="00F0687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907F3" w:rsidRPr="00F0687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Pr="00F0687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Pr="00F0687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Pr="00F0687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Pr="00F0687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Pr="00F0687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907F3" w:rsidRPr="00F0687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907F3" w:rsidRPr="00F06873" w:rsidTr="00F907F3">
        <w:tc>
          <w:tcPr>
            <w:tcW w:w="959" w:type="dxa"/>
            <w:shd w:val="clear" w:color="auto" w:fill="auto"/>
            <w:vAlign w:val="center"/>
          </w:tcPr>
          <w:p w:rsidR="00F907F3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907F3" w:rsidRPr="00A1031A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Наладчик контрольно-измерительных приборов и автоматики (Администрати</w:t>
            </w:r>
            <w:r>
              <w:rPr>
                <w:sz w:val="18"/>
                <w:szCs w:val="18"/>
              </w:rPr>
              <w:t>в</w:t>
            </w:r>
            <w:r>
              <w:rPr>
                <w:sz w:val="18"/>
                <w:szCs w:val="18"/>
              </w:rPr>
              <w:t>но-бытовой корпус: каб.8-04в)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907F3" w:rsidRPr="00F06873" w:rsidTr="00F907F3">
        <w:tc>
          <w:tcPr>
            <w:tcW w:w="959" w:type="dxa"/>
            <w:shd w:val="clear" w:color="auto" w:fill="auto"/>
            <w:vAlign w:val="center"/>
          </w:tcPr>
          <w:p w:rsidR="00F907F3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2-1А (2А)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907F3" w:rsidRPr="00A1031A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Наладчик контрольно-измерительных приборов и автоматики (Администрати</w:t>
            </w:r>
            <w:r>
              <w:rPr>
                <w:sz w:val="18"/>
                <w:szCs w:val="18"/>
              </w:rPr>
              <w:t>в</w:t>
            </w:r>
            <w:r>
              <w:rPr>
                <w:sz w:val="18"/>
                <w:szCs w:val="18"/>
              </w:rPr>
              <w:t>но-бытовой корпус: каб.8-04в)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907F3" w:rsidRPr="00F06873" w:rsidTr="00F907F3">
        <w:tc>
          <w:tcPr>
            <w:tcW w:w="959" w:type="dxa"/>
            <w:shd w:val="clear" w:color="auto" w:fill="auto"/>
            <w:vAlign w:val="center"/>
          </w:tcPr>
          <w:p w:rsidR="00F907F3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2-2А (2А)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907F3" w:rsidRPr="00A1031A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Наладчик контрольно-измерительных приборов и автоматики (Администрати</w:t>
            </w:r>
            <w:r>
              <w:rPr>
                <w:sz w:val="18"/>
                <w:szCs w:val="18"/>
              </w:rPr>
              <w:t>в</w:t>
            </w:r>
            <w:r>
              <w:rPr>
                <w:sz w:val="18"/>
                <w:szCs w:val="18"/>
              </w:rPr>
              <w:t>но-бытовой корпус: каб.8-04в)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907F3" w:rsidRPr="00F06873" w:rsidTr="00F907F3">
        <w:tc>
          <w:tcPr>
            <w:tcW w:w="959" w:type="dxa"/>
            <w:shd w:val="clear" w:color="auto" w:fill="auto"/>
            <w:vAlign w:val="center"/>
          </w:tcPr>
          <w:p w:rsidR="00F907F3" w:rsidRDefault="00F907F3" w:rsidP="00F907F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F907F3" w:rsidRPr="00A1031A" w:rsidRDefault="00F907F3" w:rsidP="00F907F3">
            <w:pPr>
              <w:jc w:val="center"/>
              <w:rPr>
                <w:i/>
                <w:sz w:val="18"/>
                <w:szCs w:val="18"/>
              </w:rPr>
            </w:pPr>
            <w:r w:rsidRPr="00A1031A">
              <w:rPr>
                <w:i/>
                <w:sz w:val="18"/>
                <w:szCs w:val="18"/>
              </w:rPr>
              <w:t>Группа по ремонту и наладке средств измерений и автом</w:t>
            </w:r>
            <w:r w:rsidRPr="00A1031A">
              <w:rPr>
                <w:i/>
                <w:sz w:val="18"/>
                <w:szCs w:val="18"/>
              </w:rPr>
              <w:t>а</w:t>
            </w:r>
            <w:r w:rsidRPr="00A1031A">
              <w:rPr>
                <w:i/>
                <w:sz w:val="18"/>
                <w:szCs w:val="18"/>
              </w:rPr>
              <w:lastRenderedPageBreak/>
              <w:t>тики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F907F3" w:rsidRPr="00F06873" w:rsidTr="00F907F3">
        <w:tc>
          <w:tcPr>
            <w:tcW w:w="959" w:type="dxa"/>
            <w:shd w:val="clear" w:color="auto" w:fill="auto"/>
            <w:vAlign w:val="center"/>
          </w:tcPr>
          <w:p w:rsidR="00F907F3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907F3" w:rsidRPr="00A1031A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Инженер АСУТП I категории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907F3" w:rsidRPr="00F06873" w:rsidTr="00F907F3">
        <w:tc>
          <w:tcPr>
            <w:tcW w:w="959" w:type="dxa"/>
            <w:shd w:val="clear" w:color="auto" w:fill="auto"/>
            <w:vAlign w:val="center"/>
          </w:tcPr>
          <w:p w:rsidR="00F907F3" w:rsidRDefault="00F907F3" w:rsidP="00F907F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F907F3" w:rsidRPr="00A1031A" w:rsidRDefault="00F907F3" w:rsidP="00F907F3">
            <w:pPr>
              <w:jc w:val="center"/>
              <w:rPr>
                <w:b/>
                <w:sz w:val="18"/>
                <w:szCs w:val="18"/>
              </w:rPr>
            </w:pPr>
            <w:r w:rsidRPr="00A1031A">
              <w:rPr>
                <w:b/>
                <w:sz w:val="18"/>
                <w:szCs w:val="18"/>
              </w:rPr>
              <w:t>Отдел средств измерения и автоматики.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F907F3" w:rsidRPr="00F06873" w:rsidTr="00F907F3">
        <w:tc>
          <w:tcPr>
            <w:tcW w:w="959" w:type="dxa"/>
            <w:shd w:val="clear" w:color="auto" w:fill="auto"/>
            <w:vAlign w:val="center"/>
          </w:tcPr>
          <w:p w:rsidR="00F907F3" w:rsidRDefault="00F907F3" w:rsidP="00F907F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F907F3" w:rsidRPr="00A1031A" w:rsidRDefault="00F907F3" w:rsidP="00F907F3">
            <w:pPr>
              <w:jc w:val="center"/>
              <w:rPr>
                <w:i/>
                <w:sz w:val="18"/>
                <w:szCs w:val="18"/>
              </w:rPr>
            </w:pPr>
            <w:r w:rsidRPr="00A1031A">
              <w:rPr>
                <w:i/>
                <w:sz w:val="18"/>
                <w:szCs w:val="18"/>
              </w:rPr>
              <w:t>Группа автоматизированных систем управления технолог</w:t>
            </w:r>
            <w:r w:rsidRPr="00A1031A">
              <w:rPr>
                <w:i/>
                <w:sz w:val="18"/>
                <w:szCs w:val="18"/>
              </w:rPr>
              <w:t>и</w:t>
            </w:r>
            <w:r w:rsidRPr="00A1031A">
              <w:rPr>
                <w:i/>
                <w:sz w:val="18"/>
                <w:szCs w:val="18"/>
              </w:rPr>
              <w:t>ческими процессами отдела средств измерения и автом</w:t>
            </w:r>
            <w:r w:rsidRPr="00A1031A">
              <w:rPr>
                <w:i/>
                <w:sz w:val="18"/>
                <w:szCs w:val="18"/>
              </w:rPr>
              <w:t>а</w:t>
            </w:r>
            <w:r w:rsidRPr="00A1031A">
              <w:rPr>
                <w:i/>
                <w:sz w:val="18"/>
                <w:szCs w:val="18"/>
              </w:rPr>
              <w:t>тики(ул. Мелитопольская, д. 8)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F907F3" w:rsidRPr="00F06873" w:rsidTr="00F907F3">
        <w:tc>
          <w:tcPr>
            <w:tcW w:w="959" w:type="dxa"/>
            <w:shd w:val="clear" w:color="auto" w:fill="auto"/>
            <w:vAlign w:val="center"/>
          </w:tcPr>
          <w:p w:rsidR="00F907F3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907F3" w:rsidRPr="00A1031A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Инженер АСУТП I категории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907F3" w:rsidRPr="00F06873" w:rsidTr="00F907F3">
        <w:tc>
          <w:tcPr>
            <w:tcW w:w="959" w:type="dxa"/>
            <w:shd w:val="clear" w:color="auto" w:fill="auto"/>
            <w:vAlign w:val="center"/>
          </w:tcPr>
          <w:p w:rsidR="00F907F3" w:rsidRDefault="00F907F3" w:rsidP="00F907F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F907F3" w:rsidRPr="00A1031A" w:rsidRDefault="00F907F3" w:rsidP="00F907F3">
            <w:pPr>
              <w:jc w:val="center"/>
              <w:rPr>
                <w:i/>
                <w:sz w:val="18"/>
                <w:szCs w:val="18"/>
              </w:rPr>
            </w:pPr>
            <w:r w:rsidRPr="00A1031A">
              <w:rPr>
                <w:i/>
                <w:sz w:val="18"/>
                <w:szCs w:val="18"/>
              </w:rPr>
              <w:t>Группа обслуживания авт</w:t>
            </w:r>
            <w:r w:rsidRPr="00A1031A">
              <w:rPr>
                <w:i/>
                <w:sz w:val="18"/>
                <w:szCs w:val="18"/>
              </w:rPr>
              <w:t>о</w:t>
            </w:r>
            <w:r w:rsidRPr="00A1031A">
              <w:rPr>
                <w:i/>
                <w:sz w:val="18"/>
                <w:szCs w:val="18"/>
              </w:rPr>
              <w:t>матизированных систем управления отдела средств измерений и автоматики (цех кондитерских изделий, цех халвы) (ул. Мелитопольская, д. 8)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F907F3" w:rsidRPr="00F06873" w:rsidTr="00F907F3">
        <w:tc>
          <w:tcPr>
            <w:tcW w:w="959" w:type="dxa"/>
            <w:shd w:val="clear" w:color="auto" w:fill="auto"/>
            <w:vAlign w:val="center"/>
          </w:tcPr>
          <w:p w:rsidR="00F907F3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907F3" w:rsidRPr="00A1031A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Начальник группы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907F3" w:rsidRPr="00F06873" w:rsidTr="00F907F3">
        <w:tc>
          <w:tcPr>
            <w:tcW w:w="959" w:type="dxa"/>
            <w:shd w:val="clear" w:color="auto" w:fill="auto"/>
            <w:vAlign w:val="center"/>
          </w:tcPr>
          <w:p w:rsidR="00F907F3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907F3" w:rsidRPr="00A1031A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Сменный инженер-электроник I категории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907F3" w:rsidRPr="00F06873" w:rsidTr="00F907F3">
        <w:tc>
          <w:tcPr>
            <w:tcW w:w="959" w:type="dxa"/>
            <w:shd w:val="clear" w:color="auto" w:fill="auto"/>
            <w:vAlign w:val="center"/>
          </w:tcPr>
          <w:p w:rsidR="00F907F3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907F3" w:rsidRPr="00A1031A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Сменный инженер-электроник II категории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907F3" w:rsidRPr="00F06873" w:rsidTr="00F907F3">
        <w:tc>
          <w:tcPr>
            <w:tcW w:w="959" w:type="dxa"/>
            <w:shd w:val="clear" w:color="auto" w:fill="auto"/>
            <w:vAlign w:val="center"/>
          </w:tcPr>
          <w:p w:rsidR="00F907F3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907F3" w:rsidRPr="00A1031A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Сменный инженер-электроник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907F3" w:rsidRPr="00F06873" w:rsidTr="00F907F3">
        <w:tc>
          <w:tcPr>
            <w:tcW w:w="959" w:type="dxa"/>
            <w:shd w:val="clear" w:color="auto" w:fill="auto"/>
            <w:vAlign w:val="center"/>
          </w:tcPr>
          <w:p w:rsidR="00F907F3" w:rsidRDefault="00F907F3" w:rsidP="00F907F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F907F3" w:rsidRPr="00A1031A" w:rsidRDefault="00F907F3" w:rsidP="00F907F3">
            <w:pPr>
              <w:jc w:val="center"/>
              <w:rPr>
                <w:i/>
                <w:sz w:val="18"/>
                <w:szCs w:val="18"/>
              </w:rPr>
            </w:pPr>
            <w:r w:rsidRPr="00A1031A">
              <w:rPr>
                <w:i/>
                <w:sz w:val="18"/>
                <w:szCs w:val="18"/>
              </w:rPr>
              <w:t>Группа по ремонту и обслуж</w:t>
            </w:r>
            <w:r w:rsidRPr="00A1031A">
              <w:rPr>
                <w:i/>
                <w:sz w:val="18"/>
                <w:szCs w:val="18"/>
              </w:rPr>
              <w:t>и</w:t>
            </w:r>
            <w:r w:rsidRPr="00A1031A">
              <w:rPr>
                <w:i/>
                <w:sz w:val="18"/>
                <w:szCs w:val="18"/>
              </w:rPr>
              <w:t>ванию средств измерений и автоматики (цех мучнистых изделий, участок фасовки) (ул. Мелитопольская, д. 8)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F907F3" w:rsidRPr="00F06873" w:rsidTr="00F907F3">
        <w:tc>
          <w:tcPr>
            <w:tcW w:w="959" w:type="dxa"/>
            <w:shd w:val="clear" w:color="auto" w:fill="auto"/>
            <w:vAlign w:val="center"/>
          </w:tcPr>
          <w:p w:rsidR="00F907F3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907F3" w:rsidRPr="00A1031A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Сменный инженер-электроник II категории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907F3" w:rsidRPr="00F06873" w:rsidTr="00F907F3">
        <w:tc>
          <w:tcPr>
            <w:tcW w:w="959" w:type="dxa"/>
            <w:shd w:val="clear" w:color="auto" w:fill="auto"/>
            <w:vAlign w:val="center"/>
          </w:tcPr>
          <w:p w:rsidR="00F907F3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907F3" w:rsidRPr="00A1031A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Наладчик контрольно-измерительных приборов и автоматики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907F3" w:rsidRPr="00F06873" w:rsidTr="00F907F3">
        <w:tc>
          <w:tcPr>
            <w:tcW w:w="959" w:type="dxa"/>
            <w:shd w:val="clear" w:color="auto" w:fill="auto"/>
            <w:vAlign w:val="center"/>
          </w:tcPr>
          <w:p w:rsidR="00F907F3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907F3" w:rsidRPr="00A1031A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Наладчик контрольно-измерительных приборов и автоматики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907F3" w:rsidRPr="00F06873" w:rsidTr="00F907F3">
        <w:tc>
          <w:tcPr>
            <w:tcW w:w="959" w:type="dxa"/>
            <w:shd w:val="clear" w:color="auto" w:fill="auto"/>
            <w:vAlign w:val="center"/>
          </w:tcPr>
          <w:p w:rsidR="00F907F3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907F3" w:rsidRPr="00A1031A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Наладчик контрольно-измерительных приборов и автоматики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907F3" w:rsidRPr="00F06873" w:rsidTr="00F907F3">
        <w:tc>
          <w:tcPr>
            <w:tcW w:w="959" w:type="dxa"/>
            <w:shd w:val="clear" w:color="auto" w:fill="auto"/>
            <w:vAlign w:val="center"/>
          </w:tcPr>
          <w:p w:rsidR="00F907F3" w:rsidRDefault="00F907F3" w:rsidP="00F907F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F907F3" w:rsidRPr="00A1031A" w:rsidRDefault="00F907F3" w:rsidP="00F907F3">
            <w:pPr>
              <w:jc w:val="center"/>
              <w:rPr>
                <w:b/>
                <w:sz w:val="18"/>
                <w:szCs w:val="18"/>
              </w:rPr>
            </w:pPr>
            <w:r w:rsidRPr="00A1031A">
              <w:rPr>
                <w:b/>
                <w:sz w:val="18"/>
                <w:szCs w:val="18"/>
              </w:rPr>
              <w:t>Отдел средств измерений и автоматики (ул. Мелит</w:t>
            </w:r>
            <w:r w:rsidRPr="00A1031A">
              <w:rPr>
                <w:b/>
                <w:sz w:val="18"/>
                <w:szCs w:val="18"/>
              </w:rPr>
              <w:t>о</w:t>
            </w:r>
            <w:r w:rsidRPr="00A1031A">
              <w:rPr>
                <w:b/>
                <w:sz w:val="18"/>
                <w:szCs w:val="18"/>
              </w:rPr>
              <w:t>польская, д. 8)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F907F3" w:rsidRPr="00F06873" w:rsidTr="00F907F3">
        <w:tc>
          <w:tcPr>
            <w:tcW w:w="959" w:type="dxa"/>
            <w:shd w:val="clear" w:color="auto" w:fill="auto"/>
            <w:vAlign w:val="center"/>
          </w:tcPr>
          <w:p w:rsidR="00F907F3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907F3" w:rsidRPr="00A1031A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Заместитель начальника отдела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907F3" w:rsidRPr="00F06873" w:rsidTr="00F907F3">
        <w:tc>
          <w:tcPr>
            <w:tcW w:w="959" w:type="dxa"/>
            <w:shd w:val="clear" w:color="auto" w:fill="auto"/>
            <w:vAlign w:val="center"/>
          </w:tcPr>
          <w:p w:rsidR="00F907F3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907F3" w:rsidRPr="00A1031A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Инженер-метролог I категории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907F3" w:rsidRPr="00F06873" w:rsidTr="00F907F3">
        <w:tc>
          <w:tcPr>
            <w:tcW w:w="959" w:type="dxa"/>
            <w:shd w:val="clear" w:color="auto" w:fill="auto"/>
            <w:vAlign w:val="center"/>
          </w:tcPr>
          <w:p w:rsidR="00F907F3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907F3" w:rsidRPr="00A1031A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Наладчик контрольно-измерительных приборов и автоматики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907F3" w:rsidRPr="00F06873" w:rsidTr="00F907F3">
        <w:tc>
          <w:tcPr>
            <w:tcW w:w="959" w:type="dxa"/>
            <w:shd w:val="clear" w:color="auto" w:fill="auto"/>
            <w:vAlign w:val="center"/>
          </w:tcPr>
          <w:p w:rsidR="00F907F3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907F3" w:rsidRPr="00A1031A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Наладчик контрольно-</w:t>
            </w:r>
            <w:r>
              <w:rPr>
                <w:sz w:val="18"/>
                <w:szCs w:val="18"/>
              </w:rPr>
              <w:lastRenderedPageBreak/>
              <w:t>измерительных приборов и автоматики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907F3" w:rsidRPr="00F06873" w:rsidTr="00F907F3">
        <w:tc>
          <w:tcPr>
            <w:tcW w:w="959" w:type="dxa"/>
            <w:shd w:val="clear" w:color="auto" w:fill="auto"/>
            <w:vAlign w:val="center"/>
          </w:tcPr>
          <w:p w:rsidR="00F907F3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17 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907F3" w:rsidRPr="00A1031A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Наладчик контрольно-измерительных приборов и автоматики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907F3" w:rsidRPr="00F06873" w:rsidTr="00F907F3">
        <w:tc>
          <w:tcPr>
            <w:tcW w:w="959" w:type="dxa"/>
            <w:shd w:val="clear" w:color="auto" w:fill="auto"/>
            <w:vAlign w:val="center"/>
          </w:tcPr>
          <w:p w:rsidR="00F907F3" w:rsidRPr="00F06873" w:rsidRDefault="00F907F3" w:rsidP="00F907F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F907F3" w:rsidRPr="00D00887" w:rsidRDefault="00F907F3" w:rsidP="00F907F3">
            <w:pPr>
              <w:jc w:val="center"/>
              <w:rPr>
                <w:b/>
                <w:sz w:val="18"/>
                <w:szCs w:val="18"/>
              </w:rPr>
            </w:pPr>
            <w:r w:rsidRPr="00D00887">
              <w:rPr>
                <w:b/>
                <w:sz w:val="18"/>
                <w:szCs w:val="18"/>
              </w:rPr>
              <w:t>Электроучасток (ул. Мел</w:t>
            </w:r>
            <w:r w:rsidRPr="00D00887">
              <w:rPr>
                <w:b/>
                <w:sz w:val="18"/>
                <w:szCs w:val="18"/>
              </w:rPr>
              <w:t>и</w:t>
            </w:r>
            <w:r w:rsidRPr="00D00887">
              <w:rPr>
                <w:b/>
                <w:sz w:val="18"/>
                <w:szCs w:val="18"/>
              </w:rPr>
              <w:t>топольская, д. 8)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Pr="00F0687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907F3" w:rsidRPr="00F0687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907F3" w:rsidRPr="00F0687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907F3" w:rsidRPr="00F0687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907F3" w:rsidRPr="00F0687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907F3" w:rsidRPr="00F0687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907F3" w:rsidRPr="00F0687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907F3" w:rsidRPr="00F0687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907F3" w:rsidRPr="00F0687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907F3" w:rsidRPr="00F0687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907F3" w:rsidRPr="00F0687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907F3" w:rsidRPr="00F0687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907F3" w:rsidRPr="00F0687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F907F3" w:rsidRPr="00F0687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907F3" w:rsidRPr="00F0687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F907F3" w:rsidRPr="00F0687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907F3" w:rsidRPr="00F0687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907F3" w:rsidRPr="00F0687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907F3" w:rsidRPr="00F0687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907F3" w:rsidRPr="00F0687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907F3" w:rsidRPr="00F0687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F907F3" w:rsidRPr="00F0687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F907F3" w:rsidRPr="00F06873" w:rsidTr="00F907F3">
        <w:tc>
          <w:tcPr>
            <w:tcW w:w="959" w:type="dxa"/>
            <w:shd w:val="clear" w:color="auto" w:fill="auto"/>
            <w:vAlign w:val="center"/>
          </w:tcPr>
          <w:p w:rsidR="00F907F3" w:rsidRPr="00F06873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907F3" w:rsidRPr="00D00887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Начальник участка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Pr="00F0687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Pr="00F0687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Pr="00F0687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Pr="00F0687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Pr="00F0687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Pr="00F0687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Pr="00F0687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Pr="00F0687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Pr="00F0687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Pr="00F0687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Pr="00F0687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Pr="00F0687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Pr="00F0687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907F3" w:rsidRPr="00F0687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Pr="00F0687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907F3" w:rsidRPr="00F0687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Pr="00F0687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Pr="00F0687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Pr="00F0687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Pr="00F0687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Pr="00F0687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907F3" w:rsidRPr="00F0687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907F3" w:rsidRPr="00F06873" w:rsidTr="00F907F3">
        <w:tc>
          <w:tcPr>
            <w:tcW w:w="959" w:type="dxa"/>
            <w:shd w:val="clear" w:color="auto" w:fill="auto"/>
            <w:vAlign w:val="center"/>
          </w:tcPr>
          <w:p w:rsidR="00F907F3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907F3" w:rsidRPr="00D00887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Электромонтер по ремонту и обслуживанию электрообор</w:t>
            </w:r>
            <w:r>
              <w:rPr>
                <w:sz w:val="18"/>
                <w:szCs w:val="18"/>
              </w:rPr>
              <w:t>у</w:t>
            </w:r>
            <w:r>
              <w:rPr>
                <w:sz w:val="18"/>
                <w:szCs w:val="18"/>
              </w:rPr>
              <w:t>дования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907F3" w:rsidRPr="00F06873" w:rsidTr="00F907F3">
        <w:tc>
          <w:tcPr>
            <w:tcW w:w="959" w:type="dxa"/>
            <w:shd w:val="clear" w:color="auto" w:fill="auto"/>
            <w:vAlign w:val="center"/>
          </w:tcPr>
          <w:p w:rsidR="00F907F3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907F3" w:rsidRPr="00D00887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Электромонтер по ремонту и обслуживанию электрообор</w:t>
            </w:r>
            <w:r>
              <w:rPr>
                <w:sz w:val="18"/>
                <w:szCs w:val="18"/>
              </w:rPr>
              <w:t>у</w:t>
            </w:r>
            <w:r>
              <w:rPr>
                <w:sz w:val="18"/>
                <w:szCs w:val="18"/>
              </w:rPr>
              <w:t>дования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907F3" w:rsidRPr="00F06873" w:rsidTr="00F907F3">
        <w:tc>
          <w:tcPr>
            <w:tcW w:w="959" w:type="dxa"/>
            <w:shd w:val="clear" w:color="auto" w:fill="auto"/>
            <w:vAlign w:val="center"/>
          </w:tcPr>
          <w:p w:rsidR="00F907F3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3-1А (3А)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907F3" w:rsidRPr="00D00887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Электромонтер по ремонту и обслуживанию электрообор</w:t>
            </w:r>
            <w:r>
              <w:rPr>
                <w:sz w:val="18"/>
                <w:szCs w:val="18"/>
              </w:rPr>
              <w:t>у</w:t>
            </w:r>
            <w:r>
              <w:rPr>
                <w:sz w:val="18"/>
                <w:szCs w:val="18"/>
              </w:rPr>
              <w:t>дования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907F3" w:rsidRPr="00F06873" w:rsidTr="00F907F3">
        <w:tc>
          <w:tcPr>
            <w:tcW w:w="959" w:type="dxa"/>
            <w:shd w:val="clear" w:color="auto" w:fill="auto"/>
            <w:vAlign w:val="center"/>
          </w:tcPr>
          <w:p w:rsidR="00F907F3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3-2А (3А)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907F3" w:rsidRPr="00D00887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Электромонтер по ремонту и обслуживанию электрообор</w:t>
            </w:r>
            <w:r>
              <w:rPr>
                <w:sz w:val="18"/>
                <w:szCs w:val="18"/>
              </w:rPr>
              <w:t>у</w:t>
            </w:r>
            <w:r>
              <w:rPr>
                <w:sz w:val="18"/>
                <w:szCs w:val="18"/>
              </w:rPr>
              <w:t>дования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907F3" w:rsidRPr="00F06873" w:rsidTr="00F907F3">
        <w:tc>
          <w:tcPr>
            <w:tcW w:w="959" w:type="dxa"/>
            <w:shd w:val="clear" w:color="auto" w:fill="auto"/>
            <w:vAlign w:val="center"/>
          </w:tcPr>
          <w:p w:rsidR="00F907F3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3-3А (3А)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907F3" w:rsidRPr="00D00887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Электромонтер по ремонту и обслуживанию электрообор</w:t>
            </w:r>
            <w:r>
              <w:rPr>
                <w:sz w:val="18"/>
                <w:szCs w:val="18"/>
              </w:rPr>
              <w:t>у</w:t>
            </w:r>
            <w:r>
              <w:rPr>
                <w:sz w:val="18"/>
                <w:szCs w:val="18"/>
              </w:rPr>
              <w:t>дования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907F3" w:rsidRPr="00F06873" w:rsidTr="00F907F3">
        <w:tc>
          <w:tcPr>
            <w:tcW w:w="959" w:type="dxa"/>
            <w:shd w:val="clear" w:color="auto" w:fill="auto"/>
            <w:vAlign w:val="center"/>
          </w:tcPr>
          <w:p w:rsidR="00F907F3" w:rsidRDefault="00F907F3" w:rsidP="00F907F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F907F3" w:rsidRPr="00D00887" w:rsidRDefault="00F907F3" w:rsidP="00F907F3">
            <w:pPr>
              <w:jc w:val="center"/>
              <w:rPr>
                <w:b/>
                <w:sz w:val="18"/>
                <w:szCs w:val="18"/>
              </w:rPr>
            </w:pPr>
            <w:r w:rsidRPr="00D00887">
              <w:rPr>
                <w:b/>
                <w:sz w:val="18"/>
                <w:szCs w:val="18"/>
              </w:rPr>
              <w:t>Участок тепловодогазосна</w:t>
            </w:r>
            <w:r w:rsidRPr="00D00887">
              <w:rPr>
                <w:b/>
                <w:sz w:val="18"/>
                <w:szCs w:val="18"/>
              </w:rPr>
              <w:t>б</w:t>
            </w:r>
            <w:r w:rsidRPr="00D00887">
              <w:rPr>
                <w:b/>
                <w:sz w:val="18"/>
                <w:szCs w:val="18"/>
              </w:rPr>
              <w:t>жения и канализации (ул. Мелитопольская, д. 8)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F907F3" w:rsidRPr="00F06873" w:rsidTr="00F907F3">
        <w:tc>
          <w:tcPr>
            <w:tcW w:w="959" w:type="dxa"/>
            <w:shd w:val="clear" w:color="auto" w:fill="auto"/>
            <w:vAlign w:val="center"/>
          </w:tcPr>
          <w:p w:rsidR="00F907F3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907F3" w:rsidRPr="00D00887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Начальник участка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907F3" w:rsidRPr="00F06873" w:rsidTr="00F907F3">
        <w:tc>
          <w:tcPr>
            <w:tcW w:w="959" w:type="dxa"/>
            <w:shd w:val="clear" w:color="auto" w:fill="auto"/>
            <w:vAlign w:val="center"/>
          </w:tcPr>
          <w:p w:rsidR="00F907F3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907F3" w:rsidRPr="00D00887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Оператор очистных сооруж</w:t>
            </w:r>
            <w:r>
              <w:rPr>
                <w:sz w:val="18"/>
                <w:szCs w:val="18"/>
              </w:rPr>
              <w:t>е</w:t>
            </w:r>
            <w:r>
              <w:rPr>
                <w:sz w:val="18"/>
                <w:szCs w:val="18"/>
              </w:rPr>
              <w:t>ний и станций нейтрализации (сантехнический участок)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907F3" w:rsidRPr="00F06873" w:rsidTr="00F907F3">
        <w:tc>
          <w:tcPr>
            <w:tcW w:w="959" w:type="dxa"/>
            <w:shd w:val="clear" w:color="auto" w:fill="auto"/>
            <w:vAlign w:val="center"/>
          </w:tcPr>
          <w:p w:rsidR="00F907F3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907F3" w:rsidRPr="00D00887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Слесарь-ремонтник (сантехн</w:t>
            </w:r>
            <w:r>
              <w:rPr>
                <w:sz w:val="18"/>
                <w:szCs w:val="18"/>
              </w:rPr>
              <w:t>и</w:t>
            </w:r>
            <w:r>
              <w:rPr>
                <w:sz w:val="18"/>
                <w:szCs w:val="18"/>
              </w:rPr>
              <w:t xml:space="preserve">ческий участок) 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907F3" w:rsidRPr="00F06873" w:rsidTr="00F907F3">
        <w:tc>
          <w:tcPr>
            <w:tcW w:w="959" w:type="dxa"/>
            <w:shd w:val="clear" w:color="auto" w:fill="auto"/>
            <w:vAlign w:val="center"/>
          </w:tcPr>
          <w:p w:rsidR="00F907F3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907F3" w:rsidRPr="00D00887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Слесарь-ремонтник (сантехн</w:t>
            </w:r>
            <w:r>
              <w:rPr>
                <w:sz w:val="18"/>
                <w:szCs w:val="18"/>
              </w:rPr>
              <w:t>и</w:t>
            </w:r>
            <w:r>
              <w:rPr>
                <w:sz w:val="18"/>
                <w:szCs w:val="18"/>
              </w:rPr>
              <w:t xml:space="preserve">ческий участок) 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907F3" w:rsidRPr="00F06873" w:rsidTr="00F907F3">
        <w:tc>
          <w:tcPr>
            <w:tcW w:w="959" w:type="dxa"/>
            <w:shd w:val="clear" w:color="auto" w:fill="auto"/>
            <w:vAlign w:val="center"/>
          </w:tcPr>
          <w:p w:rsidR="00F907F3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907F3" w:rsidRPr="00D00887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Слесарь-сантехник (сантехн</w:t>
            </w:r>
            <w:r>
              <w:rPr>
                <w:sz w:val="18"/>
                <w:szCs w:val="18"/>
              </w:rPr>
              <w:t>и</w:t>
            </w:r>
            <w:r>
              <w:rPr>
                <w:sz w:val="18"/>
                <w:szCs w:val="18"/>
              </w:rPr>
              <w:t>ческий участок)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907F3" w:rsidRPr="00F06873" w:rsidTr="00F907F3">
        <w:tc>
          <w:tcPr>
            <w:tcW w:w="959" w:type="dxa"/>
            <w:shd w:val="clear" w:color="auto" w:fill="auto"/>
            <w:vAlign w:val="center"/>
          </w:tcPr>
          <w:p w:rsidR="00F907F3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8-1А (8А)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907F3" w:rsidRPr="00D00887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Слесарь-сантехник (сантехн</w:t>
            </w:r>
            <w:r>
              <w:rPr>
                <w:sz w:val="18"/>
                <w:szCs w:val="18"/>
              </w:rPr>
              <w:t>и</w:t>
            </w:r>
            <w:r>
              <w:rPr>
                <w:sz w:val="18"/>
                <w:szCs w:val="18"/>
              </w:rPr>
              <w:t>ческий участок)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907F3" w:rsidRPr="00F06873" w:rsidTr="00F907F3">
        <w:tc>
          <w:tcPr>
            <w:tcW w:w="959" w:type="dxa"/>
            <w:shd w:val="clear" w:color="auto" w:fill="auto"/>
            <w:vAlign w:val="center"/>
          </w:tcPr>
          <w:p w:rsidR="00F907F3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8-2А (8А)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907F3" w:rsidRPr="00D00887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Слесарь-сантехник (сантехн</w:t>
            </w:r>
            <w:r>
              <w:rPr>
                <w:sz w:val="18"/>
                <w:szCs w:val="18"/>
              </w:rPr>
              <w:t>и</w:t>
            </w:r>
            <w:r>
              <w:rPr>
                <w:sz w:val="18"/>
                <w:szCs w:val="18"/>
              </w:rPr>
              <w:t>ческий участок)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907F3" w:rsidRPr="00F06873" w:rsidTr="00F907F3">
        <w:tc>
          <w:tcPr>
            <w:tcW w:w="959" w:type="dxa"/>
            <w:shd w:val="clear" w:color="auto" w:fill="auto"/>
            <w:vAlign w:val="center"/>
          </w:tcPr>
          <w:p w:rsidR="00F907F3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907F3" w:rsidRPr="00D00887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Слесарь-сантехник (сантехн</w:t>
            </w:r>
            <w:r>
              <w:rPr>
                <w:sz w:val="18"/>
                <w:szCs w:val="18"/>
              </w:rPr>
              <w:t>и</w:t>
            </w:r>
            <w:r>
              <w:rPr>
                <w:sz w:val="18"/>
                <w:szCs w:val="18"/>
              </w:rPr>
              <w:t>ческий участок)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907F3" w:rsidRPr="00F06873" w:rsidTr="00F907F3">
        <w:tc>
          <w:tcPr>
            <w:tcW w:w="959" w:type="dxa"/>
            <w:shd w:val="clear" w:color="auto" w:fill="auto"/>
            <w:vAlign w:val="center"/>
          </w:tcPr>
          <w:p w:rsidR="00F907F3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907F3" w:rsidRPr="00D00887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Слесарь-сантехник (сантехн</w:t>
            </w:r>
            <w:r>
              <w:rPr>
                <w:sz w:val="18"/>
                <w:szCs w:val="18"/>
              </w:rPr>
              <w:t>и</w:t>
            </w:r>
            <w:r>
              <w:rPr>
                <w:sz w:val="18"/>
                <w:szCs w:val="18"/>
              </w:rPr>
              <w:t>ческий участок)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907F3" w:rsidRPr="00F06873" w:rsidTr="00F907F3">
        <w:tc>
          <w:tcPr>
            <w:tcW w:w="959" w:type="dxa"/>
            <w:shd w:val="clear" w:color="auto" w:fill="auto"/>
            <w:vAlign w:val="center"/>
          </w:tcPr>
          <w:p w:rsidR="00F907F3" w:rsidRDefault="00F907F3" w:rsidP="00F907F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F907F3" w:rsidRPr="00D00887" w:rsidRDefault="00F907F3" w:rsidP="00F907F3">
            <w:pPr>
              <w:jc w:val="center"/>
              <w:rPr>
                <w:b/>
                <w:sz w:val="18"/>
                <w:szCs w:val="18"/>
              </w:rPr>
            </w:pPr>
            <w:r w:rsidRPr="00D00887">
              <w:rPr>
                <w:b/>
                <w:sz w:val="18"/>
                <w:szCs w:val="18"/>
              </w:rPr>
              <w:t>Холодильно-вентиляционный участок (ул. Мелитопольская, д. 8)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F907F3" w:rsidRPr="00F06873" w:rsidTr="00F907F3">
        <w:tc>
          <w:tcPr>
            <w:tcW w:w="959" w:type="dxa"/>
            <w:shd w:val="clear" w:color="auto" w:fill="auto"/>
            <w:vAlign w:val="center"/>
          </w:tcPr>
          <w:p w:rsidR="00F907F3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907F3" w:rsidRPr="00D00887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Начальник участка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907F3" w:rsidRPr="00F06873" w:rsidTr="00F907F3">
        <w:tc>
          <w:tcPr>
            <w:tcW w:w="959" w:type="dxa"/>
            <w:shd w:val="clear" w:color="auto" w:fill="auto"/>
            <w:vAlign w:val="center"/>
          </w:tcPr>
          <w:p w:rsidR="00F907F3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12 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907F3" w:rsidRPr="00D00887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Слесарь по ремонту и обсл</w:t>
            </w:r>
            <w:r>
              <w:rPr>
                <w:sz w:val="18"/>
                <w:szCs w:val="18"/>
              </w:rPr>
              <w:t>у</w:t>
            </w:r>
            <w:r>
              <w:rPr>
                <w:sz w:val="18"/>
                <w:szCs w:val="18"/>
              </w:rPr>
              <w:t>живанию систем вентиляции и кондиционирования воздуха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907F3" w:rsidRPr="00F06873" w:rsidTr="00F907F3">
        <w:tc>
          <w:tcPr>
            <w:tcW w:w="959" w:type="dxa"/>
            <w:shd w:val="clear" w:color="auto" w:fill="auto"/>
            <w:vAlign w:val="center"/>
          </w:tcPr>
          <w:p w:rsidR="00F907F3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907F3" w:rsidRPr="00D00887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Слесарь-ремонтник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907F3" w:rsidRPr="00F06873" w:rsidTr="00F907F3">
        <w:tc>
          <w:tcPr>
            <w:tcW w:w="959" w:type="dxa"/>
            <w:shd w:val="clear" w:color="auto" w:fill="auto"/>
            <w:vAlign w:val="center"/>
          </w:tcPr>
          <w:p w:rsidR="00F907F3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907F3" w:rsidRPr="00D00887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Слесарь-ремонтник холодил</w:t>
            </w:r>
            <w:r>
              <w:rPr>
                <w:sz w:val="18"/>
                <w:szCs w:val="18"/>
              </w:rPr>
              <w:t>ь</w:t>
            </w:r>
            <w:r>
              <w:rPr>
                <w:sz w:val="18"/>
                <w:szCs w:val="18"/>
              </w:rPr>
              <w:t>ного оборудования и установок сжатого воздуха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907F3" w:rsidRPr="00F06873" w:rsidTr="00F907F3">
        <w:tc>
          <w:tcPr>
            <w:tcW w:w="959" w:type="dxa"/>
            <w:shd w:val="clear" w:color="auto" w:fill="auto"/>
            <w:vAlign w:val="center"/>
          </w:tcPr>
          <w:p w:rsidR="00F907F3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907F3" w:rsidRPr="00D00887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Слесарь-ремонтник холодил</w:t>
            </w:r>
            <w:r>
              <w:rPr>
                <w:sz w:val="18"/>
                <w:szCs w:val="18"/>
              </w:rPr>
              <w:t>ь</w:t>
            </w:r>
            <w:r>
              <w:rPr>
                <w:sz w:val="18"/>
                <w:szCs w:val="18"/>
              </w:rPr>
              <w:t>ного оборудования и установок сжатого воздуха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907F3" w:rsidRPr="00F06873" w:rsidTr="00F907F3">
        <w:tc>
          <w:tcPr>
            <w:tcW w:w="959" w:type="dxa"/>
            <w:shd w:val="clear" w:color="auto" w:fill="auto"/>
            <w:vAlign w:val="center"/>
          </w:tcPr>
          <w:p w:rsidR="00F907F3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907F3" w:rsidRPr="00D00887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Слесарь-ремонтник холодил</w:t>
            </w:r>
            <w:r>
              <w:rPr>
                <w:sz w:val="18"/>
                <w:szCs w:val="18"/>
              </w:rPr>
              <w:t>ь</w:t>
            </w:r>
            <w:r>
              <w:rPr>
                <w:sz w:val="18"/>
                <w:szCs w:val="18"/>
              </w:rPr>
              <w:t>ного оборудования и установок сжатого воздуха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907F3" w:rsidRPr="00F06873" w:rsidTr="00F907F3">
        <w:tc>
          <w:tcPr>
            <w:tcW w:w="959" w:type="dxa"/>
            <w:shd w:val="clear" w:color="auto" w:fill="auto"/>
            <w:vAlign w:val="center"/>
          </w:tcPr>
          <w:p w:rsidR="00F907F3" w:rsidRDefault="00F907F3" w:rsidP="00F907F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F907F3" w:rsidRPr="00D00887" w:rsidRDefault="00F907F3" w:rsidP="00F907F3">
            <w:pPr>
              <w:jc w:val="center"/>
              <w:rPr>
                <w:b/>
                <w:sz w:val="18"/>
                <w:szCs w:val="18"/>
              </w:rPr>
            </w:pPr>
            <w:r w:rsidRPr="00D00887">
              <w:rPr>
                <w:b/>
                <w:sz w:val="18"/>
                <w:szCs w:val="18"/>
              </w:rPr>
              <w:t>Ремонтно-механический уч</w:t>
            </w:r>
            <w:r w:rsidRPr="00D00887">
              <w:rPr>
                <w:b/>
                <w:sz w:val="18"/>
                <w:szCs w:val="18"/>
              </w:rPr>
              <w:t>а</w:t>
            </w:r>
            <w:r w:rsidRPr="00D00887">
              <w:rPr>
                <w:b/>
                <w:sz w:val="18"/>
                <w:szCs w:val="18"/>
              </w:rPr>
              <w:t>сток (ул. Мелитопольская, д. 8)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F907F3" w:rsidRPr="00F06873" w:rsidTr="00F907F3">
        <w:tc>
          <w:tcPr>
            <w:tcW w:w="959" w:type="dxa"/>
            <w:shd w:val="clear" w:color="auto" w:fill="auto"/>
            <w:vAlign w:val="center"/>
          </w:tcPr>
          <w:p w:rsidR="00F907F3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907F3" w:rsidRPr="00D00887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Начальник участка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907F3" w:rsidRPr="00F06873" w:rsidTr="00F907F3">
        <w:tc>
          <w:tcPr>
            <w:tcW w:w="959" w:type="dxa"/>
            <w:shd w:val="clear" w:color="auto" w:fill="auto"/>
            <w:vAlign w:val="center"/>
          </w:tcPr>
          <w:p w:rsidR="00F907F3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907F3" w:rsidRPr="00D00887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Фрезеровщик (станочная гру</w:t>
            </w:r>
            <w:r>
              <w:rPr>
                <w:sz w:val="18"/>
                <w:szCs w:val="18"/>
              </w:rPr>
              <w:t>п</w:t>
            </w:r>
            <w:r>
              <w:rPr>
                <w:sz w:val="18"/>
                <w:szCs w:val="18"/>
              </w:rPr>
              <w:t>па)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907F3" w:rsidRPr="00F06873" w:rsidTr="00F907F3">
        <w:tc>
          <w:tcPr>
            <w:tcW w:w="959" w:type="dxa"/>
            <w:shd w:val="clear" w:color="auto" w:fill="auto"/>
            <w:vAlign w:val="center"/>
          </w:tcPr>
          <w:p w:rsidR="00F907F3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907F3" w:rsidRPr="00D00887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Фрезеровщик (станочная гру</w:t>
            </w:r>
            <w:r>
              <w:rPr>
                <w:sz w:val="18"/>
                <w:szCs w:val="18"/>
              </w:rPr>
              <w:t>п</w:t>
            </w:r>
            <w:r>
              <w:rPr>
                <w:sz w:val="18"/>
                <w:szCs w:val="18"/>
              </w:rPr>
              <w:t>па)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907F3" w:rsidRPr="00F06873" w:rsidTr="00F907F3">
        <w:tc>
          <w:tcPr>
            <w:tcW w:w="959" w:type="dxa"/>
            <w:shd w:val="clear" w:color="auto" w:fill="auto"/>
            <w:vAlign w:val="center"/>
          </w:tcPr>
          <w:p w:rsidR="00F907F3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907F3" w:rsidRPr="00D00887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Шлифовщик (станочная гру</w:t>
            </w:r>
            <w:r>
              <w:rPr>
                <w:sz w:val="18"/>
                <w:szCs w:val="18"/>
              </w:rPr>
              <w:t>п</w:t>
            </w:r>
            <w:r>
              <w:rPr>
                <w:sz w:val="18"/>
                <w:szCs w:val="18"/>
              </w:rPr>
              <w:t>па)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907F3" w:rsidRPr="00F06873" w:rsidTr="00F907F3">
        <w:tc>
          <w:tcPr>
            <w:tcW w:w="959" w:type="dxa"/>
            <w:shd w:val="clear" w:color="auto" w:fill="auto"/>
            <w:vAlign w:val="center"/>
          </w:tcPr>
          <w:p w:rsidR="00F907F3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907F3" w:rsidRPr="00D00887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Электрогазосварщик (стано</w:t>
            </w:r>
            <w:r>
              <w:rPr>
                <w:sz w:val="18"/>
                <w:szCs w:val="18"/>
              </w:rPr>
              <w:t>ч</w:t>
            </w:r>
            <w:r>
              <w:rPr>
                <w:sz w:val="18"/>
                <w:szCs w:val="18"/>
              </w:rPr>
              <w:t>ная группа)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907F3" w:rsidRPr="00F06873" w:rsidTr="00F907F3">
        <w:tc>
          <w:tcPr>
            <w:tcW w:w="959" w:type="dxa"/>
            <w:shd w:val="clear" w:color="auto" w:fill="auto"/>
            <w:vAlign w:val="center"/>
          </w:tcPr>
          <w:p w:rsidR="00F907F3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907F3" w:rsidRPr="00D00887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Слесарь-ремонтник (ремонтная группа) 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907F3" w:rsidRPr="00F06873" w:rsidTr="00F907F3">
        <w:tc>
          <w:tcPr>
            <w:tcW w:w="959" w:type="dxa"/>
            <w:shd w:val="clear" w:color="auto" w:fill="auto"/>
            <w:vAlign w:val="center"/>
          </w:tcPr>
          <w:p w:rsidR="00F907F3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22-1А (22А)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907F3" w:rsidRPr="00D00887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Слесарь-ремонтник (ремонтная группа) 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907F3" w:rsidRPr="00F06873" w:rsidTr="00F907F3">
        <w:tc>
          <w:tcPr>
            <w:tcW w:w="959" w:type="dxa"/>
            <w:shd w:val="clear" w:color="auto" w:fill="auto"/>
            <w:vAlign w:val="center"/>
          </w:tcPr>
          <w:p w:rsidR="00F907F3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22-2А (22А)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907F3" w:rsidRPr="00D00887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Слесарь-ремонтник (ремонтная группа) 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907F3" w:rsidRPr="00F06873" w:rsidTr="00F907F3">
        <w:tc>
          <w:tcPr>
            <w:tcW w:w="959" w:type="dxa"/>
            <w:shd w:val="clear" w:color="auto" w:fill="auto"/>
            <w:vAlign w:val="center"/>
          </w:tcPr>
          <w:p w:rsidR="00F907F3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22-3А (22А)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907F3" w:rsidRPr="00D00887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Слесарь-ремонтник (ремонтная группа) 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907F3" w:rsidRPr="00F06873" w:rsidTr="00F907F3">
        <w:tc>
          <w:tcPr>
            <w:tcW w:w="959" w:type="dxa"/>
            <w:shd w:val="clear" w:color="auto" w:fill="auto"/>
            <w:vAlign w:val="center"/>
          </w:tcPr>
          <w:p w:rsidR="00F907F3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907F3" w:rsidRPr="00D00887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Кладовщик (инструментально-раздаточной кладовой) (инс</w:t>
            </w:r>
            <w:r>
              <w:rPr>
                <w:sz w:val="18"/>
                <w:szCs w:val="18"/>
              </w:rPr>
              <w:t>т</w:t>
            </w:r>
            <w:r>
              <w:rPr>
                <w:sz w:val="18"/>
                <w:szCs w:val="18"/>
              </w:rPr>
              <w:t xml:space="preserve">рументальная группа) 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907F3" w:rsidRPr="00F06873" w:rsidTr="00F907F3">
        <w:tc>
          <w:tcPr>
            <w:tcW w:w="959" w:type="dxa"/>
            <w:shd w:val="clear" w:color="auto" w:fill="auto"/>
            <w:vAlign w:val="center"/>
          </w:tcPr>
          <w:p w:rsidR="00F907F3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907F3" w:rsidRPr="00D00887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Токарь (станочная группа)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907F3" w:rsidRPr="00F06873" w:rsidTr="00F907F3">
        <w:tc>
          <w:tcPr>
            <w:tcW w:w="959" w:type="dxa"/>
            <w:shd w:val="clear" w:color="auto" w:fill="auto"/>
            <w:vAlign w:val="center"/>
          </w:tcPr>
          <w:p w:rsidR="00F907F3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907F3" w:rsidRPr="00D00887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Токарь (станочная группа)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907F3" w:rsidRPr="00F06873" w:rsidTr="00F907F3">
        <w:tc>
          <w:tcPr>
            <w:tcW w:w="959" w:type="dxa"/>
            <w:shd w:val="clear" w:color="auto" w:fill="auto"/>
            <w:vAlign w:val="center"/>
          </w:tcPr>
          <w:p w:rsidR="00F907F3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907F3" w:rsidRPr="00D00887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Электрогазосварщик (монта</w:t>
            </w:r>
            <w:r>
              <w:rPr>
                <w:sz w:val="18"/>
                <w:szCs w:val="18"/>
              </w:rPr>
              <w:t>ж</w:t>
            </w:r>
            <w:r>
              <w:rPr>
                <w:sz w:val="18"/>
                <w:szCs w:val="18"/>
              </w:rPr>
              <w:t>ная группа)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907F3" w:rsidRPr="00F06873" w:rsidTr="00F907F3">
        <w:tc>
          <w:tcPr>
            <w:tcW w:w="959" w:type="dxa"/>
            <w:shd w:val="clear" w:color="auto" w:fill="auto"/>
            <w:vAlign w:val="center"/>
          </w:tcPr>
          <w:p w:rsidR="00F907F3" w:rsidRDefault="00F907F3" w:rsidP="00F907F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F907F3" w:rsidRPr="00D00887" w:rsidRDefault="00F907F3" w:rsidP="00F907F3">
            <w:pPr>
              <w:jc w:val="center"/>
              <w:rPr>
                <w:b/>
                <w:sz w:val="18"/>
                <w:szCs w:val="18"/>
              </w:rPr>
            </w:pPr>
            <w:r w:rsidRPr="00D00887">
              <w:rPr>
                <w:b/>
                <w:sz w:val="18"/>
                <w:szCs w:val="18"/>
              </w:rPr>
              <w:t>Ремонтно-строительный уч</w:t>
            </w:r>
            <w:r w:rsidRPr="00D00887">
              <w:rPr>
                <w:b/>
                <w:sz w:val="18"/>
                <w:szCs w:val="18"/>
              </w:rPr>
              <w:t>а</w:t>
            </w:r>
            <w:r w:rsidRPr="00D00887">
              <w:rPr>
                <w:b/>
                <w:sz w:val="18"/>
                <w:szCs w:val="18"/>
              </w:rPr>
              <w:t>сток (ул. Мелитопольская, д. 8)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F907F3" w:rsidRPr="00F06873" w:rsidTr="00F907F3">
        <w:tc>
          <w:tcPr>
            <w:tcW w:w="959" w:type="dxa"/>
            <w:shd w:val="clear" w:color="auto" w:fill="auto"/>
            <w:vAlign w:val="center"/>
          </w:tcPr>
          <w:p w:rsidR="00F907F3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907F3" w:rsidRPr="00D00887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Мастер участка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907F3" w:rsidRPr="00F06873" w:rsidTr="00F907F3">
        <w:tc>
          <w:tcPr>
            <w:tcW w:w="959" w:type="dxa"/>
            <w:shd w:val="clear" w:color="auto" w:fill="auto"/>
            <w:vAlign w:val="center"/>
          </w:tcPr>
          <w:p w:rsidR="00F907F3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907F3" w:rsidRPr="00D00887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Столяр строительный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907F3" w:rsidRPr="00F06873" w:rsidTr="00F907F3">
        <w:tc>
          <w:tcPr>
            <w:tcW w:w="959" w:type="dxa"/>
            <w:shd w:val="clear" w:color="auto" w:fill="auto"/>
            <w:vAlign w:val="center"/>
          </w:tcPr>
          <w:p w:rsidR="00F907F3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907F3" w:rsidRPr="00D00887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Столяр строительный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907F3" w:rsidRPr="00F06873" w:rsidTr="00F907F3">
        <w:tc>
          <w:tcPr>
            <w:tcW w:w="959" w:type="dxa"/>
            <w:shd w:val="clear" w:color="auto" w:fill="auto"/>
            <w:vAlign w:val="center"/>
          </w:tcPr>
          <w:p w:rsidR="00F907F3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907F3" w:rsidRPr="00D00887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Маляр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907F3" w:rsidRPr="00F06873" w:rsidTr="00F907F3">
        <w:tc>
          <w:tcPr>
            <w:tcW w:w="959" w:type="dxa"/>
            <w:shd w:val="clear" w:color="auto" w:fill="auto"/>
            <w:vAlign w:val="center"/>
          </w:tcPr>
          <w:p w:rsidR="00F907F3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31 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907F3" w:rsidRPr="00D00887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Маляр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907F3" w:rsidRPr="00F06873" w:rsidTr="00F907F3">
        <w:tc>
          <w:tcPr>
            <w:tcW w:w="959" w:type="dxa"/>
            <w:shd w:val="clear" w:color="auto" w:fill="auto"/>
            <w:vAlign w:val="center"/>
          </w:tcPr>
          <w:p w:rsidR="00F907F3" w:rsidRDefault="00F907F3" w:rsidP="00F907F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F907F3" w:rsidRPr="00D00887" w:rsidRDefault="00F907F3" w:rsidP="00F907F3">
            <w:pPr>
              <w:jc w:val="center"/>
              <w:rPr>
                <w:b/>
                <w:sz w:val="18"/>
                <w:szCs w:val="18"/>
              </w:rPr>
            </w:pPr>
            <w:r w:rsidRPr="00D00887">
              <w:rPr>
                <w:b/>
                <w:sz w:val="18"/>
                <w:szCs w:val="18"/>
              </w:rPr>
              <w:t>Единая торговая площадка (ул. Мелитопольская, д. 8)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F907F3" w:rsidRPr="00F06873" w:rsidTr="00F907F3">
        <w:tc>
          <w:tcPr>
            <w:tcW w:w="959" w:type="dxa"/>
            <w:shd w:val="clear" w:color="auto" w:fill="auto"/>
            <w:vAlign w:val="center"/>
          </w:tcPr>
          <w:p w:rsidR="00F907F3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907F3" w:rsidRPr="00D00887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Начальник смены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907F3" w:rsidRPr="00F06873" w:rsidTr="00F907F3">
        <w:tc>
          <w:tcPr>
            <w:tcW w:w="959" w:type="dxa"/>
            <w:shd w:val="clear" w:color="auto" w:fill="auto"/>
            <w:vAlign w:val="center"/>
          </w:tcPr>
          <w:p w:rsidR="00F907F3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907F3" w:rsidRPr="00D00887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Грузчик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907F3" w:rsidRPr="00F06873" w:rsidTr="00F907F3">
        <w:tc>
          <w:tcPr>
            <w:tcW w:w="959" w:type="dxa"/>
            <w:shd w:val="clear" w:color="auto" w:fill="auto"/>
            <w:vAlign w:val="center"/>
          </w:tcPr>
          <w:p w:rsidR="00F907F3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33-1А (33А)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907F3" w:rsidRPr="00D00887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Грузчик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907F3" w:rsidRPr="00F06873" w:rsidTr="00F907F3">
        <w:tc>
          <w:tcPr>
            <w:tcW w:w="959" w:type="dxa"/>
            <w:shd w:val="clear" w:color="auto" w:fill="auto"/>
            <w:vAlign w:val="center"/>
          </w:tcPr>
          <w:p w:rsidR="00F907F3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33-2А (33А)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907F3" w:rsidRPr="00D00887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Грузчик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907F3" w:rsidRPr="00F06873" w:rsidTr="00F907F3">
        <w:tc>
          <w:tcPr>
            <w:tcW w:w="959" w:type="dxa"/>
            <w:shd w:val="clear" w:color="auto" w:fill="auto"/>
            <w:vAlign w:val="center"/>
          </w:tcPr>
          <w:p w:rsidR="00F907F3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33-3А (33А)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907F3" w:rsidRPr="00D00887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Грузчик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907F3" w:rsidRPr="00F06873" w:rsidTr="00F907F3">
        <w:tc>
          <w:tcPr>
            <w:tcW w:w="959" w:type="dxa"/>
            <w:shd w:val="clear" w:color="auto" w:fill="auto"/>
            <w:vAlign w:val="center"/>
          </w:tcPr>
          <w:p w:rsidR="00F907F3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33-4А (33А)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907F3" w:rsidRPr="00D00887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Грузчик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907F3" w:rsidRPr="00F06873" w:rsidTr="00F907F3">
        <w:tc>
          <w:tcPr>
            <w:tcW w:w="959" w:type="dxa"/>
            <w:shd w:val="clear" w:color="auto" w:fill="auto"/>
            <w:vAlign w:val="center"/>
          </w:tcPr>
          <w:p w:rsidR="00F907F3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33-5А (33А)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907F3" w:rsidRPr="00D00887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Грузчик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907F3" w:rsidRPr="00F06873" w:rsidTr="00F907F3">
        <w:tc>
          <w:tcPr>
            <w:tcW w:w="959" w:type="dxa"/>
            <w:shd w:val="clear" w:color="auto" w:fill="auto"/>
            <w:vAlign w:val="center"/>
          </w:tcPr>
          <w:p w:rsidR="00F907F3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33-6А (33А)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907F3" w:rsidRPr="00D00887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Грузчик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907F3" w:rsidRPr="00F06873" w:rsidTr="00F907F3">
        <w:tc>
          <w:tcPr>
            <w:tcW w:w="959" w:type="dxa"/>
            <w:shd w:val="clear" w:color="auto" w:fill="auto"/>
            <w:vAlign w:val="center"/>
          </w:tcPr>
          <w:p w:rsidR="00F907F3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907F3" w:rsidRPr="00D00887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Грузчик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907F3" w:rsidRPr="00F06873" w:rsidTr="00F907F3">
        <w:tc>
          <w:tcPr>
            <w:tcW w:w="959" w:type="dxa"/>
            <w:shd w:val="clear" w:color="auto" w:fill="auto"/>
            <w:vAlign w:val="center"/>
          </w:tcPr>
          <w:p w:rsidR="00F907F3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34-1А (34А)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907F3" w:rsidRPr="00D00887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Грузчик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907F3" w:rsidRPr="00F06873" w:rsidTr="00F907F3">
        <w:tc>
          <w:tcPr>
            <w:tcW w:w="959" w:type="dxa"/>
            <w:shd w:val="clear" w:color="auto" w:fill="auto"/>
            <w:vAlign w:val="center"/>
          </w:tcPr>
          <w:p w:rsidR="00F907F3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34-2А (34А)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907F3" w:rsidRPr="00D00887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Грузчик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907F3" w:rsidRPr="00F06873" w:rsidTr="00F907F3">
        <w:tc>
          <w:tcPr>
            <w:tcW w:w="959" w:type="dxa"/>
            <w:shd w:val="clear" w:color="auto" w:fill="auto"/>
            <w:vAlign w:val="center"/>
          </w:tcPr>
          <w:p w:rsidR="00F907F3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34-3А (34А)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907F3" w:rsidRPr="00D00887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Грузчик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907F3" w:rsidRPr="00F06873" w:rsidTr="00F907F3">
        <w:tc>
          <w:tcPr>
            <w:tcW w:w="959" w:type="dxa"/>
            <w:shd w:val="clear" w:color="auto" w:fill="auto"/>
            <w:vAlign w:val="center"/>
          </w:tcPr>
          <w:p w:rsidR="00F907F3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34-4А (34А)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907F3" w:rsidRPr="00D00887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Грузчик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907F3" w:rsidRPr="00F06873" w:rsidTr="00F907F3">
        <w:tc>
          <w:tcPr>
            <w:tcW w:w="959" w:type="dxa"/>
            <w:shd w:val="clear" w:color="auto" w:fill="auto"/>
            <w:vAlign w:val="center"/>
          </w:tcPr>
          <w:p w:rsidR="00F907F3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34-5А (34А)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907F3" w:rsidRPr="00D00887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Грузчик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907F3" w:rsidRPr="00F06873" w:rsidTr="00F907F3">
        <w:tc>
          <w:tcPr>
            <w:tcW w:w="959" w:type="dxa"/>
            <w:shd w:val="clear" w:color="auto" w:fill="auto"/>
            <w:vAlign w:val="center"/>
          </w:tcPr>
          <w:p w:rsidR="00F907F3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34-6А (34А)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907F3" w:rsidRPr="00D00887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Грузчик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907F3" w:rsidRPr="00F06873" w:rsidTr="00F907F3">
        <w:tc>
          <w:tcPr>
            <w:tcW w:w="959" w:type="dxa"/>
            <w:shd w:val="clear" w:color="auto" w:fill="auto"/>
            <w:vAlign w:val="center"/>
          </w:tcPr>
          <w:p w:rsidR="00F907F3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907F3" w:rsidRPr="00D00887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Грузчик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907F3" w:rsidRPr="00F06873" w:rsidTr="00F907F3">
        <w:tc>
          <w:tcPr>
            <w:tcW w:w="959" w:type="dxa"/>
            <w:shd w:val="clear" w:color="auto" w:fill="auto"/>
            <w:vAlign w:val="center"/>
          </w:tcPr>
          <w:p w:rsidR="00F907F3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35-1А (35А)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907F3" w:rsidRPr="00D00887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Грузчик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907F3" w:rsidRPr="00F06873" w:rsidTr="00F907F3">
        <w:tc>
          <w:tcPr>
            <w:tcW w:w="959" w:type="dxa"/>
            <w:shd w:val="clear" w:color="auto" w:fill="auto"/>
            <w:vAlign w:val="center"/>
          </w:tcPr>
          <w:p w:rsidR="00F907F3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35-2А (35А)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907F3" w:rsidRPr="00D00887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Грузчик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907F3" w:rsidRPr="00F06873" w:rsidTr="00F907F3">
        <w:tc>
          <w:tcPr>
            <w:tcW w:w="959" w:type="dxa"/>
            <w:shd w:val="clear" w:color="auto" w:fill="auto"/>
            <w:vAlign w:val="center"/>
          </w:tcPr>
          <w:p w:rsidR="00F907F3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35-3А (35А)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907F3" w:rsidRPr="00D00887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Грузчик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907F3" w:rsidRPr="00F06873" w:rsidTr="00F907F3">
        <w:tc>
          <w:tcPr>
            <w:tcW w:w="959" w:type="dxa"/>
            <w:shd w:val="clear" w:color="auto" w:fill="auto"/>
            <w:vAlign w:val="center"/>
          </w:tcPr>
          <w:p w:rsidR="00F907F3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35-4А (35А)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907F3" w:rsidRPr="00D00887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Грузчик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907F3" w:rsidRPr="00F06873" w:rsidTr="00F907F3">
        <w:tc>
          <w:tcPr>
            <w:tcW w:w="959" w:type="dxa"/>
            <w:shd w:val="clear" w:color="auto" w:fill="auto"/>
            <w:vAlign w:val="center"/>
          </w:tcPr>
          <w:p w:rsidR="00F907F3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35-5А (35А)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907F3" w:rsidRPr="00D00887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Грузчик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907F3" w:rsidRPr="00F06873" w:rsidTr="00F907F3">
        <w:tc>
          <w:tcPr>
            <w:tcW w:w="959" w:type="dxa"/>
            <w:shd w:val="clear" w:color="auto" w:fill="auto"/>
            <w:vAlign w:val="center"/>
          </w:tcPr>
          <w:p w:rsidR="00F907F3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35-6А (35А)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907F3" w:rsidRPr="00D00887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Грузчик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907F3" w:rsidRPr="00F06873" w:rsidTr="00F907F3">
        <w:tc>
          <w:tcPr>
            <w:tcW w:w="959" w:type="dxa"/>
            <w:shd w:val="clear" w:color="auto" w:fill="auto"/>
            <w:vAlign w:val="center"/>
          </w:tcPr>
          <w:p w:rsidR="00F907F3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907F3" w:rsidRPr="00D00887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Грузчик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907F3" w:rsidRPr="00F06873" w:rsidTr="00F907F3">
        <w:tc>
          <w:tcPr>
            <w:tcW w:w="959" w:type="dxa"/>
            <w:shd w:val="clear" w:color="auto" w:fill="auto"/>
            <w:vAlign w:val="center"/>
          </w:tcPr>
          <w:p w:rsidR="00F907F3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36-1А (36А)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907F3" w:rsidRPr="00D00887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Грузчик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907F3" w:rsidRPr="00F06873" w:rsidTr="00F907F3">
        <w:tc>
          <w:tcPr>
            <w:tcW w:w="959" w:type="dxa"/>
            <w:shd w:val="clear" w:color="auto" w:fill="auto"/>
            <w:vAlign w:val="center"/>
          </w:tcPr>
          <w:p w:rsidR="00F907F3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36-2А </w:t>
            </w:r>
            <w:r>
              <w:rPr>
                <w:sz w:val="18"/>
                <w:szCs w:val="18"/>
              </w:rPr>
              <w:lastRenderedPageBreak/>
              <w:t>(36А)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907F3" w:rsidRPr="00D00887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Грузчик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907F3" w:rsidRPr="00F06873" w:rsidTr="00F907F3">
        <w:tc>
          <w:tcPr>
            <w:tcW w:w="959" w:type="dxa"/>
            <w:shd w:val="clear" w:color="auto" w:fill="auto"/>
            <w:vAlign w:val="center"/>
          </w:tcPr>
          <w:p w:rsidR="00F907F3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36-3А (36А)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907F3" w:rsidRPr="00D00887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Грузчик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907F3" w:rsidRPr="00F06873" w:rsidTr="00F907F3">
        <w:tc>
          <w:tcPr>
            <w:tcW w:w="959" w:type="dxa"/>
            <w:shd w:val="clear" w:color="auto" w:fill="auto"/>
            <w:vAlign w:val="center"/>
          </w:tcPr>
          <w:p w:rsidR="00F907F3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36-4А (36А)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907F3" w:rsidRPr="00D00887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Грузчик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907F3" w:rsidRPr="00F06873" w:rsidTr="00F907F3">
        <w:tc>
          <w:tcPr>
            <w:tcW w:w="959" w:type="dxa"/>
            <w:shd w:val="clear" w:color="auto" w:fill="auto"/>
            <w:vAlign w:val="center"/>
          </w:tcPr>
          <w:p w:rsidR="00F907F3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36-5А (36А)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907F3" w:rsidRPr="00D00887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Грузчик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907F3" w:rsidRPr="00F06873" w:rsidTr="00F907F3">
        <w:tc>
          <w:tcPr>
            <w:tcW w:w="959" w:type="dxa"/>
            <w:shd w:val="clear" w:color="auto" w:fill="auto"/>
            <w:vAlign w:val="center"/>
          </w:tcPr>
          <w:p w:rsidR="00F907F3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36-6А (36А)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907F3" w:rsidRPr="00D00887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Грузчик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907F3" w:rsidRPr="00F06873" w:rsidTr="00F907F3">
        <w:tc>
          <w:tcPr>
            <w:tcW w:w="959" w:type="dxa"/>
            <w:shd w:val="clear" w:color="auto" w:fill="auto"/>
            <w:vAlign w:val="center"/>
          </w:tcPr>
          <w:p w:rsidR="00F907F3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907F3" w:rsidRPr="00D00887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Грузчик (с правом вождения электротележки)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907F3" w:rsidRPr="00F06873" w:rsidTr="00F907F3">
        <w:tc>
          <w:tcPr>
            <w:tcW w:w="959" w:type="dxa"/>
            <w:shd w:val="clear" w:color="auto" w:fill="auto"/>
            <w:vAlign w:val="center"/>
          </w:tcPr>
          <w:p w:rsidR="00F907F3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37-1А (37А)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907F3" w:rsidRPr="00D00887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Грузчик (с правом вождения электротележки)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907F3" w:rsidRPr="00F06873" w:rsidTr="00F907F3">
        <w:tc>
          <w:tcPr>
            <w:tcW w:w="959" w:type="dxa"/>
            <w:shd w:val="clear" w:color="auto" w:fill="auto"/>
            <w:vAlign w:val="center"/>
          </w:tcPr>
          <w:p w:rsidR="00F907F3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37-2А (37А)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907F3" w:rsidRPr="00D00887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Грузчик (с правом вождения электротележки)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907F3" w:rsidRPr="00F06873" w:rsidTr="00F907F3">
        <w:tc>
          <w:tcPr>
            <w:tcW w:w="959" w:type="dxa"/>
            <w:shd w:val="clear" w:color="auto" w:fill="auto"/>
            <w:vAlign w:val="center"/>
          </w:tcPr>
          <w:p w:rsidR="00F907F3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37-3А (37А)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907F3" w:rsidRPr="00D00887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Грузчик (с правом вождения электротележки)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907F3" w:rsidRPr="00F06873" w:rsidTr="00F907F3">
        <w:tc>
          <w:tcPr>
            <w:tcW w:w="959" w:type="dxa"/>
            <w:shd w:val="clear" w:color="auto" w:fill="auto"/>
            <w:vAlign w:val="center"/>
          </w:tcPr>
          <w:p w:rsidR="00F907F3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37-4А (37А)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907F3" w:rsidRPr="00D00887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Грузчик (с правом вождения электротележки)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907F3" w:rsidRPr="00F06873" w:rsidTr="00F907F3">
        <w:tc>
          <w:tcPr>
            <w:tcW w:w="959" w:type="dxa"/>
            <w:shd w:val="clear" w:color="auto" w:fill="auto"/>
            <w:vAlign w:val="center"/>
          </w:tcPr>
          <w:p w:rsidR="00F907F3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37-5А (37А)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907F3" w:rsidRPr="00D00887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Грузчик (с правом вождения электротележки)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907F3" w:rsidRPr="00F06873" w:rsidTr="00F907F3">
        <w:tc>
          <w:tcPr>
            <w:tcW w:w="959" w:type="dxa"/>
            <w:shd w:val="clear" w:color="auto" w:fill="auto"/>
            <w:vAlign w:val="center"/>
          </w:tcPr>
          <w:p w:rsidR="00F907F3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907F3" w:rsidRPr="00D00887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Грузчик (с правом вождения электротележки)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907F3" w:rsidRPr="00F06873" w:rsidTr="00F907F3">
        <w:tc>
          <w:tcPr>
            <w:tcW w:w="959" w:type="dxa"/>
            <w:shd w:val="clear" w:color="auto" w:fill="auto"/>
            <w:vAlign w:val="center"/>
          </w:tcPr>
          <w:p w:rsidR="00F907F3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38-1А (38А)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907F3" w:rsidRPr="00D00887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Грузчик (с правом вождения электротележки)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907F3" w:rsidRPr="00F06873" w:rsidTr="00F907F3">
        <w:tc>
          <w:tcPr>
            <w:tcW w:w="959" w:type="dxa"/>
            <w:shd w:val="clear" w:color="auto" w:fill="auto"/>
            <w:vAlign w:val="center"/>
          </w:tcPr>
          <w:p w:rsidR="00F907F3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38-2А (38А)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907F3" w:rsidRPr="00D00887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Грузчик (с правом вождения электротележки)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907F3" w:rsidRPr="00F06873" w:rsidTr="00F907F3">
        <w:tc>
          <w:tcPr>
            <w:tcW w:w="959" w:type="dxa"/>
            <w:shd w:val="clear" w:color="auto" w:fill="auto"/>
            <w:vAlign w:val="center"/>
          </w:tcPr>
          <w:p w:rsidR="00F907F3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38-3А (38А)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907F3" w:rsidRPr="00D00887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Грузчик (с правом вождения электротележки)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907F3" w:rsidRPr="00F06873" w:rsidTr="00F907F3">
        <w:tc>
          <w:tcPr>
            <w:tcW w:w="959" w:type="dxa"/>
            <w:shd w:val="clear" w:color="auto" w:fill="auto"/>
            <w:vAlign w:val="center"/>
          </w:tcPr>
          <w:p w:rsidR="00F907F3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38-4А (38А)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907F3" w:rsidRPr="00D00887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Грузчик (с правом вождения электротележки)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907F3" w:rsidRPr="00F06873" w:rsidTr="00F907F3">
        <w:tc>
          <w:tcPr>
            <w:tcW w:w="959" w:type="dxa"/>
            <w:shd w:val="clear" w:color="auto" w:fill="auto"/>
            <w:vAlign w:val="center"/>
          </w:tcPr>
          <w:p w:rsidR="00F907F3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38-5А (38А)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907F3" w:rsidRPr="00D00887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Грузчик (с правом вождения электротележки)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907F3" w:rsidRPr="00F06873" w:rsidTr="00F907F3">
        <w:tc>
          <w:tcPr>
            <w:tcW w:w="959" w:type="dxa"/>
            <w:shd w:val="clear" w:color="auto" w:fill="auto"/>
            <w:vAlign w:val="center"/>
          </w:tcPr>
          <w:p w:rsidR="00F907F3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907F3" w:rsidRPr="00D00887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Грузчик (с правом вождения электротележки)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907F3" w:rsidRPr="00F06873" w:rsidTr="00F907F3">
        <w:tc>
          <w:tcPr>
            <w:tcW w:w="959" w:type="dxa"/>
            <w:shd w:val="clear" w:color="auto" w:fill="auto"/>
            <w:vAlign w:val="center"/>
          </w:tcPr>
          <w:p w:rsidR="00F907F3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39-1А (39А)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907F3" w:rsidRPr="00D00887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Грузчик (с правом вождения электротележки)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907F3" w:rsidRPr="00F06873" w:rsidTr="00F907F3">
        <w:tc>
          <w:tcPr>
            <w:tcW w:w="959" w:type="dxa"/>
            <w:shd w:val="clear" w:color="auto" w:fill="auto"/>
            <w:vAlign w:val="center"/>
          </w:tcPr>
          <w:p w:rsidR="00F907F3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39-2А (39А)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907F3" w:rsidRPr="00D00887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Грузчик (с правом вождения электротележки)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907F3" w:rsidRPr="00F06873" w:rsidTr="00F907F3">
        <w:tc>
          <w:tcPr>
            <w:tcW w:w="959" w:type="dxa"/>
            <w:shd w:val="clear" w:color="auto" w:fill="auto"/>
            <w:vAlign w:val="center"/>
          </w:tcPr>
          <w:p w:rsidR="00F907F3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39-3А (39А)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907F3" w:rsidRPr="00D00887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Грузчик (с правом вождения электротележки)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907F3" w:rsidRPr="00F06873" w:rsidTr="00F907F3">
        <w:tc>
          <w:tcPr>
            <w:tcW w:w="959" w:type="dxa"/>
            <w:shd w:val="clear" w:color="auto" w:fill="auto"/>
            <w:vAlign w:val="center"/>
          </w:tcPr>
          <w:p w:rsidR="00F907F3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39-4А (39А)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907F3" w:rsidRPr="00D00887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Грузчик (с правом вождения электротележки)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907F3" w:rsidRPr="00F06873" w:rsidTr="00F907F3">
        <w:tc>
          <w:tcPr>
            <w:tcW w:w="959" w:type="dxa"/>
            <w:shd w:val="clear" w:color="auto" w:fill="auto"/>
            <w:vAlign w:val="center"/>
          </w:tcPr>
          <w:p w:rsidR="00F907F3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39-5А (39А)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907F3" w:rsidRPr="00D00887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Грузчик (с правом вождения электротележки)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907F3" w:rsidRPr="00F06873" w:rsidTr="00F907F3">
        <w:tc>
          <w:tcPr>
            <w:tcW w:w="959" w:type="dxa"/>
            <w:shd w:val="clear" w:color="auto" w:fill="auto"/>
            <w:vAlign w:val="center"/>
          </w:tcPr>
          <w:p w:rsidR="00F907F3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907F3" w:rsidRPr="00D00887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Грузчик (с правом вождения электротележки)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907F3" w:rsidRPr="00F06873" w:rsidTr="00F907F3">
        <w:tc>
          <w:tcPr>
            <w:tcW w:w="959" w:type="dxa"/>
            <w:shd w:val="clear" w:color="auto" w:fill="auto"/>
            <w:vAlign w:val="center"/>
          </w:tcPr>
          <w:p w:rsidR="00F907F3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40-1А (40А)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907F3" w:rsidRPr="00D00887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Грузчик (с правом вождения электротележки)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907F3" w:rsidRPr="00F06873" w:rsidTr="00F907F3">
        <w:tc>
          <w:tcPr>
            <w:tcW w:w="959" w:type="dxa"/>
            <w:shd w:val="clear" w:color="auto" w:fill="auto"/>
            <w:vAlign w:val="center"/>
          </w:tcPr>
          <w:p w:rsidR="00F907F3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40-2А (40А)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907F3" w:rsidRPr="00D00887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Грузчик (с правом вождения электротележки)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907F3" w:rsidRPr="00F06873" w:rsidTr="00F907F3">
        <w:tc>
          <w:tcPr>
            <w:tcW w:w="959" w:type="dxa"/>
            <w:shd w:val="clear" w:color="auto" w:fill="auto"/>
            <w:vAlign w:val="center"/>
          </w:tcPr>
          <w:p w:rsidR="00F907F3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40-3А (40А)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907F3" w:rsidRPr="00D00887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Грузчик (с правом вождения электротележки)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907F3" w:rsidRPr="00F06873" w:rsidTr="00F907F3">
        <w:tc>
          <w:tcPr>
            <w:tcW w:w="959" w:type="dxa"/>
            <w:shd w:val="clear" w:color="auto" w:fill="auto"/>
            <w:vAlign w:val="center"/>
          </w:tcPr>
          <w:p w:rsidR="00F907F3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40-4А (40А)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907F3" w:rsidRPr="00D00887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Грузчик (с правом вождения электротележки)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907F3" w:rsidRPr="00F06873" w:rsidTr="00F907F3">
        <w:tc>
          <w:tcPr>
            <w:tcW w:w="959" w:type="dxa"/>
            <w:shd w:val="clear" w:color="auto" w:fill="auto"/>
            <w:vAlign w:val="center"/>
          </w:tcPr>
          <w:p w:rsidR="00F907F3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40-5А (40А)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907F3" w:rsidRPr="00D00887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Грузчик (с правом вождения электротележки)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907F3" w:rsidRPr="00F06873" w:rsidTr="00F907F3">
        <w:tc>
          <w:tcPr>
            <w:tcW w:w="959" w:type="dxa"/>
            <w:shd w:val="clear" w:color="auto" w:fill="auto"/>
            <w:vAlign w:val="center"/>
          </w:tcPr>
          <w:p w:rsidR="00F907F3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907F3" w:rsidRPr="00D00887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Водитель погрузочно-разгрузочной техники (ри</w:t>
            </w:r>
            <w:r>
              <w:rPr>
                <w:sz w:val="18"/>
                <w:szCs w:val="18"/>
              </w:rPr>
              <w:t>ч</w:t>
            </w:r>
            <w:r>
              <w:rPr>
                <w:sz w:val="18"/>
                <w:szCs w:val="18"/>
              </w:rPr>
              <w:t>трак)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907F3" w:rsidRPr="00F06873" w:rsidTr="00F907F3">
        <w:tc>
          <w:tcPr>
            <w:tcW w:w="959" w:type="dxa"/>
            <w:shd w:val="clear" w:color="auto" w:fill="auto"/>
            <w:vAlign w:val="center"/>
          </w:tcPr>
          <w:p w:rsidR="00F907F3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907F3" w:rsidRPr="00D00887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Водитель погрузочно-разгрузочной техники (ри</w:t>
            </w:r>
            <w:r>
              <w:rPr>
                <w:sz w:val="18"/>
                <w:szCs w:val="18"/>
              </w:rPr>
              <w:t>ч</w:t>
            </w:r>
            <w:r>
              <w:rPr>
                <w:sz w:val="18"/>
                <w:szCs w:val="18"/>
              </w:rPr>
              <w:t>трак)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907F3" w:rsidRPr="00F06873" w:rsidTr="00F907F3">
        <w:tc>
          <w:tcPr>
            <w:tcW w:w="959" w:type="dxa"/>
            <w:shd w:val="clear" w:color="auto" w:fill="auto"/>
            <w:vAlign w:val="center"/>
          </w:tcPr>
          <w:p w:rsidR="00F907F3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907F3" w:rsidRPr="00D00887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Водитель погрузочно-разгрузочной техники (ри</w:t>
            </w:r>
            <w:r>
              <w:rPr>
                <w:sz w:val="18"/>
                <w:szCs w:val="18"/>
              </w:rPr>
              <w:t>ч</w:t>
            </w:r>
            <w:r>
              <w:rPr>
                <w:sz w:val="18"/>
                <w:szCs w:val="18"/>
              </w:rPr>
              <w:t>трак)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907F3" w:rsidRPr="00F06873" w:rsidTr="00F907F3">
        <w:tc>
          <w:tcPr>
            <w:tcW w:w="959" w:type="dxa"/>
            <w:shd w:val="clear" w:color="auto" w:fill="auto"/>
            <w:vAlign w:val="center"/>
          </w:tcPr>
          <w:p w:rsidR="00F907F3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907F3" w:rsidRPr="00D00887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Водитель погрузочно-разгрузочной техники (ри</w:t>
            </w:r>
            <w:r>
              <w:rPr>
                <w:sz w:val="18"/>
                <w:szCs w:val="18"/>
              </w:rPr>
              <w:t>ч</w:t>
            </w:r>
            <w:r>
              <w:rPr>
                <w:sz w:val="18"/>
                <w:szCs w:val="18"/>
              </w:rPr>
              <w:t>трак)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907F3" w:rsidRPr="00F06873" w:rsidTr="00F907F3">
        <w:tc>
          <w:tcPr>
            <w:tcW w:w="959" w:type="dxa"/>
            <w:shd w:val="clear" w:color="auto" w:fill="auto"/>
            <w:vAlign w:val="center"/>
          </w:tcPr>
          <w:p w:rsidR="00F907F3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907F3" w:rsidRPr="00D00887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Водитель погрузочно-разгрузочной техники (ри</w:t>
            </w:r>
            <w:r>
              <w:rPr>
                <w:sz w:val="18"/>
                <w:szCs w:val="18"/>
              </w:rPr>
              <w:t>ч</w:t>
            </w:r>
            <w:r>
              <w:rPr>
                <w:sz w:val="18"/>
                <w:szCs w:val="18"/>
              </w:rPr>
              <w:t>трак)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907F3" w:rsidRPr="00F06873" w:rsidTr="00F907F3">
        <w:tc>
          <w:tcPr>
            <w:tcW w:w="959" w:type="dxa"/>
            <w:shd w:val="clear" w:color="auto" w:fill="auto"/>
            <w:vAlign w:val="center"/>
          </w:tcPr>
          <w:p w:rsidR="00F907F3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907F3" w:rsidRPr="00D00887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Водитель электропогрузчика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907F3" w:rsidRPr="00F06873" w:rsidTr="00F907F3">
        <w:tc>
          <w:tcPr>
            <w:tcW w:w="959" w:type="dxa"/>
            <w:shd w:val="clear" w:color="auto" w:fill="auto"/>
            <w:vAlign w:val="center"/>
          </w:tcPr>
          <w:p w:rsidR="00F907F3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907F3" w:rsidRPr="00D00887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Водитель электропогрузчика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907F3" w:rsidRPr="00F06873" w:rsidTr="00F907F3">
        <w:tc>
          <w:tcPr>
            <w:tcW w:w="959" w:type="dxa"/>
            <w:shd w:val="clear" w:color="auto" w:fill="auto"/>
            <w:vAlign w:val="center"/>
          </w:tcPr>
          <w:p w:rsidR="00F907F3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907F3" w:rsidRPr="00D00887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Водитель электропогрузчика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907F3" w:rsidRPr="00F06873" w:rsidTr="00F907F3">
        <w:tc>
          <w:tcPr>
            <w:tcW w:w="959" w:type="dxa"/>
            <w:shd w:val="clear" w:color="auto" w:fill="auto"/>
            <w:vAlign w:val="center"/>
          </w:tcPr>
          <w:p w:rsidR="00F907F3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49 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907F3" w:rsidRPr="00D00887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Водитель электропогрузчика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907F3" w:rsidRPr="00F06873" w:rsidTr="00F907F3">
        <w:tc>
          <w:tcPr>
            <w:tcW w:w="959" w:type="dxa"/>
            <w:shd w:val="clear" w:color="auto" w:fill="auto"/>
            <w:vAlign w:val="center"/>
          </w:tcPr>
          <w:p w:rsidR="00F907F3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907F3" w:rsidRPr="00D00887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Водитель погрузчика-аккумуляторщик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907F3" w:rsidRPr="00F06873" w:rsidTr="00F907F3">
        <w:tc>
          <w:tcPr>
            <w:tcW w:w="959" w:type="dxa"/>
            <w:shd w:val="clear" w:color="auto" w:fill="auto"/>
            <w:vAlign w:val="center"/>
          </w:tcPr>
          <w:p w:rsidR="00F907F3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907F3" w:rsidRPr="00D00887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Кладовщик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907F3" w:rsidRPr="00F06873" w:rsidTr="00F907F3">
        <w:tc>
          <w:tcPr>
            <w:tcW w:w="959" w:type="dxa"/>
            <w:shd w:val="clear" w:color="auto" w:fill="auto"/>
            <w:vAlign w:val="center"/>
          </w:tcPr>
          <w:p w:rsidR="00F907F3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51-1А (51А)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907F3" w:rsidRPr="00D00887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Кладовщик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907F3" w:rsidRPr="00F06873" w:rsidTr="00F907F3">
        <w:tc>
          <w:tcPr>
            <w:tcW w:w="959" w:type="dxa"/>
            <w:shd w:val="clear" w:color="auto" w:fill="auto"/>
            <w:vAlign w:val="center"/>
          </w:tcPr>
          <w:p w:rsidR="00F907F3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51-2А (51А)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907F3" w:rsidRPr="00D00887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Кладовщик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907F3" w:rsidRPr="00F06873" w:rsidTr="00F907F3">
        <w:tc>
          <w:tcPr>
            <w:tcW w:w="959" w:type="dxa"/>
            <w:shd w:val="clear" w:color="auto" w:fill="auto"/>
            <w:vAlign w:val="center"/>
          </w:tcPr>
          <w:p w:rsidR="00F907F3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51-3А (51А)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907F3" w:rsidRPr="00D00887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Кладовщик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907F3" w:rsidRPr="00F06873" w:rsidTr="00F907F3">
        <w:tc>
          <w:tcPr>
            <w:tcW w:w="959" w:type="dxa"/>
            <w:shd w:val="clear" w:color="auto" w:fill="auto"/>
            <w:vAlign w:val="center"/>
          </w:tcPr>
          <w:p w:rsidR="00F907F3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51-4А (51А)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907F3" w:rsidRPr="00D00887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Кладовщик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907F3" w:rsidRPr="00F06873" w:rsidTr="00F907F3">
        <w:tc>
          <w:tcPr>
            <w:tcW w:w="959" w:type="dxa"/>
            <w:shd w:val="clear" w:color="auto" w:fill="auto"/>
            <w:vAlign w:val="center"/>
          </w:tcPr>
          <w:p w:rsidR="00F907F3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51-5А (51А)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907F3" w:rsidRPr="00D00887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Кладовщик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907F3" w:rsidRPr="00F06873" w:rsidTr="00F907F3">
        <w:tc>
          <w:tcPr>
            <w:tcW w:w="959" w:type="dxa"/>
            <w:shd w:val="clear" w:color="auto" w:fill="auto"/>
            <w:vAlign w:val="center"/>
          </w:tcPr>
          <w:p w:rsidR="00F907F3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51-6А (51А)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907F3" w:rsidRPr="00D00887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Кладовщик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907F3" w:rsidRPr="00F06873" w:rsidTr="00F907F3">
        <w:tc>
          <w:tcPr>
            <w:tcW w:w="959" w:type="dxa"/>
            <w:shd w:val="clear" w:color="auto" w:fill="auto"/>
            <w:vAlign w:val="center"/>
          </w:tcPr>
          <w:p w:rsidR="00F907F3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907F3" w:rsidRPr="00D00887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Кладовщик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907F3" w:rsidRPr="00F06873" w:rsidTr="00F907F3">
        <w:tc>
          <w:tcPr>
            <w:tcW w:w="959" w:type="dxa"/>
            <w:shd w:val="clear" w:color="auto" w:fill="auto"/>
            <w:vAlign w:val="center"/>
          </w:tcPr>
          <w:p w:rsidR="00F907F3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52-1А (52А)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907F3" w:rsidRPr="00D00887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Кладовщик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907F3" w:rsidRPr="00F06873" w:rsidTr="00F907F3">
        <w:tc>
          <w:tcPr>
            <w:tcW w:w="959" w:type="dxa"/>
            <w:shd w:val="clear" w:color="auto" w:fill="auto"/>
            <w:vAlign w:val="center"/>
          </w:tcPr>
          <w:p w:rsidR="00F907F3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52-2А (52А)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907F3" w:rsidRPr="00D00887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Кладовщик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907F3" w:rsidRPr="00F06873" w:rsidTr="00F907F3">
        <w:tc>
          <w:tcPr>
            <w:tcW w:w="959" w:type="dxa"/>
            <w:shd w:val="clear" w:color="auto" w:fill="auto"/>
            <w:vAlign w:val="center"/>
          </w:tcPr>
          <w:p w:rsidR="00F907F3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52-3А (52А)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907F3" w:rsidRPr="00D00887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Кладовщик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907F3" w:rsidRPr="00F06873" w:rsidTr="00F907F3">
        <w:tc>
          <w:tcPr>
            <w:tcW w:w="959" w:type="dxa"/>
            <w:shd w:val="clear" w:color="auto" w:fill="auto"/>
            <w:vAlign w:val="center"/>
          </w:tcPr>
          <w:p w:rsidR="00F907F3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52-4А (52А)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907F3" w:rsidRPr="00D00887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Кладовщик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907F3" w:rsidRPr="00F06873" w:rsidTr="00F907F3">
        <w:tc>
          <w:tcPr>
            <w:tcW w:w="959" w:type="dxa"/>
            <w:shd w:val="clear" w:color="auto" w:fill="auto"/>
            <w:vAlign w:val="center"/>
          </w:tcPr>
          <w:p w:rsidR="00F907F3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52-5А (52А)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907F3" w:rsidRPr="00D00887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Кладовщик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907F3" w:rsidRPr="00F06873" w:rsidTr="00F907F3">
        <w:tc>
          <w:tcPr>
            <w:tcW w:w="959" w:type="dxa"/>
            <w:shd w:val="clear" w:color="auto" w:fill="auto"/>
            <w:vAlign w:val="center"/>
          </w:tcPr>
          <w:p w:rsidR="00F907F3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52-6А (52А)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907F3" w:rsidRPr="00D00887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Кладовщик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907F3" w:rsidRPr="00F06873" w:rsidTr="00F907F3">
        <w:tc>
          <w:tcPr>
            <w:tcW w:w="959" w:type="dxa"/>
            <w:shd w:val="clear" w:color="auto" w:fill="auto"/>
            <w:vAlign w:val="center"/>
          </w:tcPr>
          <w:p w:rsidR="00F907F3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907F3" w:rsidRPr="00D00887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Кладовщик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907F3" w:rsidRPr="00F06873" w:rsidTr="00F907F3">
        <w:tc>
          <w:tcPr>
            <w:tcW w:w="959" w:type="dxa"/>
            <w:shd w:val="clear" w:color="auto" w:fill="auto"/>
            <w:vAlign w:val="center"/>
          </w:tcPr>
          <w:p w:rsidR="00F907F3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53-1А (53А)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907F3" w:rsidRPr="00D00887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Кладовщик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907F3" w:rsidRPr="00F06873" w:rsidTr="00F907F3">
        <w:tc>
          <w:tcPr>
            <w:tcW w:w="959" w:type="dxa"/>
            <w:shd w:val="clear" w:color="auto" w:fill="auto"/>
            <w:vAlign w:val="center"/>
          </w:tcPr>
          <w:p w:rsidR="00F907F3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53-2А (53А)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907F3" w:rsidRPr="00D00887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Кладовщик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907F3" w:rsidRPr="00F06873" w:rsidTr="00F907F3">
        <w:tc>
          <w:tcPr>
            <w:tcW w:w="959" w:type="dxa"/>
            <w:shd w:val="clear" w:color="auto" w:fill="auto"/>
            <w:vAlign w:val="center"/>
          </w:tcPr>
          <w:p w:rsidR="00F907F3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53-3А (53А)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907F3" w:rsidRPr="00D00887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Кладовщик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907F3" w:rsidRPr="00F06873" w:rsidTr="00F907F3">
        <w:tc>
          <w:tcPr>
            <w:tcW w:w="959" w:type="dxa"/>
            <w:shd w:val="clear" w:color="auto" w:fill="auto"/>
            <w:vAlign w:val="center"/>
          </w:tcPr>
          <w:p w:rsidR="00F907F3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53-4А (53А)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907F3" w:rsidRPr="00D00887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Кладовщик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907F3" w:rsidRPr="00F06873" w:rsidTr="00F907F3">
        <w:tc>
          <w:tcPr>
            <w:tcW w:w="959" w:type="dxa"/>
            <w:shd w:val="clear" w:color="auto" w:fill="auto"/>
            <w:vAlign w:val="center"/>
          </w:tcPr>
          <w:p w:rsidR="00F907F3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53-5А (53А)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907F3" w:rsidRPr="00D00887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Кладовщик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907F3" w:rsidRPr="00F06873" w:rsidTr="00F907F3">
        <w:tc>
          <w:tcPr>
            <w:tcW w:w="959" w:type="dxa"/>
            <w:shd w:val="clear" w:color="auto" w:fill="auto"/>
            <w:vAlign w:val="center"/>
          </w:tcPr>
          <w:p w:rsidR="00F907F3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53-6А (53А)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907F3" w:rsidRPr="00D00887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Кладовщик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907F3" w:rsidRPr="00F06873" w:rsidTr="00F907F3">
        <w:tc>
          <w:tcPr>
            <w:tcW w:w="959" w:type="dxa"/>
            <w:shd w:val="clear" w:color="auto" w:fill="auto"/>
            <w:vAlign w:val="center"/>
          </w:tcPr>
          <w:p w:rsidR="00F907F3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54А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907F3" w:rsidRPr="00D00887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Кладовщик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907F3" w:rsidRPr="00F06873" w:rsidTr="00F907F3">
        <w:tc>
          <w:tcPr>
            <w:tcW w:w="959" w:type="dxa"/>
            <w:shd w:val="clear" w:color="auto" w:fill="auto"/>
            <w:vAlign w:val="center"/>
          </w:tcPr>
          <w:p w:rsidR="00F907F3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54-1А (54А)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907F3" w:rsidRPr="00D00887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Кладовщик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907F3" w:rsidRPr="00F06873" w:rsidTr="00F907F3">
        <w:tc>
          <w:tcPr>
            <w:tcW w:w="959" w:type="dxa"/>
            <w:shd w:val="clear" w:color="auto" w:fill="auto"/>
            <w:vAlign w:val="center"/>
          </w:tcPr>
          <w:p w:rsidR="00F907F3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54-2А (54А)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907F3" w:rsidRPr="00D00887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Кладовщик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907F3" w:rsidRPr="00F06873" w:rsidTr="00F907F3">
        <w:tc>
          <w:tcPr>
            <w:tcW w:w="959" w:type="dxa"/>
            <w:shd w:val="clear" w:color="auto" w:fill="auto"/>
            <w:vAlign w:val="center"/>
          </w:tcPr>
          <w:p w:rsidR="00F907F3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54-3А (54А)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907F3" w:rsidRPr="00D00887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Кладовщик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907F3" w:rsidRPr="00F06873" w:rsidTr="00F907F3">
        <w:tc>
          <w:tcPr>
            <w:tcW w:w="959" w:type="dxa"/>
            <w:shd w:val="clear" w:color="auto" w:fill="auto"/>
            <w:vAlign w:val="center"/>
          </w:tcPr>
          <w:p w:rsidR="00F907F3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54-4А (54А)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907F3" w:rsidRPr="00D00887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Кладовщик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907F3" w:rsidRPr="00F06873" w:rsidTr="00F907F3">
        <w:tc>
          <w:tcPr>
            <w:tcW w:w="959" w:type="dxa"/>
            <w:shd w:val="clear" w:color="auto" w:fill="auto"/>
            <w:vAlign w:val="center"/>
          </w:tcPr>
          <w:p w:rsidR="00F907F3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54-5А (54А)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907F3" w:rsidRPr="00D00887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Кладовщик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907F3" w:rsidRPr="00F06873" w:rsidTr="00F907F3">
        <w:tc>
          <w:tcPr>
            <w:tcW w:w="959" w:type="dxa"/>
            <w:shd w:val="clear" w:color="auto" w:fill="auto"/>
            <w:vAlign w:val="center"/>
          </w:tcPr>
          <w:p w:rsidR="00F907F3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54-6А (54А)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907F3" w:rsidRPr="00D00887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Кладовщик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907F3" w:rsidRPr="00F06873" w:rsidTr="00F907F3">
        <w:tc>
          <w:tcPr>
            <w:tcW w:w="959" w:type="dxa"/>
            <w:shd w:val="clear" w:color="auto" w:fill="auto"/>
            <w:vAlign w:val="center"/>
          </w:tcPr>
          <w:p w:rsidR="00F907F3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907F3" w:rsidRPr="00D00887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Кладовщик (по документам – приемка, размещение и хран</w:t>
            </w:r>
            <w:r>
              <w:rPr>
                <w:sz w:val="18"/>
                <w:szCs w:val="18"/>
              </w:rPr>
              <w:t>е</w:t>
            </w:r>
            <w:r>
              <w:rPr>
                <w:sz w:val="18"/>
                <w:szCs w:val="18"/>
              </w:rPr>
              <w:t>ние образцов готовой проду</w:t>
            </w:r>
            <w:r>
              <w:rPr>
                <w:sz w:val="18"/>
                <w:szCs w:val="18"/>
              </w:rPr>
              <w:t>к</w:t>
            </w:r>
            <w:r>
              <w:rPr>
                <w:sz w:val="18"/>
                <w:szCs w:val="18"/>
              </w:rPr>
              <w:t>ции, составление документов)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907F3" w:rsidRPr="00F06873" w:rsidTr="00F907F3">
        <w:tc>
          <w:tcPr>
            <w:tcW w:w="959" w:type="dxa"/>
            <w:shd w:val="clear" w:color="auto" w:fill="auto"/>
            <w:vAlign w:val="center"/>
          </w:tcPr>
          <w:p w:rsidR="00F907F3" w:rsidRDefault="00F907F3" w:rsidP="00F907F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F907F3" w:rsidRPr="00D00887" w:rsidRDefault="00F907F3" w:rsidP="00F907F3">
            <w:pPr>
              <w:jc w:val="center"/>
              <w:rPr>
                <w:b/>
                <w:sz w:val="18"/>
                <w:szCs w:val="18"/>
              </w:rPr>
            </w:pPr>
            <w:r w:rsidRPr="00D00887">
              <w:rPr>
                <w:b/>
                <w:sz w:val="18"/>
                <w:szCs w:val="18"/>
              </w:rPr>
              <w:t>Склад №25 (ул. Мелитопол</w:t>
            </w:r>
            <w:r w:rsidRPr="00D00887">
              <w:rPr>
                <w:b/>
                <w:sz w:val="18"/>
                <w:szCs w:val="18"/>
              </w:rPr>
              <w:t>ь</w:t>
            </w:r>
            <w:r w:rsidRPr="00D00887">
              <w:rPr>
                <w:b/>
                <w:sz w:val="18"/>
                <w:szCs w:val="18"/>
              </w:rPr>
              <w:t>ская, д. 8)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F907F3" w:rsidRPr="00F06873" w:rsidTr="00F907F3">
        <w:tc>
          <w:tcPr>
            <w:tcW w:w="959" w:type="dxa"/>
            <w:shd w:val="clear" w:color="auto" w:fill="auto"/>
            <w:vAlign w:val="center"/>
          </w:tcPr>
          <w:p w:rsidR="00F907F3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56 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907F3" w:rsidRPr="00D00887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Кладовщик (старший)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907F3" w:rsidRPr="00F06873" w:rsidTr="00F907F3">
        <w:tc>
          <w:tcPr>
            <w:tcW w:w="959" w:type="dxa"/>
            <w:shd w:val="clear" w:color="auto" w:fill="auto"/>
            <w:vAlign w:val="center"/>
          </w:tcPr>
          <w:p w:rsidR="00F907F3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57А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907F3" w:rsidRPr="00D00887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Кладовщик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907F3" w:rsidRPr="00F06873" w:rsidTr="00F907F3">
        <w:tc>
          <w:tcPr>
            <w:tcW w:w="959" w:type="dxa"/>
            <w:shd w:val="clear" w:color="auto" w:fill="auto"/>
            <w:vAlign w:val="center"/>
          </w:tcPr>
          <w:p w:rsidR="00F907F3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57-1А (57А)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907F3" w:rsidRPr="00D00887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Кладовщик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907F3" w:rsidRPr="00F06873" w:rsidTr="00F907F3">
        <w:tc>
          <w:tcPr>
            <w:tcW w:w="959" w:type="dxa"/>
            <w:shd w:val="clear" w:color="auto" w:fill="auto"/>
            <w:vAlign w:val="center"/>
          </w:tcPr>
          <w:p w:rsidR="00F907F3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57-2А </w:t>
            </w:r>
            <w:r>
              <w:rPr>
                <w:sz w:val="18"/>
                <w:szCs w:val="18"/>
              </w:rPr>
              <w:lastRenderedPageBreak/>
              <w:t>(57А)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907F3" w:rsidRPr="00D00887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Кладовщик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907F3" w:rsidRPr="00F06873" w:rsidTr="00F907F3">
        <w:tc>
          <w:tcPr>
            <w:tcW w:w="959" w:type="dxa"/>
            <w:shd w:val="clear" w:color="auto" w:fill="auto"/>
            <w:vAlign w:val="center"/>
          </w:tcPr>
          <w:p w:rsidR="00F907F3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57-3А (57А)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907F3" w:rsidRPr="00D00887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Кладовщик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907F3" w:rsidRPr="00F06873" w:rsidTr="00F907F3">
        <w:tc>
          <w:tcPr>
            <w:tcW w:w="959" w:type="dxa"/>
            <w:shd w:val="clear" w:color="auto" w:fill="auto"/>
            <w:vAlign w:val="center"/>
          </w:tcPr>
          <w:p w:rsidR="00F907F3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57-4А (57А)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907F3" w:rsidRPr="00D00887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Кладовщик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907F3" w:rsidRPr="00F06873" w:rsidTr="00F907F3">
        <w:tc>
          <w:tcPr>
            <w:tcW w:w="959" w:type="dxa"/>
            <w:shd w:val="clear" w:color="auto" w:fill="auto"/>
            <w:vAlign w:val="center"/>
          </w:tcPr>
          <w:p w:rsidR="00F907F3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57-5А (57А)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907F3" w:rsidRPr="00D00887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Кладовщик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907F3" w:rsidRPr="00F06873" w:rsidTr="00F907F3">
        <w:tc>
          <w:tcPr>
            <w:tcW w:w="959" w:type="dxa"/>
            <w:shd w:val="clear" w:color="auto" w:fill="auto"/>
            <w:vAlign w:val="center"/>
          </w:tcPr>
          <w:p w:rsidR="00F907F3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907F3" w:rsidRPr="00D00887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Кладовщик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907F3" w:rsidRPr="00F06873" w:rsidTr="00F907F3">
        <w:tc>
          <w:tcPr>
            <w:tcW w:w="959" w:type="dxa"/>
            <w:shd w:val="clear" w:color="auto" w:fill="auto"/>
            <w:vAlign w:val="center"/>
          </w:tcPr>
          <w:p w:rsidR="00F907F3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58-1А (58А)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907F3" w:rsidRPr="00D00887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Кладовщик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907F3" w:rsidRPr="00F06873" w:rsidTr="00F907F3">
        <w:tc>
          <w:tcPr>
            <w:tcW w:w="959" w:type="dxa"/>
            <w:shd w:val="clear" w:color="auto" w:fill="auto"/>
            <w:vAlign w:val="center"/>
          </w:tcPr>
          <w:p w:rsidR="00F907F3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58-2А (58А)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907F3" w:rsidRPr="00D00887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Кладовщик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907F3" w:rsidRPr="00F06873" w:rsidTr="00F907F3">
        <w:tc>
          <w:tcPr>
            <w:tcW w:w="959" w:type="dxa"/>
            <w:shd w:val="clear" w:color="auto" w:fill="auto"/>
            <w:vAlign w:val="center"/>
          </w:tcPr>
          <w:p w:rsidR="00F907F3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58-3А (58А)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907F3" w:rsidRPr="00D00887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Кладовщик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907F3" w:rsidRPr="00F06873" w:rsidTr="00F907F3">
        <w:tc>
          <w:tcPr>
            <w:tcW w:w="959" w:type="dxa"/>
            <w:shd w:val="clear" w:color="auto" w:fill="auto"/>
            <w:vAlign w:val="center"/>
          </w:tcPr>
          <w:p w:rsidR="00F907F3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58-4А (58А)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907F3" w:rsidRPr="00D00887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Кладовщик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907F3" w:rsidRPr="00F06873" w:rsidTr="00F907F3">
        <w:tc>
          <w:tcPr>
            <w:tcW w:w="959" w:type="dxa"/>
            <w:shd w:val="clear" w:color="auto" w:fill="auto"/>
            <w:vAlign w:val="center"/>
          </w:tcPr>
          <w:p w:rsidR="00F907F3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58-5А (58А)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907F3" w:rsidRPr="00D00887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Кладовщик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907F3" w:rsidRPr="00F06873" w:rsidTr="00F907F3">
        <w:tc>
          <w:tcPr>
            <w:tcW w:w="959" w:type="dxa"/>
            <w:shd w:val="clear" w:color="auto" w:fill="auto"/>
            <w:vAlign w:val="center"/>
          </w:tcPr>
          <w:p w:rsidR="00F907F3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59 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907F3" w:rsidRPr="00D00887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Грузчик (с правом вождения)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907F3" w:rsidRPr="00F06873" w:rsidTr="00F907F3">
        <w:tc>
          <w:tcPr>
            <w:tcW w:w="959" w:type="dxa"/>
            <w:shd w:val="clear" w:color="auto" w:fill="auto"/>
            <w:vAlign w:val="center"/>
          </w:tcPr>
          <w:p w:rsidR="00F907F3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907F3" w:rsidRPr="00D00887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Грузчик (с правом вождения)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907F3" w:rsidRPr="00F06873" w:rsidTr="00F907F3">
        <w:tc>
          <w:tcPr>
            <w:tcW w:w="959" w:type="dxa"/>
            <w:shd w:val="clear" w:color="auto" w:fill="auto"/>
            <w:vAlign w:val="center"/>
          </w:tcPr>
          <w:p w:rsidR="00F907F3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907F3" w:rsidRPr="00D00887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Грузчик (с правом вождения)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907F3" w:rsidRPr="00F06873" w:rsidTr="00F907F3">
        <w:tc>
          <w:tcPr>
            <w:tcW w:w="959" w:type="dxa"/>
            <w:shd w:val="clear" w:color="auto" w:fill="auto"/>
            <w:vAlign w:val="center"/>
          </w:tcPr>
          <w:p w:rsidR="00F907F3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907F3" w:rsidRPr="00D00887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Грузчик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907F3" w:rsidRPr="00F06873" w:rsidTr="00F907F3">
        <w:tc>
          <w:tcPr>
            <w:tcW w:w="959" w:type="dxa"/>
            <w:shd w:val="clear" w:color="auto" w:fill="auto"/>
            <w:vAlign w:val="center"/>
          </w:tcPr>
          <w:p w:rsidR="00F907F3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62-1А (62А)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907F3" w:rsidRPr="00D00887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Грузчик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907F3" w:rsidRPr="00F06873" w:rsidTr="00F907F3">
        <w:tc>
          <w:tcPr>
            <w:tcW w:w="959" w:type="dxa"/>
            <w:shd w:val="clear" w:color="auto" w:fill="auto"/>
            <w:vAlign w:val="center"/>
          </w:tcPr>
          <w:p w:rsidR="00F907F3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62-2А (62А)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907F3" w:rsidRPr="00D00887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Грузчик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907F3" w:rsidRPr="00F06873" w:rsidTr="00F907F3">
        <w:tc>
          <w:tcPr>
            <w:tcW w:w="959" w:type="dxa"/>
            <w:shd w:val="clear" w:color="auto" w:fill="auto"/>
            <w:vAlign w:val="center"/>
          </w:tcPr>
          <w:p w:rsidR="00F907F3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62-3А (62А)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907F3" w:rsidRPr="00D00887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Грузчик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907F3" w:rsidRPr="00F06873" w:rsidTr="00F907F3">
        <w:tc>
          <w:tcPr>
            <w:tcW w:w="959" w:type="dxa"/>
            <w:shd w:val="clear" w:color="auto" w:fill="auto"/>
            <w:vAlign w:val="center"/>
          </w:tcPr>
          <w:p w:rsidR="00F907F3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907F3" w:rsidRPr="00D00887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Грузчик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907F3" w:rsidRPr="00F06873" w:rsidTr="00F907F3">
        <w:tc>
          <w:tcPr>
            <w:tcW w:w="959" w:type="dxa"/>
            <w:shd w:val="clear" w:color="auto" w:fill="auto"/>
            <w:vAlign w:val="center"/>
          </w:tcPr>
          <w:p w:rsidR="00F907F3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63-1А (63А)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907F3" w:rsidRPr="00D00887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Грузчик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907F3" w:rsidRPr="00F06873" w:rsidTr="00F907F3">
        <w:tc>
          <w:tcPr>
            <w:tcW w:w="959" w:type="dxa"/>
            <w:shd w:val="clear" w:color="auto" w:fill="auto"/>
            <w:vAlign w:val="center"/>
          </w:tcPr>
          <w:p w:rsidR="00F907F3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63-2А (63А)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907F3" w:rsidRPr="00D00887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Грузчик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907F3" w:rsidRPr="00F06873" w:rsidTr="00F907F3">
        <w:tc>
          <w:tcPr>
            <w:tcW w:w="959" w:type="dxa"/>
            <w:shd w:val="clear" w:color="auto" w:fill="auto"/>
            <w:vAlign w:val="center"/>
          </w:tcPr>
          <w:p w:rsidR="00F907F3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63-3А (63А)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907F3" w:rsidRPr="00D00887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Грузчик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907F3" w:rsidRPr="00F06873" w:rsidTr="00F907F3">
        <w:tc>
          <w:tcPr>
            <w:tcW w:w="959" w:type="dxa"/>
            <w:shd w:val="clear" w:color="auto" w:fill="auto"/>
            <w:vAlign w:val="center"/>
          </w:tcPr>
          <w:p w:rsidR="00F907F3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907F3" w:rsidRPr="00D00887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Грузчик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907F3" w:rsidRPr="00F06873" w:rsidTr="00F907F3">
        <w:tc>
          <w:tcPr>
            <w:tcW w:w="959" w:type="dxa"/>
            <w:shd w:val="clear" w:color="auto" w:fill="auto"/>
            <w:vAlign w:val="center"/>
          </w:tcPr>
          <w:p w:rsidR="00F907F3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64-1А (64А)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907F3" w:rsidRPr="00D00887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Грузчик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907F3" w:rsidRPr="00F06873" w:rsidTr="00F907F3">
        <w:tc>
          <w:tcPr>
            <w:tcW w:w="959" w:type="dxa"/>
            <w:shd w:val="clear" w:color="auto" w:fill="auto"/>
            <w:vAlign w:val="center"/>
          </w:tcPr>
          <w:p w:rsidR="00F907F3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64-2А (64А)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907F3" w:rsidRPr="00D00887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Грузчик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907F3" w:rsidRPr="00F06873" w:rsidTr="00F907F3">
        <w:tc>
          <w:tcPr>
            <w:tcW w:w="959" w:type="dxa"/>
            <w:shd w:val="clear" w:color="auto" w:fill="auto"/>
            <w:vAlign w:val="center"/>
          </w:tcPr>
          <w:p w:rsidR="00F907F3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64-3А (64А)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907F3" w:rsidRPr="00D00887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Грузчик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907F3" w:rsidRPr="00F06873" w:rsidTr="00F907F3">
        <w:tc>
          <w:tcPr>
            <w:tcW w:w="959" w:type="dxa"/>
            <w:shd w:val="clear" w:color="auto" w:fill="auto"/>
            <w:vAlign w:val="center"/>
          </w:tcPr>
          <w:p w:rsidR="00F907F3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65А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907F3" w:rsidRPr="00D00887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Грузчик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907F3" w:rsidRPr="00F06873" w:rsidTr="00F907F3">
        <w:tc>
          <w:tcPr>
            <w:tcW w:w="959" w:type="dxa"/>
            <w:shd w:val="clear" w:color="auto" w:fill="auto"/>
            <w:vAlign w:val="center"/>
          </w:tcPr>
          <w:p w:rsidR="00F907F3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65-1А (65А)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907F3" w:rsidRPr="00D00887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Грузчик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907F3" w:rsidRPr="00F06873" w:rsidTr="00F907F3">
        <w:tc>
          <w:tcPr>
            <w:tcW w:w="959" w:type="dxa"/>
            <w:shd w:val="clear" w:color="auto" w:fill="auto"/>
            <w:vAlign w:val="center"/>
          </w:tcPr>
          <w:p w:rsidR="00F907F3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65-2А (65А)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907F3" w:rsidRPr="00D00887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Грузчик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907F3" w:rsidRPr="00F06873" w:rsidTr="00F907F3">
        <w:tc>
          <w:tcPr>
            <w:tcW w:w="959" w:type="dxa"/>
            <w:shd w:val="clear" w:color="auto" w:fill="auto"/>
            <w:vAlign w:val="center"/>
          </w:tcPr>
          <w:p w:rsidR="00F907F3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65-3А (65А)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907F3" w:rsidRPr="00D00887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Грузчик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907F3" w:rsidRPr="00F06873" w:rsidTr="00F907F3">
        <w:tc>
          <w:tcPr>
            <w:tcW w:w="959" w:type="dxa"/>
            <w:shd w:val="clear" w:color="auto" w:fill="auto"/>
            <w:vAlign w:val="center"/>
          </w:tcPr>
          <w:p w:rsidR="00F907F3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66 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907F3" w:rsidRPr="00D00887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Весовщик (Автовесы)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907F3" w:rsidRPr="00F06873" w:rsidTr="00F907F3">
        <w:tc>
          <w:tcPr>
            <w:tcW w:w="959" w:type="dxa"/>
            <w:shd w:val="clear" w:color="auto" w:fill="auto"/>
            <w:vAlign w:val="center"/>
          </w:tcPr>
          <w:p w:rsidR="00F907F3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907F3" w:rsidRPr="00D00887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Заведующий складом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907F3" w:rsidRPr="00F06873" w:rsidTr="00F907F3">
        <w:tc>
          <w:tcPr>
            <w:tcW w:w="959" w:type="dxa"/>
            <w:shd w:val="clear" w:color="auto" w:fill="auto"/>
            <w:vAlign w:val="center"/>
          </w:tcPr>
          <w:p w:rsidR="00F907F3" w:rsidRDefault="00F907F3" w:rsidP="00F907F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F907F3" w:rsidRPr="00D00887" w:rsidRDefault="00F907F3" w:rsidP="00F907F3">
            <w:pPr>
              <w:jc w:val="center"/>
              <w:rPr>
                <w:b/>
                <w:sz w:val="18"/>
                <w:szCs w:val="18"/>
              </w:rPr>
            </w:pPr>
            <w:r w:rsidRPr="00D00887">
              <w:rPr>
                <w:b/>
                <w:sz w:val="18"/>
                <w:szCs w:val="18"/>
              </w:rPr>
              <w:t>Экспедиция №2 (ул. Мелит</w:t>
            </w:r>
            <w:r w:rsidRPr="00D00887">
              <w:rPr>
                <w:b/>
                <w:sz w:val="18"/>
                <w:szCs w:val="18"/>
              </w:rPr>
              <w:t>о</w:t>
            </w:r>
            <w:r w:rsidRPr="00D00887">
              <w:rPr>
                <w:b/>
                <w:sz w:val="18"/>
                <w:szCs w:val="18"/>
              </w:rPr>
              <w:t>польская, д. 8)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F907F3" w:rsidRPr="00F06873" w:rsidTr="00F907F3">
        <w:tc>
          <w:tcPr>
            <w:tcW w:w="959" w:type="dxa"/>
            <w:shd w:val="clear" w:color="auto" w:fill="auto"/>
            <w:vAlign w:val="center"/>
          </w:tcPr>
          <w:p w:rsidR="00F907F3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907F3" w:rsidRPr="00D00887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Заведующий экспедицией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907F3" w:rsidRPr="00F06873" w:rsidTr="00F907F3">
        <w:tc>
          <w:tcPr>
            <w:tcW w:w="959" w:type="dxa"/>
            <w:shd w:val="clear" w:color="auto" w:fill="auto"/>
            <w:vAlign w:val="center"/>
          </w:tcPr>
          <w:p w:rsidR="00F907F3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69А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907F3" w:rsidRPr="00D00887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Грузчик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907F3" w:rsidRPr="00F06873" w:rsidTr="00F907F3">
        <w:tc>
          <w:tcPr>
            <w:tcW w:w="959" w:type="dxa"/>
            <w:shd w:val="clear" w:color="auto" w:fill="auto"/>
            <w:vAlign w:val="center"/>
          </w:tcPr>
          <w:p w:rsidR="00F907F3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69-1А (69А)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907F3" w:rsidRPr="00D00887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Грузчик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907F3" w:rsidRPr="00F06873" w:rsidTr="00F907F3">
        <w:tc>
          <w:tcPr>
            <w:tcW w:w="959" w:type="dxa"/>
            <w:shd w:val="clear" w:color="auto" w:fill="auto"/>
            <w:vAlign w:val="center"/>
          </w:tcPr>
          <w:p w:rsidR="00F907F3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69-2А (69А)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907F3" w:rsidRPr="00D00887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Грузчик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907F3" w:rsidRPr="00F06873" w:rsidTr="00F907F3">
        <w:tc>
          <w:tcPr>
            <w:tcW w:w="959" w:type="dxa"/>
            <w:shd w:val="clear" w:color="auto" w:fill="auto"/>
            <w:vAlign w:val="center"/>
          </w:tcPr>
          <w:p w:rsidR="00F907F3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69-3А (69А)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907F3" w:rsidRPr="00D00887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Грузчик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907F3" w:rsidRPr="00F06873" w:rsidTr="00F907F3">
        <w:tc>
          <w:tcPr>
            <w:tcW w:w="959" w:type="dxa"/>
            <w:shd w:val="clear" w:color="auto" w:fill="auto"/>
            <w:vAlign w:val="center"/>
          </w:tcPr>
          <w:p w:rsidR="00F907F3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69-4А (69А)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907F3" w:rsidRPr="00D00887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Грузчик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907F3" w:rsidRPr="00F06873" w:rsidTr="00F907F3">
        <w:tc>
          <w:tcPr>
            <w:tcW w:w="959" w:type="dxa"/>
            <w:shd w:val="clear" w:color="auto" w:fill="auto"/>
            <w:vAlign w:val="center"/>
          </w:tcPr>
          <w:p w:rsidR="00F907F3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907F3" w:rsidRPr="00D00887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Грузчик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907F3" w:rsidRPr="00F06873" w:rsidTr="00F907F3">
        <w:tc>
          <w:tcPr>
            <w:tcW w:w="959" w:type="dxa"/>
            <w:shd w:val="clear" w:color="auto" w:fill="auto"/>
            <w:vAlign w:val="center"/>
          </w:tcPr>
          <w:p w:rsidR="00F907F3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70-1А (70А)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907F3" w:rsidRPr="00D00887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Грузчик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907F3" w:rsidRPr="00F06873" w:rsidTr="00F907F3">
        <w:tc>
          <w:tcPr>
            <w:tcW w:w="959" w:type="dxa"/>
            <w:shd w:val="clear" w:color="auto" w:fill="auto"/>
            <w:vAlign w:val="center"/>
          </w:tcPr>
          <w:p w:rsidR="00F907F3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70-2А (70А)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907F3" w:rsidRPr="00D00887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Грузчик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907F3" w:rsidRPr="00F06873" w:rsidTr="00F907F3">
        <w:tc>
          <w:tcPr>
            <w:tcW w:w="959" w:type="dxa"/>
            <w:shd w:val="clear" w:color="auto" w:fill="auto"/>
            <w:vAlign w:val="center"/>
          </w:tcPr>
          <w:p w:rsidR="00F907F3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70-3А (70А)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907F3" w:rsidRPr="00D00887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Грузчик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907F3" w:rsidRPr="00F06873" w:rsidTr="00F907F3">
        <w:tc>
          <w:tcPr>
            <w:tcW w:w="959" w:type="dxa"/>
            <w:shd w:val="clear" w:color="auto" w:fill="auto"/>
            <w:vAlign w:val="center"/>
          </w:tcPr>
          <w:p w:rsidR="00F907F3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70-4А (70А)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907F3" w:rsidRPr="00D00887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Грузчик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907F3" w:rsidRPr="00F06873" w:rsidTr="00F907F3">
        <w:tc>
          <w:tcPr>
            <w:tcW w:w="959" w:type="dxa"/>
            <w:shd w:val="clear" w:color="auto" w:fill="auto"/>
            <w:vAlign w:val="center"/>
          </w:tcPr>
          <w:p w:rsidR="00F907F3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71 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907F3" w:rsidRPr="00D00887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Кладовщик (старший)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907F3" w:rsidRPr="00F06873" w:rsidTr="00F907F3">
        <w:tc>
          <w:tcPr>
            <w:tcW w:w="959" w:type="dxa"/>
            <w:shd w:val="clear" w:color="auto" w:fill="auto"/>
            <w:vAlign w:val="center"/>
          </w:tcPr>
          <w:p w:rsidR="00F907F3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907F3" w:rsidRPr="00D00887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Кладовщик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907F3" w:rsidRPr="00F06873" w:rsidTr="00F907F3">
        <w:tc>
          <w:tcPr>
            <w:tcW w:w="959" w:type="dxa"/>
            <w:shd w:val="clear" w:color="auto" w:fill="auto"/>
            <w:vAlign w:val="center"/>
          </w:tcPr>
          <w:p w:rsidR="00F907F3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72-1А (72А)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907F3" w:rsidRPr="00D00887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Кладовщик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907F3" w:rsidRPr="00F06873" w:rsidTr="00F907F3">
        <w:tc>
          <w:tcPr>
            <w:tcW w:w="959" w:type="dxa"/>
            <w:shd w:val="clear" w:color="auto" w:fill="auto"/>
            <w:vAlign w:val="center"/>
          </w:tcPr>
          <w:p w:rsidR="00F907F3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72-2А (72А)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907F3" w:rsidRPr="00D00887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Кладовщик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907F3" w:rsidRPr="00F06873" w:rsidTr="00F907F3">
        <w:tc>
          <w:tcPr>
            <w:tcW w:w="959" w:type="dxa"/>
            <w:shd w:val="clear" w:color="auto" w:fill="auto"/>
            <w:vAlign w:val="center"/>
          </w:tcPr>
          <w:p w:rsidR="00F907F3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73А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907F3" w:rsidRPr="00D00887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Кладовщик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907F3" w:rsidRPr="00F06873" w:rsidTr="00F907F3">
        <w:tc>
          <w:tcPr>
            <w:tcW w:w="959" w:type="dxa"/>
            <w:shd w:val="clear" w:color="auto" w:fill="auto"/>
            <w:vAlign w:val="center"/>
          </w:tcPr>
          <w:p w:rsidR="00F907F3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73-1А (73А)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907F3" w:rsidRPr="00D00887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Кладовщик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907F3" w:rsidRPr="00F06873" w:rsidTr="00F907F3">
        <w:tc>
          <w:tcPr>
            <w:tcW w:w="959" w:type="dxa"/>
            <w:shd w:val="clear" w:color="auto" w:fill="auto"/>
            <w:vAlign w:val="center"/>
          </w:tcPr>
          <w:p w:rsidR="00F907F3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73-2А (73А)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907F3" w:rsidRPr="00D00887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Кладовщик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907F3" w:rsidRPr="00F06873" w:rsidTr="00F907F3">
        <w:tc>
          <w:tcPr>
            <w:tcW w:w="959" w:type="dxa"/>
            <w:shd w:val="clear" w:color="auto" w:fill="auto"/>
            <w:vAlign w:val="center"/>
          </w:tcPr>
          <w:p w:rsidR="00F907F3" w:rsidRDefault="00F907F3" w:rsidP="00F907F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F907F3" w:rsidRPr="00D00887" w:rsidRDefault="00F907F3" w:rsidP="00F907F3">
            <w:pPr>
              <w:jc w:val="center"/>
              <w:rPr>
                <w:b/>
                <w:sz w:val="18"/>
                <w:szCs w:val="18"/>
              </w:rPr>
            </w:pPr>
            <w:r w:rsidRPr="00D00887">
              <w:rPr>
                <w:b/>
                <w:sz w:val="18"/>
                <w:szCs w:val="18"/>
              </w:rPr>
              <w:t>Магазин (ул. Мелитопол</w:t>
            </w:r>
            <w:r w:rsidRPr="00D00887">
              <w:rPr>
                <w:b/>
                <w:sz w:val="18"/>
                <w:szCs w:val="18"/>
              </w:rPr>
              <w:t>ь</w:t>
            </w:r>
            <w:r w:rsidRPr="00D00887">
              <w:rPr>
                <w:b/>
                <w:sz w:val="18"/>
                <w:szCs w:val="18"/>
              </w:rPr>
              <w:t>ская, д. 8)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F907F3" w:rsidRPr="00F06873" w:rsidTr="00F907F3">
        <w:tc>
          <w:tcPr>
            <w:tcW w:w="959" w:type="dxa"/>
            <w:shd w:val="clear" w:color="auto" w:fill="auto"/>
            <w:vAlign w:val="center"/>
          </w:tcPr>
          <w:p w:rsidR="00F907F3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907F3" w:rsidRPr="00D00887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Заведующий магазином (каб.1-17) 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907F3" w:rsidRPr="00F06873" w:rsidTr="00F907F3">
        <w:tc>
          <w:tcPr>
            <w:tcW w:w="959" w:type="dxa"/>
            <w:shd w:val="clear" w:color="auto" w:fill="auto"/>
            <w:vAlign w:val="center"/>
          </w:tcPr>
          <w:p w:rsidR="00F907F3" w:rsidRPr="00F06873" w:rsidRDefault="00F907F3" w:rsidP="00F907F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F907F3" w:rsidRPr="0099667D" w:rsidRDefault="00F907F3" w:rsidP="00F907F3">
            <w:pPr>
              <w:jc w:val="center"/>
              <w:rPr>
                <w:b/>
                <w:sz w:val="18"/>
                <w:szCs w:val="18"/>
              </w:rPr>
            </w:pPr>
            <w:r w:rsidRPr="0099667D">
              <w:rPr>
                <w:b/>
                <w:sz w:val="18"/>
                <w:szCs w:val="18"/>
              </w:rPr>
              <w:t>Ремонтно-механический цех (Инженерный корпус: 2-й Новокузнецкий пер., д. 13/15)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Pr="00F0687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907F3" w:rsidRPr="00F0687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907F3" w:rsidRPr="00F0687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907F3" w:rsidRPr="00F0687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907F3" w:rsidRPr="00F0687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907F3" w:rsidRPr="00F0687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907F3" w:rsidRPr="00F0687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907F3" w:rsidRPr="00F0687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907F3" w:rsidRPr="00F0687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907F3" w:rsidRPr="00F0687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907F3" w:rsidRPr="00F0687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907F3" w:rsidRPr="00F0687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907F3" w:rsidRPr="00F0687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F907F3" w:rsidRPr="00F0687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907F3" w:rsidRPr="00F0687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F907F3" w:rsidRPr="00F0687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907F3" w:rsidRPr="00F0687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907F3" w:rsidRPr="00F0687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907F3" w:rsidRPr="00F0687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907F3" w:rsidRPr="00F0687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907F3" w:rsidRPr="00F0687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F907F3" w:rsidRPr="00F0687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F907F3" w:rsidRPr="00F06873" w:rsidTr="00F907F3">
        <w:tc>
          <w:tcPr>
            <w:tcW w:w="959" w:type="dxa"/>
            <w:shd w:val="clear" w:color="auto" w:fill="auto"/>
            <w:vAlign w:val="center"/>
          </w:tcPr>
          <w:p w:rsidR="00F907F3" w:rsidRPr="00F06873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907F3" w:rsidRPr="0099667D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Заместитель главного механ</w:t>
            </w:r>
            <w:r>
              <w:rPr>
                <w:sz w:val="18"/>
                <w:szCs w:val="18"/>
              </w:rPr>
              <w:t>и</w:t>
            </w:r>
            <w:r>
              <w:rPr>
                <w:sz w:val="18"/>
                <w:szCs w:val="18"/>
              </w:rPr>
              <w:t>ка - начальник цеха (каб. 2-01)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Pr="00F0687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Pr="00F0687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Pr="00F0687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Pr="00F0687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Pr="00F0687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Pr="00F0687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Pr="00F0687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Pr="00F0687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Pr="00F0687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Pr="00F0687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Pr="00F0687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Pr="00F0687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Pr="00F0687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907F3" w:rsidRPr="00F0687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Pr="00F0687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907F3" w:rsidRPr="00F0687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Pr="00F0687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Pr="00F0687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Pr="00F0687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Pr="00F0687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Pr="00F0687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907F3" w:rsidRPr="00F0687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907F3" w:rsidRPr="00F06873" w:rsidTr="00F907F3">
        <w:tc>
          <w:tcPr>
            <w:tcW w:w="959" w:type="dxa"/>
            <w:shd w:val="clear" w:color="auto" w:fill="auto"/>
            <w:vAlign w:val="center"/>
          </w:tcPr>
          <w:p w:rsidR="00F907F3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907F3" w:rsidRPr="0099667D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Старший мастер (каб. 2-02) 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907F3" w:rsidRPr="00F06873" w:rsidTr="00F907F3">
        <w:tc>
          <w:tcPr>
            <w:tcW w:w="959" w:type="dxa"/>
            <w:shd w:val="clear" w:color="auto" w:fill="auto"/>
            <w:vAlign w:val="center"/>
          </w:tcPr>
          <w:p w:rsidR="00F907F3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907F3" w:rsidRPr="0099667D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Старший мастер (2 этаж)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907F3" w:rsidRPr="00F06873" w:rsidTr="00F907F3">
        <w:tc>
          <w:tcPr>
            <w:tcW w:w="959" w:type="dxa"/>
            <w:shd w:val="clear" w:color="auto" w:fill="auto"/>
            <w:vAlign w:val="center"/>
          </w:tcPr>
          <w:p w:rsidR="00F907F3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4 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907F3" w:rsidRPr="0099667D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Кладовщик(инструментальная группа)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907F3" w:rsidRPr="00F06873" w:rsidTr="00F907F3">
        <w:tc>
          <w:tcPr>
            <w:tcW w:w="959" w:type="dxa"/>
            <w:shd w:val="clear" w:color="auto" w:fill="auto"/>
            <w:vAlign w:val="center"/>
          </w:tcPr>
          <w:p w:rsidR="00F907F3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907F3" w:rsidRPr="0099667D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Электрогазосварщик (ремон</w:t>
            </w:r>
            <w:r>
              <w:rPr>
                <w:sz w:val="18"/>
                <w:szCs w:val="18"/>
              </w:rPr>
              <w:t>т</w:t>
            </w:r>
            <w:r>
              <w:rPr>
                <w:sz w:val="18"/>
                <w:szCs w:val="18"/>
              </w:rPr>
              <w:t>ная группа)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907F3" w:rsidRPr="00F06873" w:rsidTr="00F907F3">
        <w:tc>
          <w:tcPr>
            <w:tcW w:w="959" w:type="dxa"/>
            <w:shd w:val="clear" w:color="auto" w:fill="auto"/>
            <w:vAlign w:val="center"/>
          </w:tcPr>
          <w:p w:rsidR="00F907F3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907F3" w:rsidRPr="0099667D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Электрогазосварщик (ремон</w:t>
            </w:r>
            <w:r>
              <w:rPr>
                <w:sz w:val="18"/>
                <w:szCs w:val="18"/>
              </w:rPr>
              <w:t>т</w:t>
            </w:r>
            <w:r>
              <w:rPr>
                <w:sz w:val="18"/>
                <w:szCs w:val="18"/>
              </w:rPr>
              <w:t>ная группа)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907F3" w:rsidRPr="00F06873" w:rsidTr="00F907F3">
        <w:tc>
          <w:tcPr>
            <w:tcW w:w="959" w:type="dxa"/>
            <w:shd w:val="clear" w:color="auto" w:fill="auto"/>
            <w:vAlign w:val="center"/>
          </w:tcPr>
          <w:p w:rsidR="00F907F3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907F3" w:rsidRPr="0099667D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Электрогазосварщик (монта</w:t>
            </w:r>
            <w:r>
              <w:rPr>
                <w:sz w:val="18"/>
                <w:szCs w:val="18"/>
              </w:rPr>
              <w:t>ж</w:t>
            </w:r>
            <w:r>
              <w:rPr>
                <w:sz w:val="18"/>
                <w:szCs w:val="18"/>
              </w:rPr>
              <w:t>ная группа)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907F3" w:rsidRPr="00F06873" w:rsidTr="00F907F3">
        <w:tc>
          <w:tcPr>
            <w:tcW w:w="959" w:type="dxa"/>
            <w:shd w:val="clear" w:color="auto" w:fill="auto"/>
            <w:vAlign w:val="center"/>
          </w:tcPr>
          <w:p w:rsidR="00F907F3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7-1А (7А)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907F3" w:rsidRPr="0099667D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Электрогазосварщик (монта</w:t>
            </w:r>
            <w:r>
              <w:rPr>
                <w:sz w:val="18"/>
                <w:szCs w:val="18"/>
              </w:rPr>
              <w:t>ж</w:t>
            </w:r>
            <w:r>
              <w:rPr>
                <w:sz w:val="18"/>
                <w:szCs w:val="18"/>
              </w:rPr>
              <w:t>ная группа)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907F3" w:rsidRPr="00F06873" w:rsidTr="00F907F3">
        <w:tc>
          <w:tcPr>
            <w:tcW w:w="959" w:type="dxa"/>
            <w:shd w:val="clear" w:color="auto" w:fill="auto"/>
            <w:vAlign w:val="center"/>
          </w:tcPr>
          <w:p w:rsidR="00F907F3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7-2А (7А)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907F3" w:rsidRPr="0099667D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Электрогазосварщик (монта</w:t>
            </w:r>
            <w:r>
              <w:rPr>
                <w:sz w:val="18"/>
                <w:szCs w:val="18"/>
              </w:rPr>
              <w:t>ж</w:t>
            </w:r>
            <w:r>
              <w:rPr>
                <w:sz w:val="18"/>
                <w:szCs w:val="18"/>
              </w:rPr>
              <w:t>ная группа)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907F3" w:rsidRPr="00F06873" w:rsidTr="00F907F3">
        <w:tc>
          <w:tcPr>
            <w:tcW w:w="959" w:type="dxa"/>
            <w:shd w:val="clear" w:color="auto" w:fill="auto"/>
            <w:vAlign w:val="center"/>
          </w:tcPr>
          <w:p w:rsidR="00F907F3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907F3" w:rsidRPr="0099667D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Монтажник-наладчик обор</w:t>
            </w:r>
            <w:r>
              <w:rPr>
                <w:sz w:val="18"/>
                <w:szCs w:val="18"/>
              </w:rPr>
              <w:t>у</w:t>
            </w:r>
            <w:r>
              <w:rPr>
                <w:sz w:val="18"/>
                <w:szCs w:val="18"/>
              </w:rPr>
              <w:t>дования (монтажная группа)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907F3" w:rsidRPr="00F06873" w:rsidTr="00F907F3">
        <w:tc>
          <w:tcPr>
            <w:tcW w:w="959" w:type="dxa"/>
            <w:shd w:val="clear" w:color="auto" w:fill="auto"/>
            <w:vAlign w:val="center"/>
          </w:tcPr>
          <w:p w:rsidR="00F907F3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8-1А (8А)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907F3" w:rsidRPr="0099667D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Монтажник-наладчик обор</w:t>
            </w:r>
            <w:r>
              <w:rPr>
                <w:sz w:val="18"/>
                <w:szCs w:val="18"/>
              </w:rPr>
              <w:t>у</w:t>
            </w:r>
            <w:r>
              <w:rPr>
                <w:sz w:val="18"/>
                <w:szCs w:val="18"/>
              </w:rPr>
              <w:t>дования (монтажная группа)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907F3" w:rsidRPr="00F06873" w:rsidTr="00F907F3">
        <w:tc>
          <w:tcPr>
            <w:tcW w:w="959" w:type="dxa"/>
            <w:shd w:val="clear" w:color="auto" w:fill="auto"/>
            <w:vAlign w:val="center"/>
          </w:tcPr>
          <w:p w:rsidR="00F907F3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8-2А (8А)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907F3" w:rsidRPr="0099667D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Монтажник-наладчик обор</w:t>
            </w:r>
            <w:r>
              <w:rPr>
                <w:sz w:val="18"/>
                <w:szCs w:val="18"/>
              </w:rPr>
              <w:t>у</w:t>
            </w:r>
            <w:r>
              <w:rPr>
                <w:sz w:val="18"/>
                <w:szCs w:val="18"/>
              </w:rPr>
              <w:t>дования (монтажная группа)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907F3" w:rsidRPr="00F06873" w:rsidTr="00F907F3">
        <w:tc>
          <w:tcPr>
            <w:tcW w:w="959" w:type="dxa"/>
            <w:shd w:val="clear" w:color="auto" w:fill="auto"/>
            <w:vAlign w:val="center"/>
          </w:tcPr>
          <w:p w:rsidR="00F907F3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8-3А (8А)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907F3" w:rsidRPr="0099667D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Монтажник-наладчик обор</w:t>
            </w:r>
            <w:r>
              <w:rPr>
                <w:sz w:val="18"/>
                <w:szCs w:val="18"/>
              </w:rPr>
              <w:t>у</w:t>
            </w:r>
            <w:r>
              <w:rPr>
                <w:sz w:val="18"/>
                <w:szCs w:val="18"/>
              </w:rPr>
              <w:t>дования (монтажная группа)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907F3" w:rsidRPr="00F06873" w:rsidTr="00F907F3">
        <w:tc>
          <w:tcPr>
            <w:tcW w:w="959" w:type="dxa"/>
            <w:shd w:val="clear" w:color="auto" w:fill="auto"/>
            <w:vAlign w:val="center"/>
          </w:tcPr>
          <w:p w:rsidR="00F907F3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8-4А (8А)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907F3" w:rsidRPr="0099667D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Монтажник-наладчик обор</w:t>
            </w:r>
            <w:r>
              <w:rPr>
                <w:sz w:val="18"/>
                <w:szCs w:val="18"/>
              </w:rPr>
              <w:t>у</w:t>
            </w:r>
            <w:r>
              <w:rPr>
                <w:sz w:val="18"/>
                <w:szCs w:val="18"/>
              </w:rPr>
              <w:t>дования (монтажная группа)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907F3" w:rsidRPr="00F06873" w:rsidTr="00F907F3">
        <w:tc>
          <w:tcPr>
            <w:tcW w:w="959" w:type="dxa"/>
            <w:shd w:val="clear" w:color="auto" w:fill="auto"/>
            <w:vAlign w:val="center"/>
          </w:tcPr>
          <w:p w:rsidR="00F907F3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8-5А (8А)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907F3" w:rsidRPr="0099667D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Монтажник-наладчик обор</w:t>
            </w:r>
            <w:r>
              <w:rPr>
                <w:sz w:val="18"/>
                <w:szCs w:val="18"/>
              </w:rPr>
              <w:t>у</w:t>
            </w:r>
            <w:r>
              <w:rPr>
                <w:sz w:val="18"/>
                <w:szCs w:val="18"/>
              </w:rPr>
              <w:t>дования (монтажная группа)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907F3" w:rsidRPr="00F06873" w:rsidTr="00F907F3">
        <w:tc>
          <w:tcPr>
            <w:tcW w:w="959" w:type="dxa"/>
            <w:shd w:val="clear" w:color="auto" w:fill="auto"/>
            <w:vAlign w:val="center"/>
          </w:tcPr>
          <w:p w:rsidR="00F907F3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907F3" w:rsidRPr="0099667D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Фрезеровщик (станочная гру</w:t>
            </w:r>
            <w:r>
              <w:rPr>
                <w:sz w:val="18"/>
                <w:szCs w:val="18"/>
              </w:rPr>
              <w:t>п</w:t>
            </w:r>
            <w:r>
              <w:rPr>
                <w:sz w:val="18"/>
                <w:szCs w:val="18"/>
              </w:rPr>
              <w:t>па)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907F3" w:rsidRPr="00F06873" w:rsidTr="00F907F3">
        <w:tc>
          <w:tcPr>
            <w:tcW w:w="959" w:type="dxa"/>
            <w:shd w:val="clear" w:color="auto" w:fill="auto"/>
            <w:vAlign w:val="center"/>
          </w:tcPr>
          <w:p w:rsidR="00F907F3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9-1А (9А)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907F3" w:rsidRPr="0099667D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Фрезеровщик (станочная гру</w:t>
            </w:r>
            <w:r>
              <w:rPr>
                <w:sz w:val="18"/>
                <w:szCs w:val="18"/>
              </w:rPr>
              <w:t>п</w:t>
            </w:r>
            <w:r>
              <w:rPr>
                <w:sz w:val="18"/>
                <w:szCs w:val="18"/>
              </w:rPr>
              <w:t>па)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907F3" w:rsidRPr="00F06873" w:rsidTr="00F907F3">
        <w:tc>
          <w:tcPr>
            <w:tcW w:w="959" w:type="dxa"/>
            <w:shd w:val="clear" w:color="auto" w:fill="auto"/>
            <w:vAlign w:val="center"/>
          </w:tcPr>
          <w:p w:rsidR="00F907F3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9-2А (9А)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907F3" w:rsidRPr="0099667D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Фрезеровщик (станочная гру</w:t>
            </w:r>
            <w:r>
              <w:rPr>
                <w:sz w:val="18"/>
                <w:szCs w:val="18"/>
              </w:rPr>
              <w:t>п</w:t>
            </w:r>
            <w:r>
              <w:rPr>
                <w:sz w:val="18"/>
                <w:szCs w:val="18"/>
              </w:rPr>
              <w:t>па)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907F3" w:rsidRPr="00F06873" w:rsidTr="00F907F3">
        <w:tc>
          <w:tcPr>
            <w:tcW w:w="959" w:type="dxa"/>
            <w:shd w:val="clear" w:color="auto" w:fill="auto"/>
            <w:vAlign w:val="center"/>
          </w:tcPr>
          <w:p w:rsidR="00F907F3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907F3" w:rsidRPr="0099667D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Токарь (станочная группа)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907F3" w:rsidRPr="00F06873" w:rsidTr="00F907F3">
        <w:tc>
          <w:tcPr>
            <w:tcW w:w="959" w:type="dxa"/>
            <w:shd w:val="clear" w:color="auto" w:fill="auto"/>
            <w:vAlign w:val="center"/>
          </w:tcPr>
          <w:p w:rsidR="00F907F3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10-1А (10А)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907F3" w:rsidRPr="0099667D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Токарь (станочная группа)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907F3" w:rsidRPr="00F06873" w:rsidTr="00F907F3">
        <w:tc>
          <w:tcPr>
            <w:tcW w:w="959" w:type="dxa"/>
            <w:shd w:val="clear" w:color="auto" w:fill="auto"/>
            <w:vAlign w:val="center"/>
          </w:tcPr>
          <w:p w:rsidR="00F907F3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10-2А (10А)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907F3" w:rsidRPr="0099667D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Токарь (станочная группа)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907F3" w:rsidRPr="00F06873" w:rsidTr="00F907F3">
        <w:tc>
          <w:tcPr>
            <w:tcW w:w="959" w:type="dxa"/>
            <w:shd w:val="clear" w:color="auto" w:fill="auto"/>
            <w:vAlign w:val="center"/>
          </w:tcPr>
          <w:p w:rsidR="00F907F3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10-3А (10А)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907F3" w:rsidRPr="0099667D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Токарь (станочная группа)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907F3" w:rsidRPr="00F06873" w:rsidTr="00F907F3">
        <w:tc>
          <w:tcPr>
            <w:tcW w:w="959" w:type="dxa"/>
            <w:shd w:val="clear" w:color="auto" w:fill="auto"/>
            <w:vAlign w:val="center"/>
          </w:tcPr>
          <w:p w:rsidR="00F907F3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10-4А (10А)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907F3" w:rsidRPr="0099667D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Токарь (станочная группа)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907F3" w:rsidRPr="00F06873" w:rsidTr="00F907F3">
        <w:tc>
          <w:tcPr>
            <w:tcW w:w="959" w:type="dxa"/>
            <w:shd w:val="clear" w:color="auto" w:fill="auto"/>
            <w:vAlign w:val="center"/>
          </w:tcPr>
          <w:p w:rsidR="00F907F3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907F3" w:rsidRPr="0099667D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Слесарь-ремонтник 6 разряда (ремонтная группа)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907F3" w:rsidRPr="00F06873" w:rsidTr="00F907F3">
        <w:tc>
          <w:tcPr>
            <w:tcW w:w="959" w:type="dxa"/>
            <w:shd w:val="clear" w:color="auto" w:fill="auto"/>
            <w:vAlign w:val="center"/>
          </w:tcPr>
          <w:p w:rsidR="00F907F3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11-1А (11А)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907F3" w:rsidRPr="0099667D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Слесарь-ремонтник 6 разряда (ремонтная группа)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907F3" w:rsidRPr="00F06873" w:rsidTr="00F907F3">
        <w:tc>
          <w:tcPr>
            <w:tcW w:w="959" w:type="dxa"/>
            <w:shd w:val="clear" w:color="auto" w:fill="auto"/>
            <w:vAlign w:val="center"/>
          </w:tcPr>
          <w:p w:rsidR="00F907F3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11-2А (11А)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907F3" w:rsidRPr="0099667D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Слесарь-ремонтник 6 разряда (ремонтная группа)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907F3" w:rsidRPr="00F06873" w:rsidTr="00F907F3">
        <w:tc>
          <w:tcPr>
            <w:tcW w:w="959" w:type="dxa"/>
            <w:shd w:val="clear" w:color="auto" w:fill="auto"/>
            <w:vAlign w:val="center"/>
          </w:tcPr>
          <w:p w:rsidR="00F907F3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11-3А (11А)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907F3" w:rsidRPr="0099667D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Слесарь-ремонтник 6 разряда (ремонтная группа)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907F3" w:rsidRPr="00F06873" w:rsidTr="00F907F3">
        <w:tc>
          <w:tcPr>
            <w:tcW w:w="959" w:type="dxa"/>
            <w:shd w:val="clear" w:color="auto" w:fill="auto"/>
            <w:vAlign w:val="center"/>
          </w:tcPr>
          <w:p w:rsidR="00F907F3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11-4А (11А)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907F3" w:rsidRPr="0099667D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Слесарь-ремонтник 6 разряда (ремонтная группа)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907F3" w:rsidRPr="00F06873" w:rsidTr="00F907F3">
        <w:tc>
          <w:tcPr>
            <w:tcW w:w="959" w:type="dxa"/>
            <w:shd w:val="clear" w:color="auto" w:fill="auto"/>
            <w:vAlign w:val="center"/>
          </w:tcPr>
          <w:p w:rsidR="00F907F3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907F3" w:rsidRPr="0099667D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Слесарь-ремонтник 5 разряда (ремонтная группа)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907F3" w:rsidRPr="00F06873" w:rsidTr="00F907F3">
        <w:tc>
          <w:tcPr>
            <w:tcW w:w="959" w:type="dxa"/>
            <w:shd w:val="clear" w:color="auto" w:fill="auto"/>
            <w:vAlign w:val="center"/>
          </w:tcPr>
          <w:p w:rsidR="00F907F3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12-1А (12А)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907F3" w:rsidRPr="0099667D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Слесарь-ремонтник 5 разряда (ремонтная группа)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907F3" w:rsidRPr="00F06873" w:rsidTr="00F907F3">
        <w:tc>
          <w:tcPr>
            <w:tcW w:w="959" w:type="dxa"/>
            <w:shd w:val="clear" w:color="auto" w:fill="auto"/>
            <w:vAlign w:val="center"/>
          </w:tcPr>
          <w:p w:rsidR="00F907F3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12-2А (12А)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907F3" w:rsidRPr="0099667D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Слесарь-ремонтник 5 разряда (ремонтная группа)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907F3" w:rsidRPr="00F06873" w:rsidTr="00F907F3">
        <w:tc>
          <w:tcPr>
            <w:tcW w:w="959" w:type="dxa"/>
            <w:shd w:val="clear" w:color="auto" w:fill="auto"/>
            <w:vAlign w:val="center"/>
          </w:tcPr>
          <w:p w:rsidR="00F907F3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12-3А (12А)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907F3" w:rsidRPr="0099667D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Слесарь-ремонтник 5 разряда (ремонтная группа)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907F3" w:rsidRPr="00F06873" w:rsidTr="00F907F3">
        <w:tc>
          <w:tcPr>
            <w:tcW w:w="959" w:type="dxa"/>
            <w:shd w:val="clear" w:color="auto" w:fill="auto"/>
            <w:vAlign w:val="center"/>
          </w:tcPr>
          <w:p w:rsidR="00F907F3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12-4А (12А)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907F3" w:rsidRPr="0099667D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Слесарь-ремонтник 5 разряда (ремонтная группа)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907F3" w:rsidRPr="00F06873" w:rsidTr="00F907F3">
        <w:tc>
          <w:tcPr>
            <w:tcW w:w="959" w:type="dxa"/>
            <w:shd w:val="clear" w:color="auto" w:fill="auto"/>
            <w:vAlign w:val="center"/>
          </w:tcPr>
          <w:p w:rsidR="00F907F3" w:rsidRDefault="00F907F3" w:rsidP="00F907F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F907F3" w:rsidRPr="0099667D" w:rsidRDefault="00F907F3" w:rsidP="00F907F3">
            <w:pPr>
              <w:jc w:val="center"/>
              <w:rPr>
                <w:b/>
                <w:sz w:val="18"/>
                <w:szCs w:val="18"/>
              </w:rPr>
            </w:pPr>
            <w:r w:rsidRPr="0099667D">
              <w:rPr>
                <w:b/>
                <w:sz w:val="18"/>
                <w:szCs w:val="18"/>
              </w:rPr>
              <w:t>Ремонтно-строительный цех (2-й Новокузнецкий пер., д. 13/15)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F907F3" w:rsidRPr="00F06873" w:rsidTr="00F907F3">
        <w:tc>
          <w:tcPr>
            <w:tcW w:w="959" w:type="dxa"/>
            <w:shd w:val="clear" w:color="auto" w:fill="auto"/>
            <w:vAlign w:val="center"/>
          </w:tcPr>
          <w:p w:rsidR="00F907F3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907F3" w:rsidRPr="0099667D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Начальник цеха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907F3" w:rsidRPr="00F06873" w:rsidTr="00F907F3">
        <w:tc>
          <w:tcPr>
            <w:tcW w:w="959" w:type="dxa"/>
            <w:shd w:val="clear" w:color="auto" w:fill="auto"/>
            <w:vAlign w:val="center"/>
          </w:tcPr>
          <w:p w:rsidR="00F907F3" w:rsidRDefault="00F907F3" w:rsidP="00F907F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F907F3" w:rsidRPr="0099667D" w:rsidRDefault="00F907F3" w:rsidP="00F907F3">
            <w:pPr>
              <w:jc w:val="center"/>
              <w:rPr>
                <w:b/>
                <w:sz w:val="18"/>
                <w:szCs w:val="18"/>
              </w:rPr>
            </w:pPr>
            <w:r w:rsidRPr="0099667D">
              <w:rPr>
                <w:b/>
                <w:sz w:val="18"/>
                <w:szCs w:val="18"/>
              </w:rPr>
              <w:t>Цех подъемно-транспортных сооружений (2-й Новоку</w:t>
            </w:r>
            <w:r w:rsidRPr="0099667D">
              <w:rPr>
                <w:b/>
                <w:sz w:val="18"/>
                <w:szCs w:val="18"/>
              </w:rPr>
              <w:t>з</w:t>
            </w:r>
            <w:r w:rsidRPr="0099667D">
              <w:rPr>
                <w:b/>
                <w:sz w:val="18"/>
                <w:szCs w:val="18"/>
              </w:rPr>
              <w:t>нецкий пер., д. 13/15)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F907F3" w:rsidRPr="00F06873" w:rsidTr="00F907F3">
        <w:tc>
          <w:tcPr>
            <w:tcW w:w="959" w:type="dxa"/>
            <w:shd w:val="clear" w:color="auto" w:fill="auto"/>
            <w:vAlign w:val="center"/>
          </w:tcPr>
          <w:p w:rsidR="00F907F3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907F3" w:rsidRPr="0099667D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Начальник цеха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907F3" w:rsidRPr="00F06873" w:rsidTr="00F907F3">
        <w:tc>
          <w:tcPr>
            <w:tcW w:w="959" w:type="dxa"/>
            <w:shd w:val="clear" w:color="auto" w:fill="auto"/>
            <w:vAlign w:val="center"/>
          </w:tcPr>
          <w:p w:rsidR="00F907F3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907F3" w:rsidRPr="0099667D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Старший мастер по эксплуат</w:t>
            </w:r>
            <w:r>
              <w:rPr>
                <w:sz w:val="18"/>
                <w:szCs w:val="18"/>
              </w:rPr>
              <w:t>а</w:t>
            </w:r>
            <w:r>
              <w:rPr>
                <w:sz w:val="18"/>
                <w:szCs w:val="18"/>
              </w:rPr>
              <w:t>ции и ремонту машин и мех</w:t>
            </w:r>
            <w:r>
              <w:rPr>
                <w:sz w:val="18"/>
                <w:szCs w:val="18"/>
              </w:rPr>
              <w:t>а</w:t>
            </w:r>
            <w:r>
              <w:rPr>
                <w:sz w:val="18"/>
                <w:szCs w:val="18"/>
              </w:rPr>
              <w:t>низмов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907F3" w:rsidRPr="00F06873" w:rsidTr="00F907F3">
        <w:tc>
          <w:tcPr>
            <w:tcW w:w="959" w:type="dxa"/>
            <w:shd w:val="clear" w:color="auto" w:fill="auto"/>
            <w:vAlign w:val="center"/>
          </w:tcPr>
          <w:p w:rsidR="00F907F3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907F3" w:rsidRPr="0099667D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Электромеханик по лифтам 5 разряда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907F3" w:rsidRPr="00F06873" w:rsidTr="00F907F3">
        <w:tc>
          <w:tcPr>
            <w:tcW w:w="959" w:type="dxa"/>
            <w:shd w:val="clear" w:color="auto" w:fill="auto"/>
            <w:vAlign w:val="center"/>
          </w:tcPr>
          <w:p w:rsidR="00F907F3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907F3" w:rsidRPr="0099667D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Электромеханик по лифтам 5 разряда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907F3" w:rsidRPr="00F06873" w:rsidTr="00F907F3">
        <w:tc>
          <w:tcPr>
            <w:tcW w:w="959" w:type="dxa"/>
            <w:shd w:val="clear" w:color="auto" w:fill="auto"/>
            <w:vAlign w:val="center"/>
          </w:tcPr>
          <w:p w:rsidR="00F907F3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907F3" w:rsidRPr="0099667D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Электромеханик по лифтам 6 разряда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907F3" w:rsidRPr="00F06873" w:rsidTr="00F907F3">
        <w:tc>
          <w:tcPr>
            <w:tcW w:w="959" w:type="dxa"/>
            <w:shd w:val="clear" w:color="auto" w:fill="auto"/>
            <w:vAlign w:val="center"/>
          </w:tcPr>
          <w:p w:rsidR="00F907F3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18-1А (18А)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907F3" w:rsidRPr="0099667D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Электромеханик по лифтам 6 разряда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907F3" w:rsidRPr="00F06873" w:rsidTr="00F907F3">
        <w:tc>
          <w:tcPr>
            <w:tcW w:w="959" w:type="dxa"/>
            <w:shd w:val="clear" w:color="auto" w:fill="auto"/>
            <w:vAlign w:val="center"/>
          </w:tcPr>
          <w:p w:rsidR="00F907F3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18-2А (18А)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907F3" w:rsidRPr="0099667D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Электромеханик по лифтам 6 разряда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907F3" w:rsidRPr="00F06873" w:rsidTr="00F907F3">
        <w:tc>
          <w:tcPr>
            <w:tcW w:w="959" w:type="dxa"/>
            <w:shd w:val="clear" w:color="auto" w:fill="auto"/>
            <w:vAlign w:val="center"/>
          </w:tcPr>
          <w:p w:rsidR="00F907F3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18-3А (18А)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907F3" w:rsidRPr="0099667D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Электромеханик по лифтам 6 разряда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907F3" w:rsidRPr="00F06873" w:rsidTr="00F907F3">
        <w:tc>
          <w:tcPr>
            <w:tcW w:w="959" w:type="dxa"/>
            <w:shd w:val="clear" w:color="auto" w:fill="auto"/>
            <w:vAlign w:val="center"/>
          </w:tcPr>
          <w:p w:rsidR="00F907F3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18-4А (18А)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907F3" w:rsidRPr="0099667D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Электромеханик по лифтам 6 разряда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907F3" w:rsidRPr="00F06873" w:rsidTr="00F907F3">
        <w:tc>
          <w:tcPr>
            <w:tcW w:w="959" w:type="dxa"/>
            <w:shd w:val="clear" w:color="auto" w:fill="auto"/>
            <w:vAlign w:val="center"/>
          </w:tcPr>
          <w:p w:rsidR="00F907F3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18-5А (18А)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907F3" w:rsidRPr="0099667D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Электромеханик по лифтам 6 разряда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907F3" w:rsidRPr="00F06873" w:rsidTr="00F907F3">
        <w:tc>
          <w:tcPr>
            <w:tcW w:w="959" w:type="dxa"/>
            <w:shd w:val="clear" w:color="auto" w:fill="auto"/>
            <w:vAlign w:val="center"/>
          </w:tcPr>
          <w:p w:rsidR="00F907F3" w:rsidRDefault="00F907F3" w:rsidP="00F907F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F907F3" w:rsidRPr="0099667D" w:rsidRDefault="00F907F3" w:rsidP="00F907F3">
            <w:pPr>
              <w:jc w:val="center"/>
              <w:rPr>
                <w:b/>
                <w:sz w:val="18"/>
                <w:szCs w:val="18"/>
              </w:rPr>
            </w:pPr>
            <w:r w:rsidRPr="0099667D">
              <w:rPr>
                <w:b/>
                <w:sz w:val="18"/>
                <w:szCs w:val="18"/>
              </w:rPr>
              <w:t>Холодильно-компрессорный цех (2-й Новокузнецкий пер., д. 13/15)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F907F3" w:rsidRPr="00F06873" w:rsidTr="00F907F3">
        <w:tc>
          <w:tcPr>
            <w:tcW w:w="959" w:type="dxa"/>
            <w:shd w:val="clear" w:color="auto" w:fill="auto"/>
            <w:vAlign w:val="center"/>
          </w:tcPr>
          <w:p w:rsidR="00F907F3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907F3" w:rsidRPr="0099667D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Слесарь-ремонтник ППР (оформление заявок на прио</w:t>
            </w:r>
            <w:r>
              <w:rPr>
                <w:sz w:val="18"/>
                <w:szCs w:val="18"/>
              </w:rPr>
              <w:t>б</w:t>
            </w:r>
            <w:r>
              <w:rPr>
                <w:sz w:val="18"/>
                <w:szCs w:val="18"/>
              </w:rPr>
              <w:t>ретение оборудования, зап. частей и др. ТМЦ, их учет и выдача при проведении ремо</w:t>
            </w:r>
            <w:r>
              <w:rPr>
                <w:sz w:val="18"/>
                <w:szCs w:val="18"/>
              </w:rPr>
              <w:t>н</w:t>
            </w:r>
            <w:r>
              <w:rPr>
                <w:sz w:val="18"/>
                <w:szCs w:val="18"/>
              </w:rPr>
              <w:t>тов. Ведение технической д</w:t>
            </w:r>
            <w:r>
              <w:rPr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lastRenderedPageBreak/>
              <w:t>кументации)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907F3" w:rsidRPr="00F06873" w:rsidTr="00F907F3">
        <w:tc>
          <w:tcPr>
            <w:tcW w:w="959" w:type="dxa"/>
            <w:shd w:val="clear" w:color="auto" w:fill="auto"/>
            <w:vAlign w:val="center"/>
          </w:tcPr>
          <w:p w:rsidR="00F907F3" w:rsidRDefault="00F907F3" w:rsidP="00F907F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F907F3" w:rsidRPr="0099667D" w:rsidRDefault="00F907F3" w:rsidP="00F907F3">
            <w:pPr>
              <w:jc w:val="center"/>
              <w:rPr>
                <w:b/>
                <w:sz w:val="18"/>
                <w:szCs w:val="18"/>
              </w:rPr>
            </w:pPr>
            <w:r w:rsidRPr="0099667D">
              <w:rPr>
                <w:b/>
                <w:sz w:val="18"/>
                <w:szCs w:val="18"/>
              </w:rPr>
              <w:t>Литография (Инженерный корпус: 2-й Новокузнецкий пер., д. 13/15)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F907F3" w:rsidRPr="00F06873" w:rsidTr="00F907F3">
        <w:tc>
          <w:tcPr>
            <w:tcW w:w="959" w:type="dxa"/>
            <w:shd w:val="clear" w:color="auto" w:fill="auto"/>
            <w:vAlign w:val="center"/>
          </w:tcPr>
          <w:p w:rsidR="00F907F3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907F3" w:rsidRPr="0099667D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Оператор копировальных и множительных машин (каб. 4-02б)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907F3" w:rsidRPr="00F06873" w:rsidTr="00F907F3">
        <w:tc>
          <w:tcPr>
            <w:tcW w:w="959" w:type="dxa"/>
            <w:shd w:val="clear" w:color="auto" w:fill="auto"/>
            <w:vAlign w:val="center"/>
          </w:tcPr>
          <w:p w:rsidR="00F907F3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907F3" w:rsidRPr="0099667D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Начальник цеха (каб. 4-04)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907F3" w:rsidRPr="00F06873" w:rsidTr="00F907F3">
        <w:tc>
          <w:tcPr>
            <w:tcW w:w="959" w:type="dxa"/>
            <w:shd w:val="clear" w:color="auto" w:fill="auto"/>
            <w:vAlign w:val="center"/>
          </w:tcPr>
          <w:p w:rsidR="00F907F3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907F3" w:rsidRPr="0099667D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Наладчик полиграфического оборудования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907F3" w:rsidRPr="00F06873" w:rsidTr="00F907F3">
        <w:tc>
          <w:tcPr>
            <w:tcW w:w="959" w:type="dxa"/>
            <w:shd w:val="clear" w:color="auto" w:fill="auto"/>
            <w:vAlign w:val="center"/>
          </w:tcPr>
          <w:p w:rsidR="00F907F3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907F3" w:rsidRPr="0099667D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Печатник плоской печати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907F3" w:rsidRPr="00F06873" w:rsidTr="00F907F3">
        <w:tc>
          <w:tcPr>
            <w:tcW w:w="959" w:type="dxa"/>
            <w:shd w:val="clear" w:color="auto" w:fill="auto"/>
            <w:vAlign w:val="center"/>
          </w:tcPr>
          <w:p w:rsidR="00F907F3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23-1А (23А)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907F3" w:rsidRPr="0099667D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Печатник плоской печати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907F3" w:rsidRPr="00F06873" w:rsidTr="00F907F3">
        <w:tc>
          <w:tcPr>
            <w:tcW w:w="959" w:type="dxa"/>
            <w:shd w:val="clear" w:color="auto" w:fill="auto"/>
            <w:vAlign w:val="center"/>
          </w:tcPr>
          <w:p w:rsidR="00F907F3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23-2А (23А)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907F3" w:rsidRPr="0099667D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Печатник плоской печати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907F3" w:rsidRPr="00F06873" w:rsidTr="00F907F3">
        <w:tc>
          <w:tcPr>
            <w:tcW w:w="959" w:type="dxa"/>
            <w:shd w:val="clear" w:color="auto" w:fill="auto"/>
            <w:vAlign w:val="center"/>
          </w:tcPr>
          <w:p w:rsidR="00F907F3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23-3А (23А)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907F3" w:rsidRPr="0099667D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Печатник плоской печати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907F3" w:rsidRPr="00F06873" w:rsidTr="00F907F3">
        <w:tc>
          <w:tcPr>
            <w:tcW w:w="959" w:type="dxa"/>
            <w:shd w:val="clear" w:color="auto" w:fill="auto"/>
            <w:vAlign w:val="center"/>
          </w:tcPr>
          <w:p w:rsidR="00F907F3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907F3" w:rsidRPr="0099667D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Кладовщик (каб. 4-08)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907F3" w:rsidRPr="00F06873" w:rsidTr="00F907F3">
        <w:tc>
          <w:tcPr>
            <w:tcW w:w="959" w:type="dxa"/>
            <w:shd w:val="clear" w:color="auto" w:fill="auto"/>
            <w:vAlign w:val="center"/>
          </w:tcPr>
          <w:p w:rsidR="00F907F3" w:rsidRDefault="00F907F3" w:rsidP="00F907F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F907F3" w:rsidRPr="0099667D" w:rsidRDefault="00F907F3" w:rsidP="00F907F3">
            <w:pPr>
              <w:jc w:val="center"/>
              <w:rPr>
                <w:b/>
                <w:sz w:val="18"/>
                <w:szCs w:val="18"/>
              </w:rPr>
            </w:pPr>
            <w:r w:rsidRPr="0099667D">
              <w:rPr>
                <w:b/>
                <w:sz w:val="18"/>
                <w:szCs w:val="18"/>
              </w:rPr>
              <w:t>Автовесы (2-й Новокузне</w:t>
            </w:r>
            <w:r w:rsidRPr="0099667D">
              <w:rPr>
                <w:b/>
                <w:sz w:val="18"/>
                <w:szCs w:val="18"/>
              </w:rPr>
              <w:t>ц</w:t>
            </w:r>
            <w:r w:rsidRPr="0099667D">
              <w:rPr>
                <w:b/>
                <w:sz w:val="18"/>
                <w:szCs w:val="18"/>
              </w:rPr>
              <w:t>кий пер., д. 13/15)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F907F3" w:rsidRPr="00F06873" w:rsidTr="00F907F3">
        <w:tc>
          <w:tcPr>
            <w:tcW w:w="959" w:type="dxa"/>
            <w:shd w:val="clear" w:color="auto" w:fill="auto"/>
            <w:vAlign w:val="center"/>
          </w:tcPr>
          <w:p w:rsidR="00F907F3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907F3" w:rsidRPr="0099667D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Весовщик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907F3" w:rsidRPr="00F06873" w:rsidTr="00F907F3">
        <w:tc>
          <w:tcPr>
            <w:tcW w:w="959" w:type="dxa"/>
            <w:shd w:val="clear" w:color="auto" w:fill="auto"/>
            <w:vAlign w:val="center"/>
          </w:tcPr>
          <w:p w:rsidR="00F907F3" w:rsidRDefault="00F907F3" w:rsidP="00F907F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F907F3" w:rsidRPr="0099667D" w:rsidRDefault="00F907F3" w:rsidP="00F907F3">
            <w:pPr>
              <w:jc w:val="center"/>
              <w:rPr>
                <w:b/>
                <w:sz w:val="18"/>
                <w:szCs w:val="18"/>
              </w:rPr>
            </w:pPr>
            <w:r w:rsidRPr="0099667D">
              <w:rPr>
                <w:b/>
                <w:sz w:val="18"/>
                <w:szCs w:val="18"/>
              </w:rPr>
              <w:t>Тарный участок (Инжене</w:t>
            </w:r>
            <w:r w:rsidRPr="0099667D">
              <w:rPr>
                <w:b/>
                <w:sz w:val="18"/>
                <w:szCs w:val="18"/>
              </w:rPr>
              <w:t>р</w:t>
            </w:r>
            <w:r w:rsidRPr="0099667D">
              <w:rPr>
                <w:b/>
                <w:sz w:val="18"/>
                <w:szCs w:val="18"/>
              </w:rPr>
              <w:t>ный корпус: 2-й Новокузне</w:t>
            </w:r>
            <w:r w:rsidRPr="0099667D">
              <w:rPr>
                <w:b/>
                <w:sz w:val="18"/>
                <w:szCs w:val="18"/>
              </w:rPr>
              <w:t>ц</w:t>
            </w:r>
            <w:r w:rsidRPr="0099667D">
              <w:rPr>
                <w:b/>
                <w:sz w:val="18"/>
                <w:szCs w:val="18"/>
              </w:rPr>
              <w:t>кий пер., д. 13/15)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F907F3" w:rsidRPr="00F06873" w:rsidTr="00F907F3">
        <w:tc>
          <w:tcPr>
            <w:tcW w:w="959" w:type="dxa"/>
            <w:shd w:val="clear" w:color="auto" w:fill="auto"/>
            <w:vAlign w:val="center"/>
          </w:tcPr>
          <w:p w:rsidR="00F907F3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907F3" w:rsidRPr="0099667D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Мастер участка  (каб. 3-02б)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907F3" w:rsidRPr="00F06873" w:rsidTr="00F907F3">
        <w:tc>
          <w:tcPr>
            <w:tcW w:w="959" w:type="dxa"/>
            <w:shd w:val="clear" w:color="auto" w:fill="auto"/>
            <w:vAlign w:val="center"/>
          </w:tcPr>
          <w:p w:rsidR="00F907F3" w:rsidRDefault="00F907F3" w:rsidP="00F907F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F907F3" w:rsidRPr="0099667D" w:rsidRDefault="00F907F3" w:rsidP="00F907F3">
            <w:pPr>
              <w:jc w:val="center"/>
              <w:rPr>
                <w:b/>
                <w:sz w:val="18"/>
                <w:szCs w:val="18"/>
              </w:rPr>
            </w:pPr>
            <w:r w:rsidRPr="0099667D">
              <w:rPr>
                <w:b/>
                <w:sz w:val="18"/>
                <w:szCs w:val="18"/>
              </w:rPr>
              <w:t>Экспедиция №1 (Админис</w:t>
            </w:r>
            <w:r w:rsidRPr="0099667D">
              <w:rPr>
                <w:b/>
                <w:sz w:val="18"/>
                <w:szCs w:val="18"/>
              </w:rPr>
              <w:t>т</w:t>
            </w:r>
            <w:r w:rsidRPr="0099667D">
              <w:rPr>
                <w:b/>
                <w:sz w:val="18"/>
                <w:szCs w:val="18"/>
              </w:rPr>
              <w:t>ративно-бытовой корпус (строение 2): 2-й Новоку</w:t>
            </w:r>
            <w:r w:rsidRPr="0099667D">
              <w:rPr>
                <w:b/>
                <w:sz w:val="18"/>
                <w:szCs w:val="18"/>
              </w:rPr>
              <w:t>з</w:t>
            </w:r>
            <w:r w:rsidRPr="0099667D">
              <w:rPr>
                <w:b/>
                <w:sz w:val="18"/>
                <w:szCs w:val="18"/>
              </w:rPr>
              <w:t>нецкий пер., д. 13/15)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F907F3" w:rsidRPr="00F06873" w:rsidTr="00F907F3">
        <w:tc>
          <w:tcPr>
            <w:tcW w:w="959" w:type="dxa"/>
            <w:shd w:val="clear" w:color="auto" w:fill="auto"/>
            <w:vAlign w:val="center"/>
          </w:tcPr>
          <w:p w:rsidR="00F907F3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907F3" w:rsidRPr="0099667D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Заведующий экспедицией (каб. 2-03)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907F3" w:rsidRPr="00F06873" w:rsidTr="00F907F3">
        <w:tc>
          <w:tcPr>
            <w:tcW w:w="959" w:type="dxa"/>
            <w:shd w:val="clear" w:color="auto" w:fill="auto"/>
            <w:vAlign w:val="center"/>
          </w:tcPr>
          <w:p w:rsidR="00F907F3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907F3" w:rsidRPr="0099667D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Кладовщик (старший)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907F3" w:rsidRPr="00F06873" w:rsidTr="00F907F3">
        <w:tc>
          <w:tcPr>
            <w:tcW w:w="959" w:type="dxa"/>
            <w:shd w:val="clear" w:color="auto" w:fill="auto"/>
            <w:vAlign w:val="center"/>
          </w:tcPr>
          <w:p w:rsidR="00F907F3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907F3" w:rsidRPr="0099667D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Грузчик (погрузка-выгрузка грузов вручную и с примен</w:t>
            </w:r>
            <w:r>
              <w:rPr>
                <w:sz w:val="18"/>
                <w:szCs w:val="18"/>
              </w:rPr>
              <w:t>е</w:t>
            </w:r>
            <w:r>
              <w:rPr>
                <w:sz w:val="18"/>
                <w:szCs w:val="18"/>
              </w:rPr>
              <w:t>нием простейших погрузочно-разгрузочных приспособлений и средств транспортировки. Подсортировочная)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907F3" w:rsidRPr="00F06873" w:rsidTr="00F907F3">
        <w:tc>
          <w:tcPr>
            <w:tcW w:w="959" w:type="dxa"/>
            <w:shd w:val="clear" w:color="auto" w:fill="auto"/>
            <w:vAlign w:val="center"/>
          </w:tcPr>
          <w:p w:rsidR="00F907F3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29-1А (29А)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907F3" w:rsidRPr="0099667D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Грузчик (погрузка-выгрузка грузов вручную и с примен</w:t>
            </w:r>
            <w:r>
              <w:rPr>
                <w:sz w:val="18"/>
                <w:szCs w:val="18"/>
              </w:rPr>
              <w:t>е</w:t>
            </w:r>
            <w:r>
              <w:rPr>
                <w:sz w:val="18"/>
                <w:szCs w:val="18"/>
              </w:rPr>
              <w:t>нием простейших погрузочно-разгрузочных приспособлений и средств транспортировки. Подсортировочная)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907F3" w:rsidRPr="00F06873" w:rsidTr="00F907F3">
        <w:tc>
          <w:tcPr>
            <w:tcW w:w="959" w:type="dxa"/>
            <w:shd w:val="clear" w:color="auto" w:fill="auto"/>
            <w:vAlign w:val="center"/>
          </w:tcPr>
          <w:p w:rsidR="00F907F3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29-2А (29А)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907F3" w:rsidRPr="0099667D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Грузчик (погрузка-выгрузка грузов вручную и с примен</w:t>
            </w:r>
            <w:r>
              <w:rPr>
                <w:sz w:val="18"/>
                <w:szCs w:val="18"/>
              </w:rPr>
              <w:t>е</w:t>
            </w:r>
            <w:r>
              <w:rPr>
                <w:sz w:val="18"/>
                <w:szCs w:val="18"/>
              </w:rPr>
              <w:t xml:space="preserve">нием простейших погрузочно-разгрузочных приспособлений </w:t>
            </w:r>
            <w:r>
              <w:rPr>
                <w:sz w:val="18"/>
                <w:szCs w:val="18"/>
              </w:rPr>
              <w:lastRenderedPageBreak/>
              <w:t>и средств транспортировки. Подсортировочная)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907F3" w:rsidRPr="00F06873" w:rsidTr="00F907F3">
        <w:tc>
          <w:tcPr>
            <w:tcW w:w="959" w:type="dxa"/>
            <w:shd w:val="clear" w:color="auto" w:fill="auto"/>
            <w:vAlign w:val="center"/>
          </w:tcPr>
          <w:p w:rsidR="00F907F3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30 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907F3" w:rsidRPr="0099667D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Грузчик (погрузка-выгрузка грузов, внутрискладское пер</w:t>
            </w:r>
            <w:r>
              <w:rPr>
                <w:sz w:val="18"/>
                <w:szCs w:val="18"/>
              </w:rPr>
              <w:t>е</w:t>
            </w:r>
            <w:r>
              <w:rPr>
                <w:sz w:val="18"/>
                <w:szCs w:val="18"/>
              </w:rPr>
              <w:t>мещение вручную и с прим</w:t>
            </w:r>
            <w:r>
              <w:rPr>
                <w:sz w:val="18"/>
                <w:szCs w:val="18"/>
              </w:rPr>
              <w:t>е</w:t>
            </w:r>
            <w:r>
              <w:rPr>
                <w:sz w:val="18"/>
                <w:szCs w:val="18"/>
              </w:rPr>
              <w:t>нением простейших погрузо</w:t>
            </w:r>
            <w:r>
              <w:rPr>
                <w:sz w:val="18"/>
                <w:szCs w:val="18"/>
              </w:rPr>
              <w:t>ч</w:t>
            </w:r>
            <w:r>
              <w:rPr>
                <w:sz w:val="18"/>
                <w:szCs w:val="18"/>
              </w:rPr>
              <w:t>но-разгрузочных приспособл</w:t>
            </w:r>
            <w:r>
              <w:rPr>
                <w:sz w:val="18"/>
                <w:szCs w:val="18"/>
              </w:rPr>
              <w:t>е</w:t>
            </w:r>
            <w:r>
              <w:rPr>
                <w:sz w:val="18"/>
                <w:szCs w:val="18"/>
              </w:rPr>
              <w:t>ний и средств транспортировки с использованием электроп</w:t>
            </w:r>
            <w:r>
              <w:rPr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грузчика. Подсортировочная)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907F3" w:rsidRPr="00F06873" w:rsidTr="00F907F3">
        <w:tc>
          <w:tcPr>
            <w:tcW w:w="959" w:type="dxa"/>
            <w:shd w:val="clear" w:color="auto" w:fill="auto"/>
            <w:vAlign w:val="center"/>
          </w:tcPr>
          <w:p w:rsidR="00F907F3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907F3" w:rsidRPr="0099667D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Грузчик (погрузка-выгрузка грузов, внутрискладское пер</w:t>
            </w:r>
            <w:r>
              <w:rPr>
                <w:sz w:val="18"/>
                <w:szCs w:val="18"/>
              </w:rPr>
              <w:t>е</w:t>
            </w:r>
            <w:r>
              <w:rPr>
                <w:sz w:val="18"/>
                <w:szCs w:val="18"/>
              </w:rPr>
              <w:t>мещение вручную и с прим</w:t>
            </w:r>
            <w:r>
              <w:rPr>
                <w:sz w:val="18"/>
                <w:szCs w:val="18"/>
              </w:rPr>
              <w:t>е</w:t>
            </w:r>
            <w:r>
              <w:rPr>
                <w:sz w:val="18"/>
                <w:szCs w:val="18"/>
              </w:rPr>
              <w:t>нением простейших погрузо</w:t>
            </w:r>
            <w:r>
              <w:rPr>
                <w:sz w:val="18"/>
                <w:szCs w:val="18"/>
              </w:rPr>
              <w:t>ч</w:t>
            </w:r>
            <w:r>
              <w:rPr>
                <w:sz w:val="18"/>
                <w:szCs w:val="18"/>
              </w:rPr>
              <w:t>но-разгрузочных приспособл</w:t>
            </w:r>
            <w:r>
              <w:rPr>
                <w:sz w:val="18"/>
                <w:szCs w:val="18"/>
              </w:rPr>
              <w:t>е</w:t>
            </w:r>
            <w:r>
              <w:rPr>
                <w:sz w:val="18"/>
                <w:szCs w:val="18"/>
              </w:rPr>
              <w:t>ний и средств транспортировки с использованием электроп</w:t>
            </w:r>
            <w:r>
              <w:rPr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грузчика. Подсортировочная)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907F3" w:rsidRPr="00F06873" w:rsidTr="00F907F3">
        <w:tc>
          <w:tcPr>
            <w:tcW w:w="959" w:type="dxa"/>
            <w:shd w:val="clear" w:color="auto" w:fill="auto"/>
            <w:vAlign w:val="center"/>
          </w:tcPr>
          <w:p w:rsidR="00F907F3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907F3" w:rsidRPr="0099667D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Грузчик (погрузка-выгрузка грузов, внутрискладское пер</w:t>
            </w:r>
            <w:r>
              <w:rPr>
                <w:sz w:val="18"/>
                <w:szCs w:val="18"/>
              </w:rPr>
              <w:t>е</w:t>
            </w:r>
            <w:r>
              <w:rPr>
                <w:sz w:val="18"/>
                <w:szCs w:val="18"/>
              </w:rPr>
              <w:t>мещение вручную и с прим</w:t>
            </w:r>
            <w:r>
              <w:rPr>
                <w:sz w:val="18"/>
                <w:szCs w:val="18"/>
              </w:rPr>
              <w:t>е</w:t>
            </w:r>
            <w:r>
              <w:rPr>
                <w:sz w:val="18"/>
                <w:szCs w:val="18"/>
              </w:rPr>
              <w:t>нением простейших погрузо</w:t>
            </w:r>
            <w:r>
              <w:rPr>
                <w:sz w:val="18"/>
                <w:szCs w:val="18"/>
              </w:rPr>
              <w:t>ч</w:t>
            </w:r>
            <w:r>
              <w:rPr>
                <w:sz w:val="18"/>
                <w:szCs w:val="18"/>
              </w:rPr>
              <w:t>но-разгрузочных приспособл</w:t>
            </w:r>
            <w:r>
              <w:rPr>
                <w:sz w:val="18"/>
                <w:szCs w:val="18"/>
              </w:rPr>
              <w:t>е</w:t>
            </w:r>
            <w:r>
              <w:rPr>
                <w:sz w:val="18"/>
                <w:szCs w:val="18"/>
              </w:rPr>
              <w:t>ний и средств транспортировки с использованием электроп</w:t>
            </w:r>
            <w:r>
              <w:rPr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грузчика. Подсортировочная)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907F3" w:rsidRPr="00F06873" w:rsidTr="00F907F3">
        <w:tc>
          <w:tcPr>
            <w:tcW w:w="959" w:type="dxa"/>
            <w:shd w:val="clear" w:color="auto" w:fill="auto"/>
            <w:vAlign w:val="center"/>
          </w:tcPr>
          <w:p w:rsidR="00F907F3" w:rsidRDefault="00F907F3" w:rsidP="00F907F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F907F3" w:rsidRPr="0099667D" w:rsidRDefault="00F907F3" w:rsidP="00F907F3">
            <w:pPr>
              <w:jc w:val="center"/>
              <w:rPr>
                <w:b/>
                <w:sz w:val="18"/>
                <w:szCs w:val="18"/>
              </w:rPr>
            </w:pPr>
            <w:r w:rsidRPr="0099667D">
              <w:rPr>
                <w:b/>
                <w:sz w:val="18"/>
                <w:szCs w:val="18"/>
              </w:rPr>
              <w:t>Склад №22 (ул. Котляко</w:t>
            </w:r>
            <w:r w:rsidRPr="0099667D">
              <w:rPr>
                <w:b/>
                <w:sz w:val="18"/>
                <w:szCs w:val="18"/>
              </w:rPr>
              <w:t>в</w:t>
            </w:r>
            <w:r w:rsidRPr="0099667D">
              <w:rPr>
                <w:b/>
                <w:sz w:val="18"/>
                <w:szCs w:val="18"/>
              </w:rPr>
              <w:t>ская, д. 2)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F907F3" w:rsidRPr="00F06873" w:rsidTr="00F907F3">
        <w:tc>
          <w:tcPr>
            <w:tcW w:w="959" w:type="dxa"/>
            <w:shd w:val="clear" w:color="auto" w:fill="auto"/>
            <w:vAlign w:val="center"/>
          </w:tcPr>
          <w:p w:rsidR="00F907F3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907F3" w:rsidRPr="0099667D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Грузчик (погрузка-выгрузка грузов, внутрискладское пер</w:t>
            </w:r>
            <w:r>
              <w:rPr>
                <w:sz w:val="18"/>
                <w:szCs w:val="18"/>
              </w:rPr>
              <w:t>е</w:t>
            </w:r>
            <w:r>
              <w:rPr>
                <w:sz w:val="18"/>
                <w:szCs w:val="18"/>
              </w:rPr>
              <w:t>мещение вручную и с прим</w:t>
            </w:r>
            <w:r>
              <w:rPr>
                <w:sz w:val="18"/>
                <w:szCs w:val="18"/>
              </w:rPr>
              <w:t>е</w:t>
            </w:r>
            <w:r>
              <w:rPr>
                <w:sz w:val="18"/>
                <w:szCs w:val="18"/>
              </w:rPr>
              <w:t>нением простейших погрузо</w:t>
            </w:r>
            <w:r>
              <w:rPr>
                <w:sz w:val="18"/>
                <w:szCs w:val="18"/>
              </w:rPr>
              <w:t>ч</w:t>
            </w:r>
            <w:r>
              <w:rPr>
                <w:sz w:val="18"/>
                <w:szCs w:val="18"/>
              </w:rPr>
              <w:t>но-разгрузочных приспособл</w:t>
            </w:r>
            <w:r>
              <w:rPr>
                <w:sz w:val="18"/>
                <w:szCs w:val="18"/>
              </w:rPr>
              <w:t>е</w:t>
            </w:r>
            <w:r>
              <w:rPr>
                <w:sz w:val="18"/>
                <w:szCs w:val="18"/>
              </w:rPr>
              <w:t>ний и средств транспортиро</w:t>
            </w:r>
            <w:r>
              <w:rPr>
                <w:sz w:val="18"/>
                <w:szCs w:val="18"/>
              </w:rPr>
              <w:t>в</w:t>
            </w:r>
            <w:r>
              <w:rPr>
                <w:sz w:val="18"/>
                <w:szCs w:val="18"/>
              </w:rPr>
              <w:t>ки)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907F3" w:rsidRPr="00F06873" w:rsidTr="00F907F3">
        <w:tc>
          <w:tcPr>
            <w:tcW w:w="959" w:type="dxa"/>
            <w:shd w:val="clear" w:color="auto" w:fill="auto"/>
            <w:vAlign w:val="center"/>
          </w:tcPr>
          <w:p w:rsidR="00F907F3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33-1А (33А)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907F3" w:rsidRPr="0099667D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Грузчик (погрузка-выгрузка грузов, внутрискладское пер</w:t>
            </w:r>
            <w:r>
              <w:rPr>
                <w:sz w:val="18"/>
                <w:szCs w:val="18"/>
              </w:rPr>
              <w:t>е</w:t>
            </w:r>
            <w:r>
              <w:rPr>
                <w:sz w:val="18"/>
                <w:szCs w:val="18"/>
              </w:rPr>
              <w:t>мещение вручную и с прим</w:t>
            </w:r>
            <w:r>
              <w:rPr>
                <w:sz w:val="18"/>
                <w:szCs w:val="18"/>
              </w:rPr>
              <w:t>е</w:t>
            </w:r>
            <w:r>
              <w:rPr>
                <w:sz w:val="18"/>
                <w:szCs w:val="18"/>
              </w:rPr>
              <w:t>нением простейших погрузо</w:t>
            </w:r>
            <w:r>
              <w:rPr>
                <w:sz w:val="18"/>
                <w:szCs w:val="18"/>
              </w:rPr>
              <w:t>ч</w:t>
            </w:r>
            <w:r>
              <w:rPr>
                <w:sz w:val="18"/>
                <w:szCs w:val="18"/>
              </w:rPr>
              <w:t>но-разгрузочных приспособл</w:t>
            </w:r>
            <w:r>
              <w:rPr>
                <w:sz w:val="18"/>
                <w:szCs w:val="18"/>
              </w:rPr>
              <w:t>е</w:t>
            </w:r>
            <w:r>
              <w:rPr>
                <w:sz w:val="18"/>
                <w:szCs w:val="18"/>
              </w:rPr>
              <w:t>ний и средств транспортиро</w:t>
            </w:r>
            <w:r>
              <w:rPr>
                <w:sz w:val="18"/>
                <w:szCs w:val="18"/>
              </w:rPr>
              <w:t>в</w:t>
            </w:r>
            <w:r>
              <w:rPr>
                <w:sz w:val="18"/>
                <w:szCs w:val="18"/>
              </w:rPr>
              <w:t>ки)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907F3" w:rsidRPr="00F06873" w:rsidTr="00F907F3">
        <w:tc>
          <w:tcPr>
            <w:tcW w:w="959" w:type="dxa"/>
            <w:shd w:val="clear" w:color="auto" w:fill="auto"/>
            <w:vAlign w:val="center"/>
          </w:tcPr>
          <w:p w:rsidR="00F907F3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33-2А (33А)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907F3" w:rsidRPr="0099667D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Грузчик (погрузка-выгрузка грузов, внутрискладское пер</w:t>
            </w:r>
            <w:r>
              <w:rPr>
                <w:sz w:val="18"/>
                <w:szCs w:val="18"/>
              </w:rPr>
              <w:t>е</w:t>
            </w:r>
            <w:r>
              <w:rPr>
                <w:sz w:val="18"/>
                <w:szCs w:val="18"/>
              </w:rPr>
              <w:t>мещение вручную и с прим</w:t>
            </w:r>
            <w:r>
              <w:rPr>
                <w:sz w:val="18"/>
                <w:szCs w:val="18"/>
              </w:rPr>
              <w:t>е</w:t>
            </w:r>
            <w:r>
              <w:rPr>
                <w:sz w:val="18"/>
                <w:szCs w:val="18"/>
              </w:rPr>
              <w:t>нением простейших погрузо</w:t>
            </w:r>
            <w:r>
              <w:rPr>
                <w:sz w:val="18"/>
                <w:szCs w:val="18"/>
              </w:rPr>
              <w:t>ч</w:t>
            </w:r>
            <w:r>
              <w:rPr>
                <w:sz w:val="18"/>
                <w:szCs w:val="18"/>
              </w:rPr>
              <w:t>но-разгрузочных приспособл</w:t>
            </w:r>
            <w:r>
              <w:rPr>
                <w:sz w:val="18"/>
                <w:szCs w:val="18"/>
              </w:rPr>
              <w:t>е</w:t>
            </w:r>
            <w:r>
              <w:rPr>
                <w:sz w:val="18"/>
                <w:szCs w:val="18"/>
              </w:rPr>
              <w:t>ний и средств транспортиро</w:t>
            </w:r>
            <w:r>
              <w:rPr>
                <w:sz w:val="18"/>
                <w:szCs w:val="18"/>
              </w:rPr>
              <w:t>в</w:t>
            </w:r>
            <w:r>
              <w:rPr>
                <w:sz w:val="18"/>
                <w:szCs w:val="18"/>
              </w:rPr>
              <w:lastRenderedPageBreak/>
              <w:t>ки)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907F3" w:rsidRPr="00F06873" w:rsidTr="00F907F3">
        <w:tc>
          <w:tcPr>
            <w:tcW w:w="959" w:type="dxa"/>
            <w:shd w:val="clear" w:color="auto" w:fill="auto"/>
            <w:vAlign w:val="center"/>
          </w:tcPr>
          <w:p w:rsidR="00F907F3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33-3А (33А)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907F3" w:rsidRPr="0099667D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Грузчик (погрузка-выгрузка грузов, внутрискладское пер</w:t>
            </w:r>
            <w:r>
              <w:rPr>
                <w:sz w:val="18"/>
                <w:szCs w:val="18"/>
              </w:rPr>
              <w:t>е</w:t>
            </w:r>
            <w:r>
              <w:rPr>
                <w:sz w:val="18"/>
                <w:szCs w:val="18"/>
              </w:rPr>
              <w:t>мещение вручную и с прим</w:t>
            </w:r>
            <w:r>
              <w:rPr>
                <w:sz w:val="18"/>
                <w:szCs w:val="18"/>
              </w:rPr>
              <w:t>е</w:t>
            </w:r>
            <w:r>
              <w:rPr>
                <w:sz w:val="18"/>
                <w:szCs w:val="18"/>
              </w:rPr>
              <w:t>нением простейших погрузо</w:t>
            </w:r>
            <w:r>
              <w:rPr>
                <w:sz w:val="18"/>
                <w:szCs w:val="18"/>
              </w:rPr>
              <w:t>ч</w:t>
            </w:r>
            <w:r>
              <w:rPr>
                <w:sz w:val="18"/>
                <w:szCs w:val="18"/>
              </w:rPr>
              <w:t>но-разгрузочных приспособл</w:t>
            </w:r>
            <w:r>
              <w:rPr>
                <w:sz w:val="18"/>
                <w:szCs w:val="18"/>
              </w:rPr>
              <w:t>е</w:t>
            </w:r>
            <w:r>
              <w:rPr>
                <w:sz w:val="18"/>
                <w:szCs w:val="18"/>
              </w:rPr>
              <w:t>ний и средств транспортиро</w:t>
            </w:r>
            <w:r>
              <w:rPr>
                <w:sz w:val="18"/>
                <w:szCs w:val="18"/>
              </w:rPr>
              <w:t>в</w:t>
            </w:r>
            <w:r>
              <w:rPr>
                <w:sz w:val="18"/>
                <w:szCs w:val="18"/>
              </w:rPr>
              <w:t>ки)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907F3" w:rsidRPr="00F06873" w:rsidTr="00F907F3">
        <w:tc>
          <w:tcPr>
            <w:tcW w:w="959" w:type="dxa"/>
            <w:shd w:val="clear" w:color="auto" w:fill="auto"/>
            <w:vAlign w:val="center"/>
          </w:tcPr>
          <w:p w:rsidR="00F907F3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907F3" w:rsidRPr="0099667D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Грузчик (погрузка-выгрузка грузов, внутрискладское пер</w:t>
            </w:r>
            <w:r>
              <w:rPr>
                <w:sz w:val="18"/>
                <w:szCs w:val="18"/>
              </w:rPr>
              <w:t>е</w:t>
            </w:r>
            <w:r>
              <w:rPr>
                <w:sz w:val="18"/>
                <w:szCs w:val="18"/>
              </w:rPr>
              <w:t>мещение вручную и с прим</w:t>
            </w:r>
            <w:r>
              <w:rPr>
                <w:sz w:val="18"/>
                <w:szCs w:val="18"/>
              </w:rPr>
              <w:t>е</w:t>
            </w:r>
            <w:r>
              <w:rPr>
                <w:sz w:val="18"/>
                <w:szCs w:val="18"/>
              </w:rPr>
              <w:t>нением простейших погрузо</w:t>
            </w:r>
            <w:r>
              <w:rPr>
                <w:sz w:val="18"/>
                <w:szCs w:val="18"/>
              </w:rPr>
              <w:t>ч</w:t>
            </w:r>
            <w:r>
              <w:rPr>
                <w:sz w:val="18"/>
                <w:szCs w:val="18"/>
              </w:rPr>
              <w:t>но-разгрузочных приспособл</w:t>
            </w:r>
            <w:r>
              <w:rPr>
                <w:sz w:val="18"/>
                <w:szCs w:val="18"/>
              </w:rPr>
              <w:t>е</w:t>
            </w:r>
            <w:r>
              <w:rPr>
                <w:sz w:val="18"/>
                <w:szCs w:val="18"/>
              </w:rPr>
              <w:t>ний и средств транспортировки с использованием электроп</w:t>
            </w:r>
            <w:r>
              <w:rPr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грузчика)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907F3" w:rsidRPr="00F06873" w:rsidTr="00F907F3">
        <w:tc>
          <w:tcPr>
            <w:tcW w:w="959" w:type="dxa"/>
            <w:shd w:val="clear" w:color="auto" w:fill="auto"/>
            <w:vAlign w:val="center"/>
          </w:tcPr>
          <w:p w:rsidR="00F907F3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907F3" w:rsidRPr="0099667D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Грузчик (погрузка-выгрузка грузов, внутрискладское пер</w:t>
            </w:r>
            <w:r>
              <w:rPr>
                <w:sz w:val="18"/>
                <w:szCs w:val="18"/>
              </w:rPr>
              <w:t>е</w:t>
            </w:r>
            <w:r>
              <w:rPr>
                <w:sz w:val="18"/>
                <w:szCs w:val="18"/>
              </w:rPr>
              <w:t>мещение вручную и с прим</w:t>
            </w:r>
            <w:r>
              <w:rPr>
                <w:sz w:val="18"/>
                <w:szCs w:val="18"/>
              </w:rPr>
              <w:t>е</w:t>
            </w:r>
            <w:r>
              <w:rPr>
                <w:sz w:val="18"/>
                <w:szCs w:val="18"/>
              </w:rPr>
              <w:t>нением простейших погрузо</w:t>
            </w:r>
            <w:r>
              <w:rPr>
                <w:sz w:val="18"/>
                <w:szCs w:val="18"/>
              </w:rPr>
              <w:t>ч</w:t>
            </w:r>
            <w:r>
              <w:rPr>
                <w:sz w:val="18"/>
                <w:szCs w:val="18"/>
              </w:rPr>
              <w:t>но-разгрузочных приспособл</w:t>
            </w:r>
            <w:r>
              <w:rPr>
                <w:sz w:val="18"/>
                <w:szCs w:val="18"/>
              </w:rPr>
              <w:t>е</w:t>
            </w:r>
            <w:r>
              <w:rPr>
                <w:sz w:val="18"/>
                <w:szCs w:val="18"/>
              </w:rPr>
              <w:t>ний и средств транспортировки с использованием электроп</w:t>
            </w:r>
            <w:r>
              <w:rPr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грузчика)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907F3" w:rsidRPr="00F06873" w:rsidTr="00F907F3">
        <w:tc>
          <w:tcPr>
            <w:tcW w:w="959" w:type="dxa"/>
            <w:shd w:val="clear" w:color="auto" w:fill="auto"/>
            <w:vAlign w:val="center"/>
          </w:tcPr>
          <w:p w:rsidR="00F907F3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907F3" w:rsidRPr="0099667D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Грузчик (погрузка-выгрузка грузов, внутрискладское пер</w:t>
            </w:r>
            <w:r>
              <w:rPr>
                <w:sz w:val="18"/>
                <w:szCs w:val="18"/>
              </w:rPr>
              <w:t>е</w:t>
            </w:r>
            <w:r>
              <w:rPr>
                <w:sz w:val="18"/>
                <w:szCs w:val="18"/>
              </w:rPr>
              <w:t>мещение вручную и с прим</w:t>
            </w:r>
            <w:r>
              <w:rPr>
                <w:sz w:val="18"/>
                <w:szCs w:val="18"/>
              </w:rPr>
              <w:t>е</w:t>
            </w:r>
            <w:r>
              <w:rPr>
                <w:sz w:val="18"/>
                <w:szCs w:val="18"/>
              </w:rPr>
              <w:t>нением простейших погрузо</w:t>
            </w:r>
            <w:r>
              <w:rPr>
                <w:sz w:val="18"/>
                <w:szCs w:val="18"/>
              </w:rPr>
              <w:t>ч</w:t>
            </w:r>
            <w:r>
              <w:rPr>
                <w:sz w:val="18"/>
                <w:szCs w:val="18"/>
              </w:rPr>
              <w:t>но-разгрузочных приспособл</w:t>
            </w:r>
            <w:r>
              <w:rPr>
                <w:sz w:val="18"/>
                <w:szCs w:val="18"/>
              </w:rPr>
              <w:t>е</w:t>
            </w:r>
            <w:r>
              <w:rPr>
                <w:sz w:val="18"/>
                <w:szCs w:val="18"/>
              </w:rPr>
              <w:t>ний и средств транспортировки с использованием электроп</w:t>
            </w:r>
            <w:r>
              <w:rPr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грузчика)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907F3" w:rsidRPr="00F06873" w:rsidTr="00F907F3">
        <w:tc>
          <w:tcPr>
            <w:tcW w:w="959" w:type="dxa"/>
            <w:shd w:val="clear" w:color="auto" w:fill="auto"/>
            <w:vAlign w:val="center"/>
          </w:tcPr>
          <w:p w:rsidR="00F907F3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36-1А (36А)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907F3" w:rsidRPr="0099667D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Грузчик (погрузка-выгрузка грузов, внутрискладское пер</w:t>
            </w:r>
            <w:r>
              <w:rPr>
                <w:sz w:val="18"/>
                <w:szCs w:val="18"/>
              </w:rPr>
              <w:t>е</w:t>
            </w:r>
            <w:r>
              <w:rPr>
                <w:sz w:val="18"/>
                <w:szCs w:val="18"/>
              </w:rPr>
              <w:t>мещение вручную и с прим</w:t>
            </w:r>
            <w:r>
              <w:rPr>
                <w:sz w:val="18"/>
                <w:szCs w:val="18"/>
              </w:rPr>
              <w:t>е</w:t>
            </w:r>
            <w:r>
              <w:rPr>
                <w:sz w:val="18"/>
                <w:szCs w:val="18"/>
              </w:rPr>
              <w:t>нением простейших погрузо</w:t>
            </w:r>
            <w:r>
              <w:rPr>
                <w:sz w:val="18"/>
                <w:szCs w:val="18"/>
              </w:rPr>
              <w:t>ч</w:t>
            </w:r>
            <w:r>
              <w:rPr>
                <w:sz w:val="18"/>
                <w:szCs w:val="18"/>
              </w:rPr>
              <w:t>но-разгрузочных приспособл</w:t>
            </w:r>
            <w:r>
              <w:rPr>
                <w:sz w:val="18"/>
                <w:szCs w:val="18"/>
              </w:rPr>
              <w:t>е</w:t>
            </w:r>
            <w:r>
              <w:rPr>
                <w:sz w:val="18"/>
                <w:szCs w:val="18"/>
              </w:rPr>
              <w:t>ний и средств транспортировки с использованием электроп</w:t>
            </w:r>
            <w:r>
              <w:rPr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грузчика)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907F3" w:rsidRPr="00F06873" w:rsidTr="00F907F3">
        <w:tc>
          <w:tcPr>
            <w:tcW w:w="959" w:type="dxa"/>
            <w:shd w:val="clear" w:color="auto" w:fill="auto"/>
            <w:vAlign w:val="center"/>
          </w:tcPr>
          <w:p w:rsidR="00F907F3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907F3" w:rsidRPr="0099667D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Грузчик (погрузка-выгрузка грузов, внутрискладское пер</w:t>
            </w:r>
            <w:r>
              <w:rPr>
                <w:sz w:val="18"/>
                <w:szCs w:val="18"/>
              </w:rPr>
              <w:t>е</w:t>
            </w:r>
            <w:r>
              <w:rPr>
                <w:sz w:val="18"/>
                <w:szCs w:val="18"/>
              </w:rPr>
              <w:t>мещение вручную и с прим</w:t>
            </w:r>
            <w:r>
              <w:rPr>
                <w:sz w:val="18"/>
                <w:szCs w:val="18"/>
              </w:rPr>
              <w:t>е</w:t>
            </w:r>
            <w:r>
              <w:rPr>
                <w:sz w:val="18"/>
                <w:szCs w:val="18"/>
              </w:rPr>
              <w:t>нением простейших погрузо</w:t>
            </w:r>
            <w:r>
              <w:rPr>
                <w:sz w:val="18"/>
                <w:szCs w:val="18"/>
              </w:rPr>
              <w:t>ч</w:t>
            </w:r>
            <w:r>
              <w:rPr>
                <w:sz w:val="18"/>
                <w:szCs w:val="18"/>
              </w:rPr>
              <w:t>но-разгрузочных приспособл</w:t>
            </w:r>
            <w:r>
              <w:rPr>
                <w:sz w:val="18"/>
                <w:szCs w:val="18"/>
              </w:rPr>
              <w:t>е</w:t>
            </w:r>
            <w:r>
              <w:rPr>
                <w:sz w:val="18"/>
                <w:szCs w:val="18"/>
              </w:rPr>
              <w:t>ний и средств транспортировки с использованием электроп</w:t>
            </w:r>
            <w:r>
              <w:rPr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грузчика)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907F3" w:rsidRPr="00F06873" w:rsidTr="00F907F3">
        <w:tc>
          <w:tcPr>
            <w:tcW w:w="959" w:type="dxa"/>
            <w:shd w:val="clear" w:color="auto" w:fill="auto"/>
            <w:vAlign w:val="center"/>
          </w:tcPr>
          <w:p w:rsidR="00F907F3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38 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907F3" w:rsidRPr="0099667D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Аккумуляторщик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907F3" w:rsidRPr="00F06873" w:rsidTr="00F907F3">
        <w:tc>
          <w:tcPr>
            <w:tcW w:w="959" w:type="dxa"/>
            <w:shd w:val="clear" w:color="auto" w:fill="auto"/>
            <w:vAlign w:val="center"/>
          </w:tcPr>
          <w:p w:rsidR="00F907F3" w:rsidRDefault="00F907F3" w:rsidP="00F907F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F907F3" w:rsidRPr="0099667D" w:rsidRDefault="00F907F3" w:rsidP="00F907F3">
            <w:pPr>
              <w:jc w:val="center"/>
              <w:rPr>
                <w:b/>
                <w:sz w:val="18"/>
                <w:szCs w:val="18"/>
              </w:rPr>
            </w:pPr>
            <w:r w:rsidRPr="0099667D">
              <w:rPr>
                <w:b/>
                <w:sz w:val="18"/>
                <w:szCs w:val="18"/>
              </w:rPr>
              <w:t>Склад №2 (Жуков проезд, д. 19)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F907F3" w:rsidRPr="00F06873" w:rsidTr="00F907F3">
        <w:tc>
          <w:tcPr>
            <w:tcW w:w="959" w:type="dxa"/>
            <w:shd w:val="clear" w:color="auto" w:fill="auto"/>
            <w:vAlign w:val="center"/>
          </w:tcPr>
          <w:p w:rsidR="00F907F3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907F3" w:rsidRPr="0099667D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Грузчик с правом вождения автопогрузчика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907F3" w:rsidRPr="00F06873" w:rsidTr="00F907F3">
        <w:tc>
          <w:tcPr>
            <w:tcW w:w="959" w:type="dxa"/>
            <w:shd w:val="clear" w:color="auto" w:fill="auto"/>
            <w:vAlign w:val="center"/>
          </w:tcPr>
          <w:p w:rsidR="00F907F3" w:rsidRDefault="00F907F3" w:rsidP="00F907F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F907F3" w:rsidRPr="0099667D" w:rsidRDefault="00F907F3" w:rsidP="00F907F3">
            <w:pPr>
              <w:jc w:val="center"/>
              <w:rPr>
                <w:b/>
                <w:sz w:val="18"/>
                <w:szCs w:val="18"/>
              </w:rPr>
            </w:pPr>
            <w:r w:rsidRPr="0099667D">
              <w:rPr>
                <w:b/>
                <w:sz w:val="18"/>
                <w:szCs w:val="18"/>
              </w:rPr>
              <w:t>Склад №2 (Рябиновая ул., д. 63 («Очаково»))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F907F3" w:rsidRPr="00F06873" w:rsidTr="00F907F3">
        <w:tc>
          <w:tcPr>
            <w:tcW w:w="959" w:type="dxa"/>
            <w:shd w:val="clear" w:color="auto" w:fill="auto"/>
            <w:vAlign w:val="center"/>
          </w:tcPr>
          <w:p w:rsidR="00F907F3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907F3" w:rsidRPr="0099667D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Старший кладовщик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907F3" w:rsidRPr="00F06873" w:rsidTr="00F907F3">
        <w:tc>
          <w:tcPr>
            <w:tcW w:w="959" w:type="dxa"/>
            <w:shd w:val="clear" w:color="auto" w:fill="auto"/>
            <w:vAlign w:val="center"/>
          </w:tcPr>
          <w:p w:rsidR="00F907F3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907F3" w:rsidRPr="0099667D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Кладовщик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907F3" w:rsidRPr="00F06873" w:rsidTr="00F907F3">
        <w:tc>
          <w:tcPr>
            <w:tcW w:w="959" w:type="dxa"/>
            <w:shd w:val="clear" w:color="auto" w:fill="auto"/>
            <w:vAlign w:val="center"/>
          </w:tcPr>
          <w:p w:rsidR="00F907F3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41-1А (41А)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907F3" w:rsidRPr="0099667D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Кладовщик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907F3" w:rsidRPr="00F06873" w:rsidTr="00F907F3">
        <w:tc>
          <w:tcPr>
            <w:tcW w:w="959" w:type="dxa"/>
            <w:shd w:val="clear" w:color="auto" w:fill="auto"/>
            <w:vAlign w:val="center"/>
          </w:tcPr>
          <w:p w:rsidR="00F907F3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41-2А (41А)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907F3" w:rsidRPr="0099667D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Кладовщик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907F3" w:rsidRPr="00F06873" w:rsidTr="00F907F3">
        <w:tc>
          <w:tcPr>
            <w:tcW w:w="959" w:type="dxa"/>
            <w:shd w:val="clear" w:color="auto" w:fill="auto"/>
            <w:vAlign w:val="center"/>
          </w:tcPr>
          <w:p w:rsidR="00F907F3" w:rsidRPr="00F06873" w:rsidRDefault="00F907F3" w:rsidP="00F907F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F907F3" w:rsidRPr="002163F4" w:rsidRDefault="00F907F3" w:rsidP="00F907F3">
            <w:pPr>
              <w:jc w:val="center"/>
              <w:rPr>
                <w:b/>
                <w:sz w:val="18"/>
                <w:szCs w:val="18"/>
              </w:rPr>
            </w:pPr>
            <w:r w:rsidRPr="002163F4">
              <w:rPr>
                <w:b/>
                <w:sz w:val="18"/>
                <w:szCs w:val="18"/>
              </w:rPr>
              <w:t>Транспортный цех (2-й Н</w:t>
            </w:r>
            <w:r w:rsidRPr="002163F4">
              <w:rPr>
                <w:b/>
                <w:sz w:val="18"/>
                <w:szCs w:val="18"/>
              </w:rPr>
              <w:t>о</w:t>
            </w:r>
            <w:r w:rsidRPr="002163F4">
              <w:rPr>
                <w:b/>
                <w:sz w:val="18"/>
                <w:szCs w:val="18"/>
              </w:rPr>
              <w:t>вокузнецкий пер., д. 13/15)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Pr="00F0687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907F3" w:rsidRPr="00F0687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907F3" w:rsidRPr="00F0687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907F3" w:rsidRPr="00F0687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907F3" w:rsidRPr="00F0687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907F3" w:rsidRPr="00F0687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907F3" w:rsidRPr="00F0687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907F3" w:rsidRPr="00F0687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907F3" w:rsidRPr="00F0687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907F3" w:rsidRPr="00F0687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907F3" w:rsidRPr="00F0687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907F3" w:rsidRPr="00F0687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907F3" w:rsidRPr="00F0687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F907F3" w:rsidRPr="00F0687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907F3" w:rsidRPr="00F0687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F907F3" w:rsidRPr="00F0687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907F3" w:rsidRPr="00F0687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907F3" w:rsidRPr="00F0687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907F3" w:rsidRPr="00F0687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907F3" w:rsidRPr="00F0687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907F3" w:rsidRPr="00F0687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F907F3" w:rsidRPr="00F0687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F907F3" w:rsidRPr="00F06873" w:rsidTr="00F907F3">
        <w:tc>
          <w:tcPr>
            <w:tcW w:w="959" w:type="dxa"/>
            <w:shd w:val="clear" w:color="auto" w:fill="auto"/>
            <w:vAlign w:val="center"/>
          </w:tcPr>
          <w:p w:rsidR="00F907F3" w:rsidRPr="00F06873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907F3" w:rsidRPr="002163F4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Водитель-экспедитор (груз</w:t>
            </w:r>
            <w:r>
              <w:rPr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вые машины)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Pr="00F0687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Pr="00F0687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Pr="00F0687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Pr="00F0687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Pr="00F0687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Pr="00F0687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Pr="00F0687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Pr="00F0687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Pr="00F0687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Pr="00F0687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Pr="00F0687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Pr="00F0687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Pr="00F0687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907F3" w:rsidRPr="00F0687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Pr="00F0687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907F3" w:rsidRPr="00F0687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Pr="00F0687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Pr="00F0687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Pr="00F0687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Pr="00F0687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Pr="00F0687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907F3" w:rsidRPr="00F0687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907F3" w:rsidRPr="00F06873" w:rsidTr="00F907F3">
        <w:tc>
          <w:tcPr>
            <w:tcW w:w="959" w:type="dxa"/>
            <w:shd w:val="clear" w:color="auto" w:fill="auto"/>
            <w:vAlign w:val="center"/>
          </w:tcPr>
          <w:p w:rsidR="00F907F3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907F3" w:rsidRPr="002163F4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Водитель-экспедитор (груз</w:t>
            </w:r>
            <w:r>
              <w:rPr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вые машины)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907F3" w:rsidRPr="00F06873" w:rsidTr="00F907F3">
        <w:tc>
          <w:tcPr>
            <w:tcW w:w="959" w:type="dxa"/>
            <w:shd w:val="clear" w:color="auto" w:fill="auto"/>
            <w:vAlign w:val="center"/>
          </w:tcPr>
          <w:p w:rsidR="00F907F3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907F3" w:rsidRPr="002163F4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Водитель микроавтобуса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907F3" w:rsidRPr="00F06873" w:rsidTr="00F907F3">
        <w:tc>
          <w:tcPr>
            <w:tcW w:w="959" w:type="dxa"/>
            <w:shd w:val="clear" w:color="auto" w:fill="auto"/>
            <w:vAlign w:val="center"/>
          </w:tcPr>
          <w:p w:rsidR="00F907F3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907F3" w:rsidRPr="002163F4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Водитель автопогрузчика (п</w:t>
            </w:r>
            <w:r>
              <w:rPr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грузочно-разгрузочные раб</w:t>
            </w:r>
            <w:r>
              <w:rPr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ты)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907F3" w:rsidRPr="00F06873" w:rsidTr="00F907F3">
        <w:tc>
          <w:tcPr>
            <w:tcW w:w="959" w:type="dxa"/>
            <w:shd w:val="clear" w:color="auto" w:fill="auto"/>
            <w:vAlign w:val="center"/>
          </w:tcPr>
          <w:p w:rsidR="00F907F3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907F3" w:rsidRPr="002163F4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Оператор-диспетчер (старший) (Административно-бытовой корпус каб. 4-20)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907F3" w:rsidRPr="00F06873" w:rsidTr="00F907F3">
        <w:tc>
          <w:tcPr>
            <w:tcW w:w="959" w:type="dxa"/>
            <w:shd w:val="clear" w:color="auto" w:fill="auto"/>
            <w:vAlign w:val="center"/>
          </w:tcPr>
          <w:p w:rsidR="00F907F3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907F3" w:rsidRPr="002163F4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Оператор-диспетчер (старший) (Административно-бытовой корпус каб. 4-20)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907F3" w:rsidRPr="00F06873" w:rsidTr="00F907F3">
        <w:tc>
          <w:tcPr>
            <w:tcW w:w="959" w:type="dxa"/>
            <w:shd w:val="clear" w:color="auto" w:fill="auto"/>
            <w:vAlign w:val="center"/>
          </w:tcPr>
          <w:p w:rsidR="00F907F3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907F3" w:rsidRPr="002163F4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Курьер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907F3" w:rsidRPr="00F06873" w:rsidTr="00F907F3">
        <w:tc>
          <w:tcPr>
            <w:tcW w:w="959" w:type="dxa"/>
            <w:shd w:val="clear" w:color="auto" w:fill="auto"/>
            <w:vAlign w:val="center"/>
          </w:tcPr>
          <w:p w:rsidR="00F907F3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907F3" w:rsidRPr="002163F4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Курьер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907F3" w:rsidRPr="00F06873" w:rsidTr="00F907F3">
        <w:tc>
          <w:tcPr>
            <w:tcW w:w="959" w:type="dxa"/>
            <w:shd w:val="clear" w:color="auto" w:fill="auto"/>
            <w:vAlign w:val="center"/>
          </w:tcPr>
          <w:p w:rsidR="00F907F3" w:rsidRPr="00F06873" w:rsidRDefault="00F907F3" w:rsidP="00F907F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F907F3" w:rsidRPr="004E010D" w:rsidRDefault="00F907F3" w:rsidP="00F907F3">
            <w:pPr>
              <w:jc w:val="center"/>
              <w:rPr>
                <w:b/>
                <w:sz w:val="18"/>
                <w:szCs w:val="18"/>
              </w:rPr>
            </w:pPr>
            <w:r w:rsidRPr="004E010D">
              <w:rPr>
                <w:b/>
                <w:sz w:val="18"/>
                <w:szCs w:val="18"/>
              </w:rPr>
              <w:t>КАРАМЕЛЬНЫЙ ЦЕХ 4 этаж –участок растопки гл</w:t>
            </w:r>
            <w:r w:rsidRPr="004E010D">
              <w:rPr>
                <w:b/>
                <w:sz w:val="18"/>
                <w:szCs w:val="18"/>
              </w:rPr>
              <w:t>а</w:t>
            </w:r>
            <w:r w:rsidRPr="004E010D">
              <w:rPr>
                <w:b/>
                <w:sz w:val="18"/>
                <w:szCs w:val="18"/>
              </w:rPr>
              <w:t>зури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Pr="00F0687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907F3" w:rsidRPr="00F0687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907F3" w:rsidRPr="00F0687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907F3" w:rsidRPr="00F0687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907F3" w:rsidRPr="00F0687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907F3" w:rsidRPr="00F0687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907F3" w:rsidRPr="00F0687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907F3" w:rsidRPr="00F0687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907F3" w:rsidRPr="00F0687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907F3" w:rsidRPr="00F0687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907F3" w:rsidRPr="00F0687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907F3" w:rsidRPr="00F0687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907F3" w:rsidRPr="00F0687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F907F3" w:rsidRPr="00F0687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907F3" w:rsidRPr="00F0687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F907F3" w:rsidRPr="00F0687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907F3" w:rsidRPr="00F0687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907F3" w:rsidRPr="00F0687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907F3" w:rsidRPr="00F0687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907F3" w:rsidRPr="00F0687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907F3" w:rsidRPr="00F0687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F907F3" w:rsidRPr="00F0687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F907F3" w:rsidRPr="00F06873" w:rsidTr="00F907F3">
        <w:tc>
          <w:tcPr>
            <w:tcW w:w="959" w:type="dxa"/>
            <w:shd w:val="clear" w:color="auto" w:fill="auto"/>
            <w:vAlign w:val="center"/>
          </w:tcPr>
          <w:p w:rsidR="00F907F3" w:rsidRPr="00F06873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907F3" w:rsidRPr="004E010D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Загрузчик-выгрузчик пищевой продукции (растопка глаз</w:t>
            </w:r>
            <w:r>
              <w:rPr>
                <w:sz w:val="18"/>
                <w:szCs w:val="18"/>
              </w:rPr>
              <w:t>у</w:t>
            </w:r>
            <w:r>
              <w:rPr>
                <w:sz w:val="18"/>
                <w:szCs w:val="18"/>
              </w:rPr>
              <w:t>ри)(подвоз поддонов со штаб</w:t>
            </w:r>
            <w:r>
              <w:rPr>
                <w:sz w:val="18"/>
                <w:szCs w:val="18"/>
              </w:rPr>
              <w:t>е</w:t>
            </w:r>
            <w:r>
              <w:rPr>
                <w:sz w:val="18"/>
                <w:szCs w:val="18"/>
              </w:rPr>
              <w:t>лем коробов с шоколадной крошкой; подъем короба на температурную машину; ра</w:t>
            </w:r>
            <w:r>
              <w:rPr>
                <w:sz w:val="18"/>
                <w:szCs w:val="18"/>
              </w:rPr>
              <w:t>с</w:t>
            </w:r>
            <w:r>
              <w:rPr>
                <w:sz w:val="18"/>
                <w:szCs w:val="18"/>
              </w:rPr>
              <w:t>паковка короба; засыпка шок</w:t>
            </w:r>
            <w:r>
              <w:rPr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ладной крошки в температу</w:t>
            </w:r>
            <w:r>
              <w:rPr>
                <w:sz w:val="18"/>
                <w:szCs w:val="18"/>
              </w:rPr>
              <w:t>р</w:t>
            </w:r>
            <w:r>
              <w:rPr>
                <w:sz w:val="18"/>
                <w:szCs w:val="18"/>
              </w:rPr>
              <w:t>ную машину)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Pr="00F0687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Pr="00F0687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Pr="00F0687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Pr="00F0687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Pr="00F0687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Pr="00F0687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Pr="00F0687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Pr="00F0687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Pr="00F0687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Pr="00F0687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Pr="00F0687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Pr="00F0687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Pr="00F0687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907F3" w:rsidRPr="00F0687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Pr="00F0687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907F3" w:rsidRPr="00F0687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Pr="00F0687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Pr="00F0687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Pr="00F0687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Pr="00F0687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Pr="00F0687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907F3" w:rsidRPr="00F0687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907F3" w:rsidRPr="00F06873" w:rsidTr="00F907F3">
        <w:tc>
          <w:tcPr>
            <w:tcW w:w="959" w:type="dxa"/>
            <w:shd w:val="clear" w:color="auto" w:fill="auto"/>
            <w:vAlign w:val="center"/>
          </w:tcPr>
          <w:p w:rsidR="00F907F3" w:rsidRDefault="00F907F3" w:rsidP="00F907F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F907F3" w:rsidRPr="004E010D" w:rsidRDefault="00F907F3" w:rsidP="00F907F3">
            <w:pPr>
              <w:jc w:val="center"/>
              <w:rPr>
                <w:b/>
                <w:sz w:val="18"/>
                <w:szCs w:val="18"/>
              </w:rPr>
            </w:pPr>
            <w:r w:rsidRPr="004E010D">
              <w:rPr>
                <w:b/>
                <w:sz w:val="18"/>
                <w:szCs w:val="18"/>
              </w:rPr>
              <w:t>Участок миксования (Кар</w:t>
            </w:r>
            <w:r w:rsidRPr="004E010D">
              <w:rPr>
                <w:b/>
                <w:sz w:val="18"/>
                <w:szCs w:val="18"/>
              </w:rPr>
              <w:t>а</w:t>
            </w:r>
            <w:r w:rsidRPr="004E010D">
              <w:rPr>
                <w:b/>
                <w:sz w:val="18"/>
                <w:szCs w:val="18"/>
              </w:rPr>
              <w:t>мельный цех) – 3 этаж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F907F3" w:rsidRPr="00F06873" w:rsidTr="00F907F3">
        <w:tc>
          <w:tcPr>
            <w:tcW w:w="959" w:type="dxa"/>
            <w:shd w:val="clear" w:color="auto" w:fill="auto"/>
            <w:vAlign w:val="center"/>
          </w:tcPr>
          <w:p w:rsidR="00F907F3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907F3" w:rsidRPr="004E010D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Загрузчик-выгрузчик пищевой продукции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907F3" w:rsidRPr="00F06873" w:rsidTr="00F907F3">
        <w:tc>
          <w:tcPr>
            <w:tcW w:w="959" w:type="dxa"/>
            <w:shd w:val="clear" w:color="auto" w:fill="auto"/>
            <w:vAlign w:val="center"/>
          </w:tcPr>
          <w:p w:rsidR="00F907F3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2-1А (2А)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907F3" w:rsidRPr="004E010D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Загрузчик-выгрузчик пищевой продукции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907F3" w:rsidRPr="00F06873" w:rsidTr="00F907F3">
        <w:tc>
          <w:tcPr>
            <w:tcW w:w="959" w:type="dxa"/>
            <w:shd w:val="clear" w:color="auto" w:fill="auto"/>
            <w:vAlign w:val="center"/>
          </w:tcPr>
          <w:p w:rsidR="00F907F3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2-2А (2А)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907F3" w:rsidRPr="004E010D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Загрузчик-выгрузчик пищевой продукции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907F3" w:rsidRPr="00F06873" w:rsidTr="00F907F3">
        <w:tc>
          <w:tcPr>
            <w:tcW w:w="959" w:type="dxa"/>
            <w:shd w:val="clear" w:color="auto" w:fill="auto"/>
            <w:vAlign w:val="center"/>
          </w:tcPr>
          <w:p w:rsidR="00F907F3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907F3" w:rsidRPr="004E010D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Оператор линии в производс</w:t>
            </w:r>
            <w:r>
              <w:rPr>
                <w:sz w:val="18"/>
                <w:szCs w:val="18"/>
              </w:rPr>
              <w:t>т</w:t>
            </w:r>
            <w:r>
              <w:rPr>
                <w:sz w:val="18"/>
                <w:szCs w:val="18"/>
              </w:rPr>
              <w:t>ве пищевой продукции (подн</w:t>
            </w:r>
            <w:r>
              <w:rPr>
                <w:sz w:val="18"/>
                <w:szCs w:val="18"/>
              </w:rPr>
              <w:t>я</w:t>
            </w:r>
            <w:r>
              <w:rPr>
                <w:sz w:val="18"/>
                <w:szCs w:val="18"/>
              </w:rPr>
              <w:t>тие поддонов с другого этажа, взвешивание коробов с готовой продукцией)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907F3" w:rsidRPr="00F06873" w:rsidTr="00F907F3">
        <w:tc>
          <w:tcPr>
            <w:tcW w:w="959" w:type="dxa"/>
            <w:shd w:val="clear" w:color="auto" w:fill="auto"/>
            <w:vAlign w:val="center"/>
          </w:tcPr>
          <w:p w:rsidR="00F907F3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907F3" w:rsidRPr="004E010D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Укладчик-упаковщик (подн</w:t>
            </w:r>
            <w:r>
              <w:rPr>
                <w:sz w:val="18"/>
                <w:szCs w:val="18"/>
              </w:rPr>
              <w:t>я</w:t>
            </w:r>
            <w:r>
              <w:rPr>
                <w:sz w:val="18"/>
                <w:szCs w:val="18"/>
              </w:rPr>
              <w:t>тие поддонов с другого этажа, обандероливание коробов с готовой продукцией, укладка на поддоны)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907F3" w:rsidRPr="00F06873" w:rsidTr="00F907F3">
        <w:tc>
          <w:tcPr>
            <w:tcW w:w="959" w:type="dxa"/>
            <w:shd w:val="clear" w:color="auto" w:fill="auto"/>
            <w:vAlign w:val="center"/>
          </w:tcPr>
          <w:p w:rsidR="00F907F3" w:rsidRDefault="00F907F3" w:rsidP="00F907F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F907F3" w:rsidRPr="004E010D" w:rsidRDefault="00F907F3" w:rsidP="00F907F3">
            <w:pPr>
              <w:jc w:val="center"/>
              <w:rPr>
                <w:b/>
                <w:sz w:val="18"/>
                <w:szCs w:val="18"/>
              </w:rPr>
            </w:pPr>
            <w:r w:rsidRPr="004E010D">
              <w:rPr>
                <w:b/>
                <w:sz w:val="18"/>
                <w:szCs w:val="18"/>
              </w:rPr>
              <w:t>Участок миксования (Кар</w:t>
            </w:r>
            <w:r w:rsidRPr="004E010D">
              <w:rPr>
                <w:b/>
                <w:sz w:val="18"/>
                <w:szCs w:val="18"/>
              </w:rPr>
              <w:t>а</w:t>
            </w:r>
            <w:r w:rsidRPr="004E010D">
              <w:rPr>
                <w:b/>
                <w:sz w:val="18"/>
                <w:szCs w:val="18"/>
              </w:rPr>
              <w:t>мельный цех) – 4 этаж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F907F3" w:rsidRPr="00F06873" w:rsidTr="00F907F3">
        <w:tc>
          <w:tcPr>
            <w:tcW w:w="959" w:type="dxa"/>
            <w:shd w:val="clear" w:color="auto" w:fill="auto"/>
            <w:vAlign w:val="center"/>
          </w:tcPr>
          <w:p w:rsidR="00F907F3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907F3" w:rsidRPr="004E010D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Загрузчик-выгрузчик пищевой продукции (Подъем короба с поддона, засыпка продукции в бункер)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907F3" w:rsidRPr="00F06873" w:rsidTr="00F907F3">
        <w:tc>
          <w:tcPr>
            <w:tcW w:w="959" w:type="dxa"/>
            <w:shd w:val="clear" w:color="auto" w:fill="auto"/>
            <w:vAlign w:val="center"/>
          </w:tcPr>
          <w:p w:rsidR="00F907F3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5-1А (5А)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907F3" w:rsidRPr="004E010D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Загрузчик-выгрузчик пищевой продукции (Подъем короба с поддона, засыпка продукции в бункер)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907F3" w:rsidRPr="00F06873" w:rsidTr="00F907F3">
        <w:tc>
          <w:tcPr>
            <w:tcW w:w="959" w:type="dxa"/>
            <w:shd w:val="clear" w:color="auto" w:fill="auto"/>
            <w:vAlign w:val="center"/>
          </w:tcPr>
          <w:p w:rsidR="00F907F3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5-2А (5А)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907F3" w:rsidRPr="004E010D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Загрузчик-выгрузчик пищевой продукции (Подъем короба с поддона, засыпка продукции в бункер)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907F3" w:rsidRPr="00F06873" w:rsidTr="00F907F3">
        <w:tc>
          <w:tcPr>
            <w:tcW w:w="959" w:type="dxa"/>
            <w:shd w:val="clear" w:color="auto" w:fill="auto"/>
            <w:vAlign w:val="center"/>
          </w:tcPr>
          <w:p w:rsidR="00F907F3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907F3" w:rsidRPr="004E010D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Оператор линии в производс</w:t>
            </w:r>
            <w:r>
              <w:rPr>
                <w:sz w:val="18"/>
                <w:szCs w:val="18"/>
              </w:rPr>
              <w:t>т</w:t>
            </w:r>
            <w:r>
              <w:rPr>
                <w:sz w:val="18"/>
                <w:szCs w:val="18"/>
              </w:rPr>
              <w:t>ве пищевой продукции (подн</w:t>
            </w:r>
            <w:r>
              <w:rPr>
                <w:sz w:val="18"/>
                <w:szCs w:val="18"/>
              </w:rPr>
              <w:t>я</w:t>
            </w:r>
            <w:r>
              <w:rPr>
                <w:sz w:val="18"/>
                <w:szCs w:val="18"/>
              </w:rPr>
              <w:t>тие поддонов с другого этажа, взвешивание коробов с готовой продукцией)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907F3" w:rsidRPr="00F06873" w:rsidTr="00F907F3">
        <w:tc>
          <w:tcPr>
            <w:tcW w:w="959" w:type="dxa"/>
            <w:shd w:val="clear" w:color="auto" w:fill="auto"/>
            <w:vAlign w:val="center"/>
          </w:tcPr>
          <w:p w:rsidR="00F907F3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907F3" w:rsidRPr="004E010D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Укладчик-упаковщик (подн</w:t>
            </w:r>
            <w:r>
              <w:rPr>
                <w:sz w:val="18"/>
                <w:szCs w:val="18"/>
              </w:rPr>
              <w:t>я</w:t>
            </w:r>
            <w:r>
              <w:rPr>
                <w:sz w:val="18"/>
                <w:szCs w:val="18"/>
              </w:rPr>
              <w:t>тие поддонов с другого этажа, обандероливание коробов с готовой продукцией, укладка на поддоны)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907F3" w:rsidRPr="00F06873" w:rsidTr="00F907F3">
        <w:tc>
          <w:tcPr>
            <w:tcW w:w="959" w:type="dxa"/>
            <w:shd w:val="clear" w:color="auto" w:fill="auto"/>
            <w:vAlign w:val="center"/>
          </w:tcPr>
          <w:p w:rsidR="00F907F3" w:rsidRDefault="00F907F3" w:rsidP="00F907F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F907F3" w:rsidRPr="004E010D" w:rsidRDefault="00F907F3" w:rsidP="00F907F3">
            <w:pPr>
              <w:jc w:val="center"/>
              <w:rPr>
                <w:b/>
                <w:sz w:val="18"/>
                <w:szCs w:val="18"/>
              </w:rPr>
            </w:pPr>
            <w:r w:rsidRPr="004E010D">
              <w:rPr>
                <w:b/>
                <w:sz w:val="18"/>
                <w:szCs w:val="18"/>
              </w:rPr>
              <w:t>Участок складывания го</w:t>
            </w:r>
            <w:r w:rsidRPr="004E010D">
              <w:rPr>
                <w:b/>
                <w:sz w:val="18"/>
                <w:szCs w:val="18"/>
              </w:rPr>
              <w:t>ф</w:t>
            </w:r>
            <w:r w:rsidRPr="004E010D">
              <w:rPr>
                <w:b/>
                <w:sz w:val="18"/>
                <w:szCs w:val="18"/>
              </w:rPr>
              <w:t>рокоробов (Карамельный цех) (3 эт.)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F907F3" w:rsidRPr="00F06873" w:rsidTr="00F907F3">
        <w:tc>
          <w:tcPr>
            <w:tcW w:w="959" w:type="dxa"/>
            <w:shd w:val="clear" w:color="auto" w:fill="auto"/>
            <w:vAlign w:val="center"/>
          </w:tcPr>
          <w:p w:rsidR="00F907F3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907F3" w:rsidRPr="004E010D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Оформитель готовой проду</w:t>
            </w:r>
            <w:r>
              <w:rPr>
                <w:sz w:val="18"/>
                <w:szCs w:val="18"/>
              </w:rPr>
              <w:t>к</w:t>
            </w:r>
            <w:r>
              <w:rPr>
                <w:sz w:val="18"/>
                <w:szCs w:val="18"/>
              </w:rPr>
              <w:t>ции (оформление трафарета на короба)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907F3" w:rsidRPr="00F06873" w:rsidTr="00F907F3">
        <w:tc>
          <w:tcPr>
            <w:tcW w:w="959" w:type="dxa"/>
            <w:shd w:val="clear" w:color="auto" w:fill="auto"/>
            <w:vAlign w:val="center"/>
          </w:tcPr>
          <w:p w:rsidR="00F907F3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8-1А (8А)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907F3" w:rsidRPr="004E010D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Оформитель готовой проду</w:t>
            </w:r>
            <w:r>
              <w:rPr>
                <w:sz w:val="18"/>
                <w:szCs w:val="18"/>
              </w:rPr>
              <w:t>к</w:t>
            </w:r>
            <w:r>
              <w:rPr>
                <w:sz w:val="18"/>
                <w:szCs w:val="18"/>
              </w:rPr>
              <w:t>ции (оформление трафарета на короба)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907F3" w:rsidRPr="00F06873" w:rsidTr="00F907F3">
        <w:tc>
          <w:tcPr>
            <w:tcW w:w="959" w:type="dxa"/>
            <w:shd w:val="clear" w:color="auto" w:fill="auto"/>
            <w:vAlign w:val="center"/>
          </w:tcPr>
          <w:p w:rsidR="00F907F3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8-2А </w:t>
            </w:r>
            <w:r>
              <w:rPr>
                <w:sz w:val="18"/>
                <w:szCs w:val="18"/>
              </w:rPr>
              <w:lastRenderedPageBreak/>
              <w:t>(8А)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907F3" w:rsidRPr="004E010D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Оформитель готовой проду</w:t>
            </w:r>
            <w:r>
              <w:rPr>
                <w:sz w:val="18"/>
                <w:szCs w:val="18"/>
              </w:rPr>
              <w:t>к</w:t>
            </w:r>
            <w:r>
              <w:rPr>
                <w:sz w:val="18"/>
                <w:szCs w:val="18"/>
              </w:rPr>
              <w:lastRenderedPageBreak/>
              <w:t>ции (оформление трафарета на короба)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907F3" w:rsidRPr="00F06873" w:rsidTr="00F907F3">
        <w:tc>
          <w:tcPr>
            <w:tcW w:w="959" w:type="dxa"/>
            <w:shd w:val="clear" w:color="auto" w:fill="auto"/>
            <w:vAlign w:val="center"/>
          </w:tcPr>
          <w:p w:rsidR="00F907F3" w:rsidRDefault="00F907F3" w:rsidP="00F907F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F907F3" w:rsidRPr="004E010D" w:rsidRDefault="00F907F3" w:rsidP="00F907F3">
            <w:pPr>
              <w:jc w:val="center"/>
              <w:rPr>
                <w:b/>
                <w:sz w:val="18"/>
                <w:szCs w:val="18"/>
              </w:rPr>
            </w:pPr>
            <w:r w:rsidRPr="004E010D">
              <w:rPr>
                <w:b/>
                <w:sz w:val="18"/>
                <w:szCs w:val="18"/>
              </w:rPr>
              <w:t>Сдача готовой продукции в экспедицию (Карамельный цех)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F907F3" w:rsidRPr="00F06873" w:rsidTr="00F907F3">
        <w:tc>
          <w:tcPr>
            <w:tcW w:w="959" w:type="dxa"/>
            <w:shd w:val="clear" w:color="auto" w:fill="auto"/>
            <w:vAlign w:val="center"/>
          </w:tcPr>
          <w:p w:rsidR="00F907F3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907F3" w:rsidRPr="004E010D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Кладовщик (сдача готовой продукции с этажа в экспед</w:t>
            </w:r>
            <w:r>
              <w:rPr>
                <w:sz w:val="18"/>
                <w:szCs w:val="18"/>
              </w:rPr>
              <w:t>и</w:t>
            </w:r>
            <w:r>
              <w:rPr>
                <w:sz w:val="18"/>
                <w:szCs w:val="18"/>
              </w:rPr>
              <w:t>цию)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907F3" w:rsidRPr="00F06873" w:rsidTr="00F907F3">
        <w:tc>
          <w:tcPr>
            <w:tcW w:w="959" w:type="dxa"/>
            <w:shd w:val="clear" w:color="auto" w:fill="auto"/>
            <w:vAlign w:val="center"/>
          </w:tcPr>
          <w:p w:rsidR="00F907F3" w:rsidRPr="00F06873" w:rsidRDefault="00F907F3" w:rsidP="00F907F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F907F3" w:rsidRPr="00DF1D8E" w:rsidRDefault="00F907F3" w:rsidP="00F907F3">
            <w:pPr>
              <w:jc w:val="center"/>
              <w:rPr>
                <w:b/>
                <w:sz w:val="18"/>
                <w:szCs w:val="18"/>
              </w:rPr>
            </w:pPr>
            <w:r w:rsidRPr="00DF1D8E">
              <w:rPr>
                <w:b/>
                <w:sz w:val="18"/>
                <w:szCs w:val="18"/>
              </w:rPr>
              <w:t>ЦЕХ КОНДИТЕРСКИХ И</w:t>
            </w:r>
            <w:r w:rsidRPr="00DF1D8E">
              <w:rPr>
                <w:b/>
                <w:sz w:val="18"/>
                <w:szCs w:val="18"/>
              </w:rPr>
              <w:t>З</w:t>
            </w:r>
            <w:r w:rsidRPr="00DF1D8E">
              <w:rPr>
                <w:b/>
                <w:sz w:val="18"/>
                <w:szCs w:val="18"/>
              </w:rPr>
              <w:t>ДЕЛИЙ Линия по произво</w:t>
            </w:r>
            <w:r w:rsidRPr="00DF1D8E">
              <w:rPr>
                <w:b/>
                <w:sz w:val="18"/>
                <w:szCs w:val="18"/>
              </w:rPr>
              <w:t>д</w:t>
            </w:r>
            <w:r w:rsidRPr="00DF1D8E">
              <w:rPr>
                <w:b/>
                <w:sz w:val="18"/>
                <w:szCs w:val="18"/>
              </w:rPr>
              <w:t>ству конфет "Шарик"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Pr="00F0687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907F3" w:rsidRPr="00F0687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907F3" w:rsidRPr="00F0687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907F3" w:rsidRPr="00F0687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907F3" w:rsidRPr="00F0687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907F3" w:rsidRPr="00F0687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907F3" w:rsidRPr="00F0687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907F3" w:rsidRPr="00F0687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907F3" w:rsidRPr="00F0687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907F3" w:rsidRPr="00F0687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907F3" w:rsidRPr="00F0687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907F3" w:rsidRPr="00F0687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907F3" w:rsidRPr="00F0687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F907F3" w:rsidRPr="00F0687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907F3" w:rsidRPr="00F0687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F907F3" w:rsidRPr="00F0687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907F3" w:rsidRPr="00F0687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907F3" w:rsidRPr="00F0687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907F3" w:rsidRPr="00F0687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907F3" w:rsidRPr="00F0687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907F3" w:rsidRPr="00F0687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F907F3" w:rsidRPr="00F0687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F907F3" w:rsidRPr="00F06873" w:rsidTr="00F907F3">
        <w:tc>
          <w:tcPr>
            <w:tcW w:w="959" w:type="dxa"/>
            <w:shd w:val="clear" w:color="auto" w:fill="auto"/>
            <w:vAlign w:val="center"/>
          </w:tcPr>
          <w:p w:rsidR="00F907F3" w:rsidRPr="00F06873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907F3" w:rsidRPr="00DF1D8E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Загрузчик-выгрузчик пищевой продукции (размол вафельных листов)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Pr="00F0687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Pr="00F0687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Pr="00F0687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Pr="00F0687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Pr="00F0687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Pr="00F0687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Pr="00F0687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Pr="00F0687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Pr="00F0687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Pr="00F0687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Pr="00F0687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Pr="00F0687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Pr="00F0687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907F3" w:rsidRPr="00F0687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Pr="00F0687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907F3" w:rsidRPr="00F0687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Pr="00F0687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Pr="00F0687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Pr="00F0687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Pr="00F0687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Pr="00F0687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907F3" w:rsidRPr="00F0687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907F3" w:rsidRPr="00F06873" w:rsidTr="00F907F3">
        <w:tc>
          <w:tcPr>
            <w:tcW w:w="959" w:type="dxa"/>
            <w:shd w:val="clear" w:color="auto" w:fill="auto"/>
            <w:vAlign w:val="center"/>
          </w:tcPr>
          <w:p w:rsidR="00F907F3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907F3" w:rsidRPr="00DF1D8E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Оператор линии в производс</w:t>
            </w:r>
            <w:r>
              <w:rPr>
                <w:sz w:val="18"/>
                <w:szCs w:val="18"/>
              </w:rPr>
              <w:t>т</w:t>
            </w:r>
            <w:r>
              <w:rPr>
                <w:sz w:val="18"/>
                <w:szCs w:val="18"/>
              </w:rPr>
              <w:t>ве пищевой продукции (бриг</w:t>
            </w:r>
            <w:r>
              <w:rPr>
                <w:sz w:val="18"/>
                <w:szCs w:val="18"/>
              </w:rPr>
              <w:t>а</w:t>
            </w:r>
            <w:r>
              <w:rPr>
                <w:sz w:val="18"/>
                <w:szCs w:val="18"/>
              </w:rPr>
              <w:t>дир)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907F3" w:rsidRPr="00F06873" w:rsidTr="00F907F3">
        <w:tc>
          <w:tcPr>
            <w:tcW w:w="959" w:type="dxa"/>
            <w:shd w:val="clear" w:color="auto" w:fill="auto"/>
            <w:vAlign w:val="center"/>
          </w:tcPr>
          <w:p w:rsidR="00F907F3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907F3" w:rsidRPr="00DF1D8E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Оператор линии в производс</w:t>
            </w:r>
            <w:r>
              <w:rPr>
                <w:sz w:val="18"/>
                <w:szCs w:val="18"/>
              </w:rPr>
              <w:t>т</w:t>
            </w:r>
            <w:r>
              <w:rPr>
                <w:sz w:val="18"/>
                <w:szCs w:val="18"/>
              </w:rPr>
              <w:t>ве пищевой продукции (печи)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907F3" w:rsidRPr="00F06873" w:rsidTr="00F907F3">
        <w:tc>
          <w:tcPr>
            <w:tcW w:w="959" w:type="dxa"/>
            <w:shd w:val="clear" w:color="auto" w:fill="auto"/>
            <w:vAlign w:val="center"/>
          </w:tcPr>
          <w:p w:rsidR="00F907F3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907F3" w:rsidRPr="00DF1D8E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Оператор линии в производс</w:t>
            </w:r>
            <w:r>
              <w:rPr>
                <w:sz w:val="18"/>
                <w:szCs w:val="18"/>
              </w:rPr>
              <w:t>т</w:t>
            </w:r>
            <w:r>
              <w:rPr>
                <w:sz w:val="18"/>
                <w:szCs w:val="18"/>
              </w:rPr>
              <w:t>ве пищевой продукции (приг</w:t>
            </w:r>
            <w:r>
              <w:rPr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товление начинки)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907F3" w:rsidRPr="00F06873" w:rsidTr="00F907F3">
        <w:tc>
          <w:tcPr>
            <w:tcW w:w="959" w:type="dxa"/>
            <w:shd w:val="clear" w:color="auto" w:fill="auto"/>
            <w:vAlign w:val="center"/>
          </w:tcPr>
          <w:p w:rsidR="00F907F3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907F3" w:rsidRPr="00DF1D8E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Оператор линии в производс</w:t>
            </w:r>
            <w:r>
              <w:rPr>
                <w:sz w:val="18"/>
                <w:szCs w:val="18"/>
              </w:rPr>
              <w:t>т</w:t>
            </w:r>
            <w:r>
              <w:rPr>
                <w:sz w:val="18"/>
                <w:szCs w:val="18"/>
              </w:rPr>
              <w:t>ве пищевой продукции (нама</w:t>
            </w:r>
            <w:r>
              <w:rPr>
                <w:sz w:val="18"/>
                <w:szCs w:val="18"/>
              </w:rPr>
              <w:t>з</w:t>
            </w:r>
            <w:r>
              <w:rPr>
                <w:sz w:val="18"/>
                <w:szCs w:val="18"/>
              </w:rPr>
              <w:t>ка)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907F3" w:rsidRPr="00F06873" w:rsidTr="00F907F3">
        <w:tc>
          <w:tcPr>
            <w:tcW w:w="959" w:type="dxa"/>
            <w:shd w:val="clear" w:color="auto" w:fill="auto"/>
            <w:vAlign w:val="center"/>
          </w:tcPr>
          <w:p w:rsidR="00F907F3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907F3" w:rsidRPr="00DF1D8E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Оператор линии в производс</w:t>
            </w:r>
            <w:r>
              <w:rPr>
                <w:sz w:val="18"/>
                <w:szCs w:val="18"/>
              </w:rPr>
              <w:t>т</w:t>
            </w:r>
            <w:r>
              <w:rPr>
                <w:sz w:val="18"/>
                <w:szCs w:val="18"/>
              </w:rPr>
              <w:t>ве пищевой продукции (нама</w:t>
            </w:r>
            <w:r>
              <w:rPr>
                <w:sz w:val="18"/>
                <w:szCs w:val="18"/>
              </w:rPr>
              <w:t>з</w:t>
            </w:r>
            <w:r>
              <w:rPr>
                <w:sz w:val="18"/>
                <w:szCs w:val="18"/>
              </w:rPr>
              <w:t>ка, подсыпка ореха)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907F3" w:rsidRPr="00F06873" w:rsidTr="00F907F3">
        <w:tc>
          <w:tcPr>
            <w:tcW w:w="959" w:type="dxa"/>
            <w:shd w:val="clear" w:color="auto" w:fill="auto"/>
            <w:vAlign w:val="center"/>
          </w:tcPr>
          <w:p w:rsidR="00F907F3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907F3" w:rsidRPr="00DF1D8E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Оператор линии в производс</w:t>
            </w:r>
            <w:r>
              <w:rPr>
                <w:sz w:val="18"/>
                <w:szCs w:val="18"/>
              </w:rPr>
              <w:t>т</w:t>
            </w:r>
            <w:r>
              <w:rPr>
                <w:sz w:val="18"/>
                <w:szCs w:val="18"/>
              </w:rPr>
              <w:t>ве пищевой продукции (конд</w:t>
            </w:r>
            <w:r>
              <w:rPr>
                <w:sz w:val="18"/>
                <w:szCs w:val="18"/>
              </w:rPr>
              <w:t>и</w:t>
            </w:r>
            <w:r>
              <w:rPr>
                <w:sz w:val="18"/>
                <w:szCs w:val="18"/>
              </w:rPr>
              <w:t>ционер)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907F3" w:rsidRPr="00F06873" w:rsidTr="00F907F3">
        <w:tc>
          <w:tcPr>
            <w:tcW w:w="959" w:type="dxa"/>
            <w:shd w:val="clear" w:color="auto" w:fill="auto"/>
            <w:vAlign w:val="center"/>
          </w:tcPr>
          <w:p w:rsidR="00F907F3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907F3" w:rsidRPr="00DF1D8E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Оператор линии в производс</w:t>
            </w:r>
            <w:r>
              <w:rPr>
                <w:sz w:val="18"/>
                <w:szCs w:val="18"/>
              </w:rPr>
              <w:t>т</w:t>
            </w:r>
            <w:r>
              <w:rPr>
                <w:sz w:val="18"/>
                <w:szCs w:val="18"/>
              </w:rPr>
              <w:t>ве пищевой продукции (пер</w:t>
            </w:r>
            <w:r>
              <w:rPr>
                <w:sz w:val="18"/>
                <w:szCs w:val="18"/>
              </w:rPr>
              <w:t>е</w:t>
            </w:r>
            <w:r>
              <w:rPr>
                <w:sz w:val="18"/>
                <w:szCs w:val="18"/>
              </w:rPr>
              <w:t>ворот)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907F3" w:rsidRPr="00F06873" w:rsidTr="00F907F3">
        <w:tc>
          <w:tcPr>
            <w:tcW w:w="959" w:type="dxa"/>
            <w:shd w:val="clear" w:color="auto" w:fill="auto"/>
            <w:vAlign w:val="center"/>
          </w:tcPr>
          <w:p w:rsidR="00F907F3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907F3" w:rsidRPr="00DF1D8E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Оператор линии в производс</w:t>
            </w:r>
            <w:r>
              <w:rPr>
                <w:sz w:val="18"/>
                <w:szCs w:val="18"/>
              </w:rPr>
              <w:t>т</w:t>
            </w:r>
            <w:r>
              <w:rPr>
                <w:sz w:val="18"/>
                <w:szCs w:val="18"/>
              </w:rPr>
              <w:t>ве пищевой продукции (высе</w:t>
            </w:r>
            <w:r>
              <w:rPr>
                <w:sz w:val="18"/>
                <w:szCs w:val="18"/>
              </w:rPr>
              <w:t>ч</w:t>
            </w:r>
            <w:r>
              <w:rPr>
                <w:sz w:val="18"/>
                <w:szCs w:val="18"/>
              </w:rPr>
              <w:t>ка)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907F3" w:rsidRPr="00F06873" w:rsidTr="00F907F3">
        <w:tc>
          <w:tcPr>
            <w:tcW w:w="959" w:type="dxa"/>
            <w:shd w:val="clear" w:color="auto" w:fill="auto"/>
            <w:vAlign w:val="center"/>
          </w:tcPr>
          <w:p w:rsidR="00F907F3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907F3" w:rsidRPr="00DF1D8E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Оператор линии в производс</w:t>
            </w:r>
            <w:r>
              <w:rPr>
                <w:sz w:val="18"/>
                <w:szCs w:val="18"/>
              </w:rPr>
              <w:t>т</w:t>
            </w:r>
            <w:r>
              <w:rPr>
                <w:sz w:val="18"/>
                <w:szCs w:val="18"/>
              </w:rPr>
              <w:t>ве пищевой продукции (высе</w:t>
            </w:r>
            <w:r>
              <w:rPr>
                <w:sz w:val="18"/>
                <w:szCs w:val="18"/>
              </w:rPr>
              <w:t>ч</w:t>
            </w:r>
            <w:r>
              <w:rPr>
                <w:sz w:val="18"/>
                <w:szCs w:val="18"/>
              </w:rPr>
              <w:t>ка)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907F3" w:rsidRPr="00F06873" w:rsidTr="00F907F3">
        <w:tc>
          <w:tcPr>
            <w:tcW w:w="959" w:type="dxa"/>
            <w:shd w:val="clear" w:color="auto" w:fill="auto"/>
            <w:vAlign w:val="center"/>
          </w:tcPr>
          <w:p w:rsidR="00F907F3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907F3" w:rsidRPr="00DF1D8E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Сортировщик в производстве пищевой продукции (1-ая гл</w:t>
            </w:r>
            <w:r>
              <w:rPr>
                <w:sz w:val="18"/>
                <w:szCs w:val="18"/>
              </w:rPr>
              <w:t>а</w:t>
            </w:r>
            <w:r>
              <w:rPr>
                <w:sz w:val="18"/>
                <w:szCs w:val="18"/>
              </w:rPr>
              <w:t>зировка)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907F3" w:rsidRPr="00F06873" w:rsidTr="00F907F3">
        <w:tc>
          <w:tcPr>
            <w:tcW w:w="959" w:type="dxa"/>
            <w:shd w:val="clear" w:color="auto" w:fill="auto"/>
            <w:vAlign w:val="center"/>
          </w:tcPr>
          <w:p w:rsidR="00F907F3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907F3" w:rsidRPr="00DF1D8E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Сортировщик в производстве пищевой продукции (2-ая гл</w:t>
            </w:r>
            <w:r>
              <w:rPr>
                <w:sz w:val="18"/>
                <w:szCs w:val="18"/>
              </w:rPr>
              <w:t>а</w:t>
            </w:r>
            <w:r>
              <w:rPr>
                <w:sz w:val="18"/>
                <w:szCs w:val="18"/>
              </w:rPr>
              <w:t>зировка)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907F3" w:rsidRPr="00F06873" w:rsidTr="00F907F3">
        <w:tc>
          <w:tcPr>
            <w:tcW w:w="959" w:type="dxa"/>
            <w:shd w:val="clear" w:color="auto" w:fill="auto"/>
            <w:vAlign w:val="center"/>
          </w:tcPr>
          <w:p w:rsidR="00F907F3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907F3" w:rsidRPr="00DF1D8E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Сортировщик в производстве пищевой продукции (после </w:t>
            </w:r>
            <w:r>
              <w:rPr>
                <w:sz w:val="18"/>
                <w:szCs w:val="18"/>
              </w:rPr>
              <w:lastRenderedPageBreak/>
              <w:t>охлаждающего тунеля перед заверткой)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907F3" w:rsidRPr="00F06873" w:rsidTr="00F907F3">
        <w:tc>
          <w:tcPr>
            <w:tcW w:w="959" w:type="dxa"/>
            <w:shd w:val="clear" w:color="auto" w:fill="auto"/>
            <w:vAlign w:val="center"/>
          </w:tcPr>
          <w:p w:rsidR="00F907F3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14 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907F3" w:rsidRPr="00DF1D8E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Оператор линии в производс</w:t>
            </w:r>
            <w:r>
              <w:rPr>
                <w:sz w:val="18"/>
                <w:szCs w:val="18"/>
              </w:rPr>
              <w:t>т</w:t>
            </w:r>
            <w:r>
              <w:rPr>
                <w:sz w:val="18"/>
                <w:szCs w:val="18"/>
              </w:rPr>
              <w:t>ве пищевой продукции (1-ая глазировка)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907F3" w:rsidRPr="00F06873" w:rsidTr="00F907F3">
        <w:tc>
          <w:tcPr>
            <w:tcW w:w="959" w:type="dxa"/>
            <w:shd w:val="clear" w:color="auto" w:fill="auto"/>
            <w:vAlign w:val="center"/>
          </w:tcPr>
          <w:p w:rsidR="00F907F3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907F3" w:rsidRPr="00DF1D8E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Оператор линии в производс</w:t>
            </w:r>
            <w:r>
              <w:rPr>
                <w:sz w:val="18"/>
                <w:szCs w:val="18"/>
              </w:rPr>
              <w:t>т</w:t>
            </w:r>
            <w:r>
              <w:rPr>
                <w:sz w:val="18"/>
                <w:szCs w:val="18"/>
              </w:rPr>
              <w:t>ве пищевой продукции (2-ая глазировка)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907F3" w:rsidRPr="00F06873" w:rsidTr="00F907F3">
        <w:tc>
          <w:tcPr>
            <w:tcW w:w="959" w:type="dxa"/>
            <w:shd w:val="clear" w:color="auto" w:fill="auto"/>
            <w:vAlign w:val="center"/>
          </w:tcPr>
          <w:p w:rsidR="00F907F3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907F3" w:rsidRPr="00DF1D8E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Транспортерщик (сбор не з</w:t>
            </w:r>
            <w:r>
              <w:rPr>
                <w:sz w:val="18"/>
                <w:szCs w:val="18"/>
              </w:rPr>
              <w:t>а</w:t>
            </w:r>
            <w:r>
              <w:rPr>
                <w:sz w:val="18"/>
                <w:szCs w:val="18"/>
              </w:rPr>
              <w:t>вернутых конфет)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907F3" w:rsidRPr="00F06873" w:rsidTr="00F907F3">
        <w:tc>
          <w:tcPr>
            <w:tcW w:w="959" w:type="dxa"/>
            <w:shd w:val="clear" w:color="auto" w:fill="auto"/>
            <w:vAlign w:val="center"/>
          </w:tcPr>
          <w:p w:rsidR="00F907F3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907F3" w:rsidRPr="00DF1D8E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Оператор линии в производс</w:t>
            </w:r>
            <w:r>
              <w:rPr>
                <w:sz w:val="18"/>
                <w:szCs w:val="18"/>
              </w:rPr>
              <w:t>т</w:t>
            </w:r>
            <w:r>
              <w:rPr>
                <w:sz w:val="18"/>
                <w:szCs w:val="18"/>
              </w:rPr>
              <w:t>ве пищевой продукции ("Бе</w:t>
            </w:r>
            <w:r>
              <w:rPr>
                <w:sz w:val="18"/>
                <w:szCs w:val="18"/>
              </w:rPr>
              <w:t>с</w:t>
            </w:r>
            <w:r>
              <w:rPr>
                <w:sz w:val="18"/>
                <w:szCs w:val="18"/>
              </w:rPr>
              <w:t>тром", "Сигнал")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907F3" w:rsidRPr="00F06873" w:rsidTr="00F907F3">
        <w:tc>
          <w:tcPr>
            <w:tcW w:w="959" w:type="dxa"/>
            <w:shd w:val="clear" w:color="auto" w:fill="auto"/>
            <w:vAlign w:val="center"/>
          </w:tcPr>
          <w:p w:rsidR="00F907F3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907F3" w:rsidRPr="00DF1D8E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Оформитель готовой проду</w:t>
            </w:r>
            <w:r>
              <w:rPr>
                <w:sz w:val="18"/>
                <w:szCs w:val="18"/>
              </w:rPr>
              <w:t>к</w:t>
            </w:r>
            <w:r>
              <w:rPr>
                <w:sz w:val="18"/>
                <w:szCs w:val="18"/>
              </w:rPr>
              <w:t>ции (укладка пакетов с конф</w:t>
            </w:r>
            <w:r>
              <w:rPr>
                <w:sz w:val="18"/>
                <w:szCs w:val="18"/>
              </w:rPr>
              <w:t>е</w:t>
            </w:r>
            <w:r>
              <w:rPr>
                <w:sz w:val="18"/>
                <w:szCs w:val="18"/>
              </w:rPr>
              <w:t>тами в гофрокороба, марк</w:t>
            </w:r>
            <w:r>
              <w:rPr>
                <w:sz w:val="18"/>
                <w:szCs w:val="18"/>
              </w:rPr>
              <w:t>и</w:t>
            </w:r>
            <w:r>
              <w:rPr>
                <w:sz w:val="18"/>
                <w:szCs w:val="18"/>
              </w:rPr>
              <w:t>ровка трафарета на гофрок</w:t>
            </w:r>
            <w:r>
              <w:rPr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роб) (1/250, фасовка)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907F3" w:rsidRPr="00F06873" w:rsidTr="00F907F3">
        <w:tc>
          <w:tcPr>
            <w:tcW w:w="959" w:type="dxa"/>
            <w:shd w:val="clear" w:color="auto" w:fill="auto"/>
            <w:vAlign w:val="center"/>
          </w:tcPr>
          <w:p w:rsidR="00F907F3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18-1А (18А)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907F3" w:rsidRPr="00DF1D8E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Оформитель готовой проду</w:t>
            </w:r>
            <w:r>
              <w:rPr>
                <w:sz w:val="18"/>
                <w:szCs w:val="18"/>
              </w:rPr>
              <w:t>к</w:t>
            </w:r>
            <w:r>
              <w:rPr>
                <w:sz w:val="18"/>
                <w:szCs w:val="18"/>
              </w:rPr>
              <w:t>ции (укладка пакетов с конф</w:t>
            </w:r>
            <w:r>
              <w:rPr>
                <w:sz w:val="18"/>
                <w:szCs w:val="18"/>
              </w:rPr>
              <w:t>е</w:t>
            </w:r>
            <w:r>
              <w:rPr>
                <w:sz w:val="18"/>
                <w:szCs w:val="18"/>
              </w:rPr>
              <w:t>тами в гофрокороба, марк</w:t>
            </w:r>
            <w:r>
              <w:rPr>
                <w:sz w:val="18"/>
                <w:szCs w:val="18"/>
              </w:rPr>
              <w:t>и</w:t>
            </w:r>
            <w:r>
              <w:rPr>
                <w:sz w:val="18"/>
                <w:szCs w:val="18"/>
              </w:rPr>
              <w:t>ровка трафарета на гофрок</w:t>
            </w:r>
            <w:r>
              <w:rPr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роб) (1/250, фасовка)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907F3" w:rsidRPr="00F06873" w:rsidTr="00F907F3">
        <w:tc>
          <w:tcPr>
            <w:tcW w:w="959" w:type="dxa"/>
            <w:shd w:val="clear" w:color="auto" w:fill="auto"/>
            <w:vAlign w:val="center"/>
          </w:tcPr>
          <w:p w:rsidR="00F907F3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18-2А (18А)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907F3" w:rsidRPr="00DF1D8E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Оформитель готовой проду</w:t>
            </w:r>
            <w:r>
              <w:rPr>
                <w:sz w:val="18"/>
                <w:szCs w:val="18"/>
              </w:rPr>
              <w:t>к</w:t>
            </w:r>
            <w:r>
              <w:rPr>
                <w:sz w:val="18"/>
                <w:szCs w:val="18"/>
              </w:rPr>
              <w:t>ции (укладка пакетов с конф</w:t>
            </w:r>
            <w:r>
              <w:rPr>
                <w:sz w:val="18"/>
                <w:szCs w:val="18"/>
              </w:rPr>
              <w:t>е</w:t>
            </w:r>
            <w:r>
              <w:rPr>
                <w:sz w:val="18"/>
                <w:szCs w:val="18"/>
              </w:rPr>
              <w:t>тами в гофрокороба, марк</w:t>
            </w:r>
            <w:r>
              <w:rPr>
                <w:sz w:val="18"/>
                <w:szCs w:val="18"/>
              </w:rPr>
              <w:t>и</w:t>
            </w:r>
            <w:r>
              <w:rPr>
                <w:sz w:val="18"/>
                <w:szCs w:val="18"/>
              </w:rPr>
              <w:t>ровка трафарета на гофрок</w:t>
            </w:r>
            <w:r>
              <w:rPr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роб) (1/250, фасовка)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907F3" w:rsidRPr="00F06873" w:rsidTr="00F907F3">
        <w:tc>
          <w:tcPr>
            <w:tcW w:w="959" w:type="dxa"/>
            <w:shd w:val="clear" w:color="auto" w:fill="auto"/>
            <w:vAlign w:val="center"/>
          </w:tcPr>
          <w:p w:rsidR="00F907F3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907F3" w:rsidRPr="00DF1D8E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Оформитель готовой проду</w:t>
            </w:r>
            <w:r>
              <w:rPr>
                <w:sz w:val="18"/>
                <w:szCs w:val="18"/>
              </w:rPr>
              <w:t>к</w:t>
            </w:r>
            <w:r>
              <w:rPr>
                <w:sz w:val="18"/>
                <w:szCs w:val="18"/>
              </w:rPr>
              <w:t>ции (взвешивание гофрокор</w:t>
            </w:r>
            <w:r>
              <w:rPr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бов с товаром, маркировка трафарета на короб (весовой))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907F3" w:rsidRPr="00F06873" w:rsidTr="00F907F3">
        <w:tc>
          <w:tcPr>
            <w:tcW w:w="959" w:type="dxa"/>
            <w:shd w:val="clear" w:color="auto" w:fill="auto"/>
            <w:vAlign w:val="center"/>
          </w:tcPr>
          <w:p w:rsidR="00F907F3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19-1А (19А)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907F3" w:rsidRPr="00DF1D8E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Оформитель готовой проду</w:t>
            </w:r>
            <w:r>
              <w:rPr>
                <w:sz w:val="18"/>
                <w:szCs w:val="18"/>
              </w:rPr>
              <w:t>к</w:t>
            </w:r>
            <w:r>
              <w:rPr>
                <w:sz w:val="18"/>
                <w:szCs w:val="18"/>
              </w:rPr>
              <w:t>ции (взвешивание гофрокор</w:t>
            </w:r>
            <w:r>
              <w:rPr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бов с товаром, маркировка трафарета на короб (весовой))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907F3" w:rsidRPr="00F06873" w:rsidTr="00F907F3">
        <w:tc>
          <w:tcPr>
            <w:tcW w:w="959" w:type="dxa"/>
            <w:shd w:val="clear" w:color="auto" w:fill="auto"/>
            <w:vAlign w:val="center"/>
          </w:tcPr>
          <w:p w:rsidR="00F907F3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19-2А (19А)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907F3" w:rsidRPr="00DF1D8E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Оформитель готовой проду</w:t>
            </w:r>
            <w:r>
              <w:rPr>
                <w:sz w:val="18"/>
                <w:szCs w:val="18"/>
              </w:rPr>
              <w:t>к</w:t>
            </w:r>
            <w:r>
              <w:rPr>
                <w:sz w:val="18"/>
                <w:szCs w:val="18"/>
              </w:rPr>
              <w:t>ции (взвешивание гофрокор</w:t>
            </w:r>
            <w:r>
              <w:rPr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бов с товаром, маркировка трафарета на короб (весовой))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907F3" w:rsidRPr="00F06873" w:rsidTr="00F907F3">
        <w:tc>
          <w:tcPr>
            <w:tcW w:w="959" w:type="dxa"/>
            <w:shd w:val="clear" w:color="auto" w:fill="auto"/>
            <w:vAlign w:val="center"/>
          </w:tcPr>
          <w:p w:rsidR="00F907F3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907F3" w:rsidRPr="00DF1D8E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Оператор линии в производс</w:t>
            </w:r>
            <w:r>
              <w:rPr>
                <w:sz w:val="18"/>
                <w:szCs w:val="18"/>
              </w:rPr>
              <w:t>т</w:t>
            </w:r>
            <w:r>
              <w:rPr>
                <w:sz w:val="18"/>
                <w:szCs w:val="18"/>
              </w:rPr>
              <w:t>ве пищевой продукции (го</w:t>
            </w:r>
            <w:r>
              <w:rPr>
                <w:sz w:val="18"/>
                <w:szCs w:val="18"/>
              </w:rPr>
              <w:t>ф</w:t>
            </w:r>
            <w:r>
              <w:rPr>
                <w:sz w:val="18"/>
                <w:szCs w:val="18"/>
              </w:rPr>
              <w:t>роскладыватель)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907F3" w:rsidRPr="00F06873" w:rsidTr="00F907F3">
        <w:tc>
          <w:tcPr>
            <w:tcW w:w="959" w:type="dxa"/>
            <w:shd w:val="clear" w:color="auto" w:fill="auto"/>
            <w:vAlign w:val="center"/>
          </w:tcPr>
          <w:p w:rsidR="00F907F3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907F3" w:rsidRPr="00DF1D8E" w:rsidRDefault="00F907F3" w:rsidP="00F907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Транспортировщик (сбор к</w:t>
            </w:r>
            <w:r>
              <w:rPr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робов на поддон, отвоз готовой продукции на опалечивание)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907F3" w:rsidRDefault="00F907F3" w:rsidP="00F907F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97E6F" w:rsidRPr="00F06873" w:rsidTr="00697E6F">
        <w:tc>
          <w:tcPr>
            <w:tcW w:w="959" w:type="dxa"/>
            <w:shd w:val="clear" w:color="auto" w:fill="auto"/>
            <w:vAlign w:val="center"/>
          </w:tcPr>
          <w:p w:rsidR="00697E6F" w:rsidRPr="00F06873" w:rsidRDefault="00697E6F" w:rsidP="00697E6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697E6F" w:rsidRPr="004C482D" w:rsidRDefault="00697E6F" w:rsidP="00697E6F">
            <w:pPr>
              <w:jc w:val="center"/>
              <w:rPr>
                <w:b/>
                <w:sz w:val="18"/>
                <w:szCs w:val="18"/>
              </w:rPr>
            </w:pPr>
            <w:r w:rsidRPr="004C482D">
              <w:rPr>
                <w:b/>
                <w:sz w:val="18"/>
                <w:szCs w:val="18"/>
              </w:rPr>
              <w:t>ЦЕХ ХАЛВЫ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Pr="00F06873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697E6F" w:rsidRPr="00F06873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697E6F" w:rsidRPr="00F06873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697E6F" w:rsidRPr="00F06873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697E6F" w:rsidRPr="00F06873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697E6F" w:rsidRPr="00F06873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697E6F" w:rsidRPr="00F06873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697E6F" w:rsidRPr="00F06873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697E6F" w:rsidRPr="00F06873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697E6F" w:rsidRPr="00F06873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697E6F" w:rsidRPr="00F06873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697E6F" w:rsidRPr="00F06873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697E6F" w:rsidRPr="00F06873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697E6F" w:rsidRPr="00F06873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97E6F" w:rsidRPr="00F06873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697E6F" w:rsidRPr="00F06873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97E6F" w:rsidRPr="00F06873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97E6F" w:rsidRPr="00F06873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97E6F" w:rsidRPr="00F06873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97E6F" w:rsidRPr="00F06873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97E6F" w:rsidRPr="00F06873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697E6F" w:rsidRPr="00F06873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697E6F" w:rsidRPr="00F06873" w:rsidTr="00697E6F">
        <w:tc>
          <w:tcPr>
            <w:tcW w:w="959" w:type="dxa"/>
            <w:shd w:val="clear" w:color="auto" w:fill="auto"/>
            <w:vAlign w:val="center"/>
          </w:tcPr>
          <w:p w:rsidR="00697E6F" w:rsidRPr="00F06873" w:rsidRDefault="00697E6F" w:rsidP="00697E6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697E6F" w:rsidRPr="004C482D" w:rsidRDefault="00697E6F" w:rsidP="00697E6F">
            <w:pPr>
              <w:jc w:val="center"/>
              <w:rPr>
                <w:i/>
                <w:sz w:val="18"/>
                <w:szCs w:val="18"/>
              </w:rPr>
            </w:pPr>
            <w:r w:rsidRPr="004C482D">
              <w:rPr>
                <w:i/>
                <w:sz w:val="18"/>
                <w:szCs w:val="18"/>
              </w:rPr>
              <w:t xml:space="preserve">Линия №1 по производству </w:t>
            </w:r>
            <w:r w:rsidRPr="004C482D">
              <w:rPr>
                <w:i/>
                <w:sz w:val="18"/>
                <w:szCs w:val="18"/>
              </w:rPr>
              <w:lastRenderedPageBreak/>
              <w:t>халвичных конфет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Pr="00F06873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697E6F" w:rsidRPr="00F06873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697E6F" w:rsidRPr="00F06873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697E6F" w:rsidRPr="00F06873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697E6F" w:rsidRPr="00F06873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697E6F" w:rsidRPr="00F06873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697E6F" w:rsidRPr="00F06873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697E6F" w:rsidRPr="00F06873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697E6F" w:rsidRPr="00F06873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697E6F" w:rsidRPr="00F06873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697E6F" w:rsidRPr="00F06873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697E6F" w:rsidRPr="00F06873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697E6F" w:rsidRPr="00F06873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697E6F" w:rsidRPr="00F06873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97E6F" w:rsidRPr="00F06873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697E6F" w:rsidRPr="00F06873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97E6F" w:rsidRPr="00F06873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97E6F" w:rsidRPr="00F06873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97E6F" w:rsidRPr="00F06873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97E6F" w:rsidRPr="00F06873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97E6F" w:rsidRPr="00F06873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697E6F" w:rsidRPr="00F06873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697E6F" w:rsidRPr="00F06873" w:rsidTr="00697E6F">
        <w:tc>
          <w:tcPr>
            <w:tcW w:w="959" w:type="dxa"/>
            <w:shd w:val="clear" w:color="auto" w:fill="auto"/>
            <w:vAlign w:val="center"/>
          </w:tcPr>
          <w:p w:rsidR="00697E6F" w:rsidRPr="00F06873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1 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697E6F" w:rsidRPr="004C482D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Оператор линии в производс</w:t>
            </w:r>
            <w:r>
              <w:rPr>
                <w:sz w:val="18"/>
                <w:szCs w:val="18"/>
              </w:rPr>
              <w:t>т</w:t>
            </w:r>
            <w:r>
              <w:rPr>
                <w:sz w:val="18"/>
                <w:szCs w:val="18"/>
              </w:rPr>
              <w:t>ве пищевой продукции (варка карамельной массы, вымеш</w:t>
            </w:r>
            <w:r>
              <w:rPr>
                <w:sz w:val="18"/>
                <w:szCs w:val="18"/>
              </w:rPr>
              <w:t>и</w:t>
            </w:r>
            <w:r>
              <w:rPr>
                <w:sz w:val="18"/>
                <w:szCs w:val="18"/>
              </w:rPr>
              <w:t>вание халвичной массы, з</w:t>
            </w:r>
            <w:r>
              <w:rPr>
                <w:sz w:val="18"/>
                <w:szCs w:val="18"/>
              </w:rPr>
              <w:t>а</w:t>
            </w:r>
            <w:r>
              <w:rPr>
                <w:sz w:val="18"/>
                <w:szCs w:val="18"/>
              </w:rPr>
              <w:t>грузка орехов)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Pr="00F06873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Pr="00F06873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Pr="00F06873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Pr="00F06873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Pr="00F06873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Pr="00F06873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Pr="00F06873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Pr="00F06873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Pr="00F06873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Pr="00F06873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Pr="00F06873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Pr="00F06873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Pr="00F06873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97E6F" w:rsidRPr="00F06873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Pr="00F06873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97E6F" w:rsidRPr="00F06873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Pr="00F06873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Pr="00F06873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Pr="00F06873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Pr="00F06873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Pr="00F06873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97E6F" w:rsidRPr="00F06873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97E6F" w:rsidRPr="00F06873" w:rsidTr="00697E6F">
        <w:tc>
          <w:tcPr>
            <w:tcW w:w="959" w:type="dxa"/>
            <w:shd w:val="clear" w:color="auto" w:fill="auto"/>
            <w:vAlign w:val="center"/>
          </w:tcPr>
          <w:p w:rsidR="00697E6F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697E6F" w:rsidRPr="004C482D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Оператор линии в производс</w:t>
            </w:r>
            <w:r>
              <w:rPr>
                <w:sz w:val="18"/>
                <w:szCs w:val="18"/>
              </w:rPr>
              <w:t>т</w:t>
            </w:r>
            <w:r>
              <w:rPr>
                <w:sz w:val="18"/>
                <w:szCs w:val="18"/>
              </w:rPr>
              <w:t>ве пищевой продукции (о</w:t>
            </w:r>
            <w:r>
              <w:rPr>
                <w:sz w:val="18"/>
                <w:szCs w:val="18"/>
              </w:rPr>
              <w:t>б</w:t>
            </w:r>
            <w:r>
              <w:rPr>
                <w:sz w:val="18"/>
                <w:szCs w:val="18"/>
              </w:rPr>
              <w:t>служивание формующих вал</w:t>
            </w:r>
            <w:r>
              <w:rPr>
                <w:sz w:val="18"/>
                <w:szCs w:val="18"/>
              </w:rPr>
              <w:t>ь</w:t>
            </w:r>
            <w:r>
              <w:rPr>
                <w:sz w:val="18"/>
                <w:szCs w:val="18"/>
              </w:rPr>
              <w:t>цов и кондиционирующего туннеля, установки водоподг</w:t>
            </w:r>
            <w:r>
              <w:rPr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товки)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97E6F" w:rsidRPr="00F06873" w:rsidTr="00697E6F">
        <w:tc>
          <w:tcPr>
            <w:tcW w:w="959" w:type="dxa"/>
            <w:shd w:val="clear" w:color="auto" w:fill="auto"/>
            <w:vAlign w:val="center"/>
          </w:tcPr>
          <w:p w:rsidR="00697E6F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697E6F" w:rsidRPr="004C482D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Оператор линии в производс</w:t>
            </w:r>
            <w:r>
              <w:rPr>
                <w:sz w:val="18"/>
                <w:szCs w:val="18"/>
              </w:rPr>
              <w:t>т</w:t>
            </w:r>
            <w:r>
              <w:rPr>
                <w:sz w:val="18"/>
                <w:szCs w:val="18"/>
              </w:rPr>
              <w:t>ве пищевой продукции (о</w:t>
            </w:r>
            <w:r>
              <w:rPr>
                <w:sz w:val="18"/>
                <w:szCs w:val="18"/>
              </w:rPr>
              <w:t>б</w:t>
            </w:r>
            <w:r>
              <w:rPr>
                <w:sz w:val="18"/>
                <w:szCs w:val="18"/>
              </w:rPr>
              <w:t>служивание узла резки фо</w:t>
            </w:r>
            <w:r>
              <w:rPr>
                <w:sz w:val="18"/>
                <w:szCs w:val="18"/>
              </w:rPr>
              <w:t>р</w:t>
            </w:r>
            <w:r>
              <w:rPr>
                <w:sz w:val="18"/>
                <w:szCs w:val="18"/>
              </w:rPr>
              <w:t>мующей машины)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97E6F" w:rsidRPr="00F06873" w:rsidTr="00697E6F">
        <w:tc>
          <w:tcPr>
            <w:tcW w:w="959" w:type="dxa"/>
            <w:shd w:val="clear" w:color="auto" w:fill="auto"/>
            <w:vAlign w:val="center"/>
          </w:tcPr>
          <w:p w:rsidR="00697E6F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3-1А (3А)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697E6F" w:rsidRPr="004C482D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Оператор линии в производс</w:t>
            </w:r>
            <w:r>
              <w:rPr>
                <w:sz w:val="18"/>
                <w:szCs w:val="18"/>
              </w:rPr>
              <w:t>т</w:t>
            </w:r>
            <w:r>
              <w:rPr>
                <w:sz w:val="18"/>
                <w:szCs w:val="18"/>
              </w:rPr>
              <w:t>ве пищевой продукции (о</w:t>
            </w:r>
            <w:r>
              <w:rPr>
                <w:sz w:val="18"/>
                <w:szCs w:val="18"/>
              </w:rPr>
              <w:t>б</w:t>
            </w:r>
            <w:r>
              <w:rPr>
                <w:sz w:val="18"/>
                <w:szCs w:val="18"/>
              </w:rPr>
              <w:t>служивание узла резки фо</w:t>
            </w:r>
            <w:r>
              <w:rPr>
                <w:sz w:val="18"/>
                <w:szCs w:val="18"/>
              </w:rPr>
              <w:t>р</w:t>
            </w:r>
            <w:r>
              <w:rPr>
                <w:sz w:val="18"/>
                <w:szCs w:val="18"/>
              </w:rPr>
              <w:t>мующей машины)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97E6F" w:rsidRPr="00F06873" w:rsidTr="00697E6F">
        <w:tc>
          <w:tcPr>
            <w:tcW w:w="959" w:type="dxa"/>
            <w:shd w:val="clear" w:color="auto" w:fill="auto"/>
            <w:vAlign w:val="center"/>
          </w:tcPr>
          <w:p w:rsidR="00697E6F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697E6F" w:rsidRPr="004C482D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Оператор линии в производс</w:t>
            </w:r>
            <w:r>
              <w:rPr>
                <w:sz w:val="18"/>
                <w:szCs w:val="18"/>
              </w:rPr>
              <w:t>т</w:t>
            </w:r>
            <w:r>
              <w:rPr>
                <w:sz w:val="18"/>
                <w:szCs w:val="18"/>
              </w:rPr>
              <w:t>ве пищевой продукции (о</w:t>
            </w:r>
            <w:r>
              <w:rPr>
                <w:sz w:val="18"/>
                <w:szCs w:val="18"/>
              </w:rPr>
              <w:t>б</w:t>
            </w:r>
            <w:r>
              <w:rPr>
                <w:sz w:val="18"/>
                <w:szCs w:val="18"/>
              </w:rPr>
              <w:t>служивание глазировочных машин)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97E6F" w:rsidRPr="00F06873" w:rsidTr="00697E6F">
        <w:tc>
          <w:tcPr>
            <w:tcW w:w="959" w:type="dxa"/>
            <w:shd w:val="clear" w:color="auto" w:fill="auto"/>
            <w:vAlign w:val="center"/>
          </w:tcPr>
          <w:p w:rsidR="00697E6F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697E6F" w:rsidRPr="004C482D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Сортировщик в производстве пищевой продукции (после 2-ой глазировки и завертки)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97E6F" w:rsidRPr="00F06873" w:rsidTr="00697E6F">
        <w:tc>
          <w:tcPr>
            <w:tcW w:w="959" w:type="dxa"/>
            <w:shd w:val="clear" w:color="auto" w:fill="auto"/>
            <w:vAlign w:val="center"/>
          </w:tcPr>
          <w:p w:rsidR="00697E6F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5-1А (5А)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697E6F" w:rsidRPr="004C482D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Сортировщик в производстве пищевой продукции (после 2-ой глазировки и завертки)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97E6F" w:rsidRPr="00F06873" w:rsidTr="00697E6F">
        <w:tc>
          <w:tcPr>
            <w:tcW w:w="959" w:type="dxa"/>
            <w:shd w:val="clear" w:color="auto" w:fill="auto"/>
            <w:vAlign w:val="center"/>
          </w:tcPr>
          <w:p w:rsidR="00697E6F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697E6F" w:rsidRPr="004C482D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Машинист расфасовочно-упаковочных машин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97E6F" w:rsidRPr="00F06873" w:rsidTr="00697E6F">
        <w:tc>
          <w:tcPr>
            <w:tcW w:w="959" w:type="dxa"/>
            <w:shd w:val="clear" w:color="auto" w:fill="auto"/>
            <w:vAlign w:val="center"/>
          </w:tcPr>
          <w:p w:rsidR="00697E6F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6-1А (6А)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697E6F" w:rsidRPr="004C482D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Машинист расфасовочно-упаковочных машин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97E6F" w:rsidRPr="00F06873" w:rsidTr="00697E6F">
        <w:tc>
          <w:tcPr>
            <w:tcW w:w="959" w:type="dxa"/>
            <w:shd w:val="clear" w:color="auto" w:fill="auto"/>
            <w:vAlign w:val="center"/>
          </w:tcPr>
          <w:p w:rsidR="00697E6F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6-2А (6А)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697E6F" w:rsidRPr="004C482D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Машинист расфасовочно-упаковочных машин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97E6F" w:rsidRPr="00F06873" w:rsidTr="00697E6F">
        <w:tc>
          <w:tcPr>
            <w:tcW w:w="959" w:type="dxa"/>
            <w:shd w:val="clear" w:color="auto" w:fill="auto"/>
            <w:vAlign w:val="center"/>
          </w:tcPr>
          <w:p w:rsidR="00697E6F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6-3А (6А)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697E6F" w:rsidRPr="004C482D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Машинист расфасовочно-упаковочных машин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97E6F" w:rsidRPr="00F06873" w:rsidTr="00697E6F">
        <w:tc>
          <w:tcPr>
            <w:tcW w:w="959" w:type="dxa"/>
            <w:shd w:val="clear" w:color="auto" w:fill="auto"/>
            <w:vAlign w:val="center"/>
          </w:tcPr>
          <w:p w:rsidR="00697E6F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6-4А (6А)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697E6F" w:rsidRPr="004C482D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Машинист расфасовочно-упаковочных машин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97E6F" w:rsidRPr="00F06873" w:rsidTr="00697E6F">
        <w:tc>
          <w:tcPr>
            <w:tcW w:w="959" w:type="dxa"/>
            <w:shd w:val="clear" w:color="auto" w:fill="auto"/>
            <w:vAlign w:val="center"/>
          </w:tcPr>
          <w:p w:rsidR="00697E6F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6-5А (6А)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697E6F" w:rsidRPr="004C482D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Машинист расфасовочно-упаковочных машин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97E6F" w:rsidRPr="00F06873" w:rsidTr="00697E6F">
        <w:tc>
          <w:tcPr>
            <w:tcW w:w="959" w:type="dxa"/>
            <w:shd w:val="clear" w:color="auto" w:fill="auto"/>
            <w:vAlign w:val="center"/>
          </w:tcPr>
          <w:p w:rsidR="00697E6F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697E6F" w:rsidRPr="004C482D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Машинист расфасовочно-упаковочных машин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97E6F" w:rsidRPr="00F06873" w:rsidTr="00697E6F">
        <w:tc>
          <w:tcPr>
            <w:tcW w:w="959" w:type="dxa"/>
            <w:shd w:val="clear" w:color="auto" w:fill="auto"/>
            <w:vAlign w:val="center"/>
          </w:tcPr>
          <w:p w:rsidR="00697E6F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7-1А (7А)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697E6F" w:rsidRPr="004C482D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Машинист расфасовочно-упаковочных машин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97E6F" w:rsidRPr="00F06873" w:rsidTr="00697E6F">
        <w:tc>
          <w:tcPr>
            <w:tcW w:w="959" w:type="dxa"/>
            <w:shd w:val="clear" w:color="auto" w:fill="auto"/>
            <w:vAlign w:val="center"/>
          </w:tcPr>
          <w:p w:rsidR="00697E6F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7-2А (7А)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697E6F" w:rsidRPr="004C482D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Машинист расфасовочно-упаковочных машин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97E6F" w:rsidRPr="00F06873" w:rsidTr="00697E6F">
        <w:tc>
          <w:tcPr>
            <w:tcW w:w="959" w:type="dxa"/>
            <w:shd w:val="clear" w:color="auto" w:fill="auto"/>
            <w:vAlign w:val="center"/>
          </w:tcPr>
          <w:p w:rsidR="00697E6F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7-3А (7А)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697E6F" w:rsidRPr="004C482D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Машинист расфасовочно-упаковочных машин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97E6F" w:rsidRPr="00F06873" w:rsidTr="00697E6F">
        <w:tc>
          <w:tcPr>
            <w:tcW w:w="959" w:type="dxa"/>
            <w:shd w:val="clear" w:color="auto" w:fill="auto"/>
            <w:vAlign w:val="center"/>
          </w:tcPr>
          <w:p w:rsidR="00697E6F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7-4А (7А)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697E6F" w:rsidRPr="004C482D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Машинист расфасовочно-упаковочных машин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97E6F" w:rsidRPr="00F06873" w:rsidTr="00697E6F">
        <w:tc>
          <w:tcPr>
            <w:tcW w:w="959" w:type="dxa"/>
            <w:shd w:val="clear" w:color="auto" w:fill="auto"/>
            <w:vAlign w:val="center"/>
          </w:tcPr>
          <w:p w:rsidR="00697E6F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7-5А (7А)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697E6F" w:rsidRPr="004C482D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Машинист расфасовочно-упаковочных машин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97E6F" w:rsidRPr="00F06873" w:rsidTr="00697E6F">
        <w:tc>
          <w:tcPr>
            <w:tcW w:w="959" w:type="dxa"/>
            <w:shd w:val="clear" w:color="auto" w:fill="auto"/>
            <w:vAlign w:val="center"/>
          </w:tcPr>
          <w:p w:rsidR="00697E6F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697E6F" w:rsidRPr="004C482D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Машинист расфасовочно-упаковочных машин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97E6F" w:rsidRPr="00F06873" w:rsidTr="00697E6F">
        <w:tc>
          <w:tcPr>
            <w:tcW w:w="959" w:type="dxa"/>
            <w:shd w:val="clear" w:color="auto" w:fill="auto"/>
            <w:vAlign w:val="center"/>
          </w:tcPr>
          <w:p w:rsidR="00697E6F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8-1А (8А)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697E6F" w:rsidRPr="004C482D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Машинист расфасовочно-упаковочных машин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97E6F" w:rsidRPr="00F06873" w:rsidTr="00697E6F">
        <w:tc>
          <w:tcPr>
            <w:tcW w:w="959" w:type="dxa"/>
            <w:shd w:val="clear" w:color="auto" w:fill="auto"/>
            <w:vAlign w:val="center"/>
          </w:tcPr>
          <w:p w:rsidR="00697E6F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8-2А (8А)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697E6F" w:rsidRPr="004C482D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Машинист расфасовочно-упаковочных машин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97E6F" w:rsidRPr="00F06873" w:rsidTr="00697E6F">
        <w:tc>
          <w:tcPr>
            <w:tcW w:w="959" w:type="dxa"/>
            <w:shd w:val="clear" w:color="auto" w:fill="auto"/>
            <w:vAlign w:val="center"/>
          </w:tcPr>
          <w:p w:rsidR="00697E6F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8-3А (8А)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697E6F" w:rsidRPr="004C482D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Машинист расфасовочно-упаковочных машин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97E6F" w:rsidRPr="00F06873" w:rsidTr="00697E6F">
        <w:tc>
          <w:tcPr>
            <w:tcW w:w="959" w:type="dxa"/>
            <w:shd w:val="clear" w:color="auto" w:fill="auto"/>
            <w:vAlign w:val="center"/>
          </w:tcPr>
          <w:p w:rsidR="00697E6F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8-4А (8А)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697E6F" w:rsidRPr="004C482D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Машинист расфасовочно-упаковочных машин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97E6F" w:rsidRPr="00F06873" w:rsidTr="00697E6F">
        <w:tc>
          <w:tcPr>
            <w:tcW w:w="959" w:type="dxa"/>
            <w:shd w:val="clear" w:color="auto" w:fill="auto"/>
            <w:vAlign w:val="center"/>
          </w:tcPr>
          <w:p w:rsidR="00697E6F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8-5А (8А)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697E6F" w:rsidRPr="004C482D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Машинист расфасовочно-упаковочных машин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97E6F" w:rsidRPr="00F06873" w:rsidTr="00697E6F">
        <w:tc>
          <w:tcPr>
            <w:tcW w:w="959" w:type="dxa"/>
            <w:shd w:val="clear" w:color="auto" w:fill="auto"/>
            <w:vAlign w:val="center"/>
          </w:tcPr>
          <w:p w:rsidR="00697E6F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697E6F" w:rsidRPr="004C482D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Оператор линии в производс</w:t>
            </w:r>
            <w:r>
              <w:rPr>
                <w:sz w:val="18"/>
                <w:szCs w:val="18"/>
              </w:rPr>
              <w:t>т</w:t>
            </w:r>
            <w:r>
              <w:rPr>
                <w:sz w:val="18"/>
                <w:szCs w:val="18"/>
              </w:rPr>
              <w:t>ве пищевой продукции (о</w:t>
            </w:r>
            <w:r>
              <w:rPr>
                <w:sz w:val="18"/>
                <w:szCs w:val="18"/>
              </w:rPr>
              <w:t>б</w:t>
            </w:r>
            <w:r>
              <w:rPr>
                <w:sz w:val="18"/>
                <w:szCs w:val="18"/>
              </w:rPr>
              <w:t>служивание автомата "Бе</w:t>
            </w:r>
            <w:r>
              <w:rPr>
                <w:sz w:val="18"/>
                <w:szCs w:val="18"/>
              </w:rPr>
              <w:t>с</w:t>
            </w:r>
            <w:r>
              <w:rPr>
                <w:sz w:val="18"/>
                <w:szCs w:val="18"/>
              </w:rPr>
              <w:t>тром", весы "Сигнал")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97E6F" w:rsidRPr="00F06873" w:rsidTr="00697E6F">
        <w:tc>
          <w:tcPr>
            <w:tcW w:w="959" w:type="dxa"/>
            <w:shd w:val="clear" w:color="auto" w:fill="auto"/>
            <w:vAlign w:val="center"/>
          </w:tcPr>
          <w:p w:rsidR="00697E6F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697E6F" w:rsidRPr="004C482D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Оформитель готовой проду</w:t>
            </w:r>
            <w:r>
              <w:rPr>
                <w:sz w:val="18"/>
                <w:szCs w:val="18"/>
              </w:rPr>
              <w:t>к</w:t>
            </w:r>
            <w:r>
              <w:rPr>
                <w:sz w:val="18"/>
                <w:szCs w:val="18"/>
              </w:rPr>
              <w:t>ции (маркировка и укладка коробов на поддоны)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97E6F" w:rsidRPr="00F06873" w:rsidTr="00697E6F">
        <w:tc>
          <w:tcPr>
            <w:tcW w:w="959" w:type="dxa"/>
            <w:shd w:val="clear" w:color="auto" w:fill="auto"/>
            <w:vAlign w:val="center"/>
          </w:tcPr>
          <w:p w:rsidR="00697E6F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10-1А (10А)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697E6F" w:rsidRPr="004C482D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Оформитель готовой проду</w:t>
            </w:r>
            <w:r>
              <w:rPr>
                <w:sz w:val="18"/>
                <w:szCs w:val="18"/>
              </w:rPr>
              <w:t>к</w:t>
            </w:r>
            <w:r>
              <w:rPr>
                <w:sz w:val="18"/>
                <w:szCs w:val="18"/>
              </w:rPr>
              <w:t>ции (маркировка и укладка коробов на поддоны)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97E6F" w:rsidRPr="00F06873" w:rsidTr="00697E6F">
        <w:tc>
          <w:tcPr>
            <w:tcW w:w="959" w:type="dxa"/>
            <w:shd w:val="clear" w:color="auto" w:fill="auto"/>
            <w:vAlign w:val="center"/>
          </w:tcPr>
          <w:p w:rsidR="00697E6F" w:rsidRDefault="00697E6F" w:rsidP="00697E6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697E6F" w:rsidRPr="004C482D" w:rsidRDefault="00697E6F" w:rsidP="00697E6F">
            <w:pPr>
              <w:jc w:val="center"/>
              <w:rPr>
                <w:i/>
                <w:sz w:val="18"/>
                <w:szCs w:val="18"/>
              </w:rPr>
            </w:pPr>
            <w:r w:rsidRPr="004C482D">
              <w:rPr>
                <w:i/>
                <w:sz w:val="18"/>
                <w:szCs w:val="18"/>
              </w:rPr>
              <w:t>Линия по производству халвы в стаканчиках "ИЛЛИГ"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697E6F" w:rsidRPr="00F06873" w:rsidTr="00697E6F">
        <w:tc>
          <w:tcPr>
            <w:tcW w:w="959" w:type="dxa"/>
            <w:shd w:val="clear" w:color="auto" w:fill="auto"/>
            <w:vAlign w:val="center"/>
          </w:tcPr>
          <w:p w:rsidR="00697E6F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697E6F" w:rsidRPr="004C482D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Оператор линии в производс</w:t>
            </w:r>
            <w:r>
              <w:rPr>
                <w:sz w:val="18"/>
                <w:szCs w:val="18"/>
              </w:rPr>
              <w:t>т</w:t>
            </w:r>
            <w:r>
              <w:rPr>
                <w:sz w:val="18"/>
                <w:szCs w:val="18"/>
              </w:rPr>
              <w:t>ве пищевой продукции (варка карамельной массы и вымеш</w:t>
            </w:r>
            <w:r>
              <w:rPr>
                <w:sz w:val="18"/>
                <w:szCs w:val="18"/>
              </w:rPr>
              <w:t>и</w:t>
            </w:r>
            <w:r>
              <w:rPr>
                <w:sz w:val="18"/>
                <w:szCs w:val="18"/>
              </w:rPr>
              <w:t>вание халвичных масс, загру</w:t>
            </w:r>
            <w:r>
              <w:rPr>
                <w:sz w:val="18"/>
                <w:szCs w:val="18"/>
              </w:rPr>
              <w:t>з</w:t>
            </w:r>
            <w:r>
              <w:rPr>
                <w:sz w:val="18"/>
                <w:szCs w:val="18"/>
              </w:rPr>
              <w:t>ка ореха, подсолнечника)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97E6F" w:rsidRPr="00F06873" w:rsidTr="00697E6F">
        <w:tc>
          <w:tcPr>
            <w:tcW w:w="959" w:type="dxa"/>
            <w:shd w:val="clear" w:color="auto" w:fill="auto"/>
            <w:vAlign w:val="center"/>
          </w:tcPr>
          <w:p w:rsidR="00697E6F" w:rsidRDefault="00697E6F" w:rsidP="00697E6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697E6F" w:rsidRPr="004C482D" w:rsidRDefault="00697E6F" w:rsidP="00697E6F">
            <w:pPr>
              <w:jc w:val="center"/>
              <w:rPr>
                <w:i/>
                <w:sz w:val="18"/>
                <w:szCs w:val="18"/>
              </w:rPr>
            </w:pPr>
            <w:r w:rsidRPr="004C482D">
              <w:rPr>
                <w:i/>
                <w:sz w:val="18"/>
                <w:szCs w:val="18"/>
              </w:rPr>
              <w:t>Линия №2 по производству халвы в шоколаде "600"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697E6F" w:rsidRPr="00F06873" w:rsidTr="00697E6F">
        <w:tc>
          <w:tcPr>
            <w:tcW w:w="959" w:type="dxa"/>
            <w:shd w:val="clear" w:color="auto" w:fill="auto"/>
            <w:vAlign w:val="center"/>
          </w:tcPr>
          <w:p w:rsidR="00697E6F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697E6F" w:rsidRPr="004C482D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Оператор линии в производс</w:t>
            </w:r>
            <w:r>
              <w:rPr>
                <w:sz w:val="18"/>
                <w:szCs w:val="18"/>
              </w:rPr>
              <w:t>т</w:t>
            </w:r>
            <w:r>
              <w:rPr>
                <w:sz w:val="18"/>
                <w:szCs w:val="18"/>
              </w:rPr>
              <w:t>ве пищевой продукции (варка карамельной массы, вымеш</w:t>
            </w:r>
            <w:r>
              <w:rPr>
                <w:sz w:val="18"/>
                <w:szCs w:val="18"/>
              </w:rPr>
              <w:t>и</w:t>
            </w:r>
            <w:r>
              <w:rPr>
                <w:sz w:val="18"/>
                <w:szCs w:val="18"/>
              </w:rPr>
              <w:t>вание халвичной массы)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97E6F" w:rsidRPr="00F06873" w:rsidTr="00697E6F">
        <w:tc>
          <w:tcPr>
            <w:tcW w:w="959" w:type="dxa"/>
            <w:shd w:val="clear" w:color="auto" w:fill="auto"/>
            <w:vAlign w:val="center"/>
          </w:tcPr>
          <w:p w:rsidR="00697E6F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697E6F" w:rsidRPr="004C482D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Оператор линии в производс</w:t>
            </w:r>
            <w:r>
              <w:rPr>
                <w:sz w:val="18"/>
                <w:szCs w:val="18"/>
              </w:rPr>
              <w:t>т</w:t>
            </w:r>
            <w:r>
              <w:rPr>
                <w:sz w:val="18"/>
                <w:szCs w:val="18"/>
              </w:rPr>
              <w:t>ве пищевой продукции (о</w:t>
            </w:r>
            <w:r>
              <w:rPr>
                <w:sz w:val="18"/>
                <w:szCs w:val="18"/>
              </w:rPr>
              <w:t>б</w:t>
            </w:r>
            <w:r>
              <w:rPr>
                <w:sz w:val="18"/>
                <w:szCs w:val="18"/>
              </w:rPr>
              <w:t>служивание глазировочных машин)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97E6F" w:rsidRPr="00F06873" w:rsidTr="00697E6F">
        <w:tc>
          <w:tcPr>
            <w:tcW w:w="959" w:type="dxa"/>
            <w:shd w:val="clear" w:color="auto" w:fill="auto"/>
            <w:vAlign w:val="center"/>
          </w:tcPr>
          <w:p w:rsidR="00697E6F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13-1А (13А)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697E6F" w:rsidRPr="004C482D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Оператор линии в производс</w:t>
            </w:r>
            <w:r>
              <w:rPr>
                <w:sz w:val="18"/>
                <w:szCs w:val="18"/>
              </w:rPr>
              <w:t>т</w:t>
            </w:r>
            <w:r>
              <w:rPr>
                <w:sz w:val="18"/>
                <w:szCs w:val="18"/>
              </w:rPr>
              <w:t>ве пищевой продукции (о</w:t>
            </w:r>
            <w:r>
              <w:rPr>
                <w:sz w:val="18"/>
                <w:szCs w:val="18"/>
              </w:rPr>
              <w:t>б</w:t>
            </w:r>
            <w:r>
              <w:rPr>
                <w:sz w:val="18"/>
                <w:szCs w:val="18"/>
              </w:rPr>
              <w:t xml:space="preserve">служивание глазировочных </w:t>
            </w:r>
            <w:r>
              <w:rPr>
                <w:sz w:val="18"/>
                <w:szCs w:val="18"/>
              </w:rPr>
              <w:lastRenderedPageBreak/>
              <w:t>машин)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97E6F" w:rsidRPr="00F06873" w:rsidTr="00697E6F">
        <w:tc>
          <w:tcPr>
            <w:tcW w:w="959" w:type="dxa"/>
            <w:shd w:val="clear" w:color="auto" w:fill="auto"/>
            <w:vAlign w:val="center"/>
          </w:tcPr>
          <w:p w:rsidR="00697E6F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14А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697E6F" w:rsidRPr="004C482D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Машинист расфасовочно-упаковочных машин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97E6F" w:rsidRPr="00F06873" w:rsidTr="00697E6F">
        <w:tc>
          <w:tcPr>
            <w:tcW w:w="959" w:type="dxa"/>
            <w:shd w:val="clear" w:color="auto" w:fill="auto"/>
            <w:vAlign w:val="center"/>
          </w:tcPr>
          <w:p w:rsidR="00697E6F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14-1А (14А)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697E6F" w:rsidRPr="004C482D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Машинист расфасовочно-упаковочных машин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97E6F" w:rsidRPr="00F06873" w:rsidTr="00697E6F">
        <w:tc>
          <w:tcPr>
            <w:tcW w:w="959" w:type="dxa"/>
            <w:shd w:val="clear" w:color="auto" w:fill="auto"/>
            <w:vAlign w:val="center"/>
          </w:tcPr>
          <w:p w:rsidR="00697E6F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697E6F" w:rsidRPr="004C482D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Оформитель готовой проду</w:t>
            </w:r>
            <w:r>
              <w:rPr>
                <w:sz w:val="18"/>
                <w:szCs w:val="18"/>
              </w:rPr>
              <w:t>к</w:t>
            </w:r>
            <w:r>
              <w:rPr>
                <w:sz w:val="18"/>
                <w:szCs w:val="18"/>
              </w:rPr>
              <w:t>ции (укладка халвы в короба, взвешивание, оформление к</w:t>
            </w:r>
            <w:r>
              <w:rPr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робов, установка на поддоны)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97E6F" w:rsidRPr="00F06873" w:rsidTr="00697E6F">
        <w:tc>
          <w:tcPr>
            <w:tcW w:w="959" w:type="dxa"/>
            <w:shd w:val="clear" w:color="auto" w:fill="auto"/>
            <w:vAlign w:val="center"/>
          </w:tcPr>
          <w:p w:rsidR="00697E6F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15-1А (15А)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697E6F" w:rsidRPr="004C482D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Оформитель готовой проду</w:t>
            </w:r>
            <w:r>
              <w:rPr>
                <w:sz w:val="18"/>
                <w:szCs w:val="18"/>
              </w:rPr>
              <w:t>к</w:t>
            </w:r>
            <w:r>
              <w:rPr>
                <w:sz w:val="18"/>
                <w:szCs w:val="18"/>
              </w:rPr>
              <w:t>ции (укладка халвы в короба, взвешивание, оформление к</w:t>
            </w:r>
            <w:r>
              <w:rPr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робов, установка на поддоны)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97E6F" w:rsidRPr="00F06873" w:rsidTr="00697E6F">
        <w:tc>
          <w:tcPr>
            <w:tcW w:w="959" w:type="dxa"/>
            <w:shd w:val="clear" w:color="auto" w:fill="auto"/>
            <w:vAlign w:val="center"/>
          </w:tcPr>
          <w:p w:rsidR="00697E6F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15-2А (15А)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697E6F" w:rsidRPr="004C482D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Оформитель готовой проду</w:t>
            </w:r>
            <w:r>
              <w:rPr>
                <w:sz w:val="18"/>
                <w:szCs w:val="18"/>
              </w:rPr>
              <w:t>к</w:t>
            </w:r>
            <w:r>
              <w:rPr>
                <w:sz w:val="18"/>
                <w:szCs w:val="18"/>
              </w:rPr>
              <w:t>ции (укладка халвы в короба, взвешивание, оформление к</w:t>
            </w:r>
            <w:r>
              <w:rPr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робов, установка на поддоны)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97E6F" w:rsidRPr="00F06873" w:rsidTr="00697E6F">
        <w:tc>
          <w:tcPr>
            <w:tcW w:w="959" w:type="dxa"/>
            <w:shd w:val="clear" w:color="auto" w:fill="auto"/>
            <w:vAlign w:val="center"/>
          </w:tcPr>
          <w:p w:rsidR="00697E6F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15-3А (15А)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697E6F" w:rsidRPr="004C482D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Оформитель готовой проду</w:t>
            </w:r>
            <w:r>
              <w:rPr>
                <w:sz w:val="18"/>
                <w:szCs w:val="18"/>
              </w:rPr>
              <w:t>к</w:t>
            </w:r>
            <w:r>
              <w:rPr>
                <w:sz w:val="18"/>
                <w:szCs w:val="18"/>
              </w:rPr>
              <w:t>ции (укладка халвы в короба, взвешивание, оформление к</w:t>
            </w:r>
            <w:r>
              <w:rPr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робов, установка на поддоны)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97E6F" w:rsidRPr="00F06873" w:rsidTr="00697E6F">
        <w:tc>
          <w:tcPr>
            <w:tcW w:w="959" w:type="dxa"/>
            <w:shd w:val="clear" w:color="auto" w:fill="auto"/>
            <w:vAlign w:val="center"/>
          </w:tcPr>
          <w:p w:rsidR="00697E6F" w:rsidRDefault="00697E6F" w:rsidP="00697E6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697E6F" w:rsidRPr="004C482D" w:rsidRDefault="00697E6F" w:rsidP="00697E6F">
            <w:pPr>
              <w:jc w:val="center"/>
              <w:rPr>
                <w:i/>
                <w:sz w:val="18"/>
                <w:szCs w:val="18"/>
              </w:rPr>
            </w:pPr>
            <w:r w:rsidRPr="004C482D">
              <w:rPr>
                <w:i/>
                <w:sz w:val="18"/>
                <w:szCs w:val="18"/>
              </w:rPr>
              <w:t>Линия №3 по производству халвы в шоколаде "400"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697E6F" w:rsidRPr="00F06873" w:rsidTr="00697E6F">
        <w:tc>
          <w:tcPr>
            <w:tcW w:w="959" w:type="dxa"/>
            <w:shd w:val="clear" w:color="auto" w:fill="auto"/>
            <w:vAlign w:val="center"/>
          </w:tcPr>
          <w:p w:rsidR="00697E6F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697E6F" w:rsidRPr="004C482D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Оператор линии в производс</w:t>
            </w:r>
            <w:r>
              <w:rPr>
                <w:sz w:val="18"/>
                <w:szCs w:val="18"/>
              </w:rPr>
              <w:t>т</w:t>
            </w:r>
            <w:r>
              <w:rPr>
                <w:sz w:val="18"/>
                <w:szCs w:val="18"/>
              </w:rPr>
              <w:t>ве пищевой продукции (варка сиропа и карамельной массы)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97E6F" w:rsidRPr="00F06873" w:rsidTr="00697E6F">
        <w:tc>
          <w:tcPr>
            <w:tcW w:w="959" w:type="dxa"/>
            <w:shd w:val="clear" w:color="auto" w:fill="auto"/>
            <w:vAlign w:val="center"/>
          </w:tcPr>
          <w:p w:rsidR="00697E6F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697E6F" w:rsidRPr="004C482D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Оператор линии в производс</w:t>
            </w:r>
            <w:r>
              <w:rPr>
                <w:sz w:val="18"/>
                <w:szCs w:val="18"/>
              </w:rPr>
              <w:t>т</w:t>
            </w:r>
            <w:r>
              <w:rPr>
                <w:sz w:val="18"/>
                <w:szCs w:val="18"/>
              </w:rPr>
              <w:t>ве пищевой продукции (вым</w:t>
            </w:r>
            <w:r>
              <w:rPr>
                <w:sz w:val="18"/>
                <w:szCs w:val="18"/>
              </w:rPr>
              <w:t>е</w:t>
            </w:r>
            <w:r>
              <w:rPr>
                <w:sz w:val="18"/>
                <w:szCs w:val="18"/>
              </w:rPr>
              <w:t>шивание халвичных масс)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97E6F" w:rsidRPr="00F06873" w:rsidTr="00697E6F">
        <w:tc>
          <w:tcPr>
            <w:tcW w:w="959" w:type="dxa"/>
            <w:shd w:val="clear" w:color="auto" w:fill="auto"/>
            <w:vAlign w:val="center"/>
          </w:tcPr>
          <w:p w:rsidR="00697E6F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697E6F" w:rsidRPr="004C482D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Оператор линии в производс</w:t>
            </w:r>
            <w:r>
              <w:rPr>
                <w:sz w:val="18"/>
                <w:szCs w:val="18"/>
              </w:rPr>
              <w:t>т</w:t>
            </w:r>
            <w:r>
              <w:rPr>
                <w:sz w:val="18"/>
                <w:szCs w:val="18"/>
              </w:rPr>
              <w:t>ве пищевой продукции (о</w:t>
            </w:r>
            <w:r>
              <w:rPr>
                <w:sz w:val="18"/>
                <w:szCs w:val="18"/>
              </w:rPr>
              <w:t>б</w:t>
            </w:r>
            <w:r>
              <w:rPr>
                <w:sz w:val="18"/>
                <w:szCs w:val="18"/>
              </w:rPr>
              <w:t>служивание узла резки)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97E6F" w:rsidRPr="00F06873" w:rsidTr="00697E6F">
        <w:tc>
          <w:tcPr>
            <w:tcW w:w="959" w:type="dxa"/>
            <w:shd w:val="clear" w:color="auto" w:fill="auto"/>
            <w:vAlign w:val="center"/>
          </w:tcPr>
          <w:p w:rsidR="00697E6F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697E6F" w:rsidRPr="004C482D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Оператор линии в производс</w:t>
            </w:r>
            <w:r>
              <w:rPr>
                <w:sz w:val="18"/>
                <w:szCs w:val="18"/>
              </w:rPr>
              <w:t>т</w:t>
            </w:r>
            <w:r>
              <w:rPr>
                <w:sz w:val="18"/>
                <w:szCs w:val="18"/>
              </w:rPr>
              <w:t>ве пищевой продукции (о</w:t>
            </w:r>
            <w:r>
              <w:rPr>
                <w:sz w:val="18"/>
                <w:szCs w:val="18"/>
              </w:rPr>
              <w:t>б</w:t>
            </w:r>
            <w:r>
              <w:rPr>
                <w:sz w:val="18"/>
                <w:szCs w:val="18"/>
              </w:rPr>
              <w:t>служивание глазировочных машин)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97E6F" w:rsidRPr="00F06873" w:rsidTr="00697E6F">
        <w:tc>
          <w:tcPr>
            <w:tcW w:w="959" w:type="dxa"/>
            <w:shd w:val="clear" w:color="auto" w:fill="auto"/>
            <w:vAlign w:val="center"/>
          </w:tcPr>
          <w:p w:rsidR="00697E6F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19-1А (19А)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697E6F" w:rsidRPr="004C482D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Оператор линии в производс</w:t>
            </w:r>
            <w:r>
              <w:rPr>
                <w:sz w:val="18"/>
                <w:szCs w:val="18"/>
              </w:rPr>
              <w:t>т</w:t>
            </w:r>
            <w:r>
              <w:rPr>
                <w:sz w:val="18"/>
                <w:szCs w:val="18"/>
              </w:rPr>
              <w:t>ве пищевой продукции (о</w:t>
            </w:r>
            <w:r>
              <w:rPr>
                <w:sz w:val="18"/>
                <w:szCs w:val="18"/>
              </w:rPr>
              <w:t>б</w:t>
            </w:r>
            <w:r>
              <w:rPr>
                <w:sz w:val="18"/>
                <w:szCs w:val="18"/>
              </w:rPr>
              <w:t>служивание глазировочных машин)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97E6F" w:rsidRPr="00F06873" w:rsidTr="00697E6F">
        <w:tc>
          <w:tcPr>
            <w:tcW w:w="959" w:type="dxa"/>
            <w:shd w:val="clear" w:color="auto" w:fill="auto"/>
            <w:vAlign w:val="center"/>
          </w:tcPr>
          <w:p w:rsidR="00697E6F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697E6F" w:rsidRPr="004C482D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Машинист расфасовочно-упаковочных машин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97E6F" w:rsidRPr="00F06873" w:rsidTr="00697E6F">
        <w:tc>
          <w:tcPr>
            <w:tcW w:w="959" w:type="dxa"/>
            <w:shd w:val="clear" w:color="auto" w:fill="auto"/>
            <w:vAlign w:val="center"/>
          </w:tcPr>
          <w:p w:rsidR="00697E6F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697E6F" w:rsidRPr="004C482D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Сортировщик пищевой пр</w:t>
            </w:r>
            <w:r>
              <w:rPr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дукции (при производстве ха</w:t>
            </w:r>
            <w:r>
              <w:rPr>
                <w:sz w:val="18"/>
                <w:szCs w:val="18"/>
              </w:rPr>
              <w:t>л</w:t>
            </w:r>
            <w:r>
              <w:rPr>
                <w:sz w:val="18"/>
                <w:szCs w:val="18"/>
              </w:rPr>
              <w:t>вы с глазированным дном)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97E6F" w:rsidRPr="00F06873" w:rsidTr="00697E6F">
        <w:tc>
          <w:tcPr>
            <w:tcW w:w="959" w:type="dxa"/>
            <w:shd w:val="clear" w:color="auto" w:fill="auto"/>
            <w:vAlign w:val="center"/>
          </w:tcPr>
          <w:p w:rsidR="00697E6F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697E6F" w:rsidRPr="004C482D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Оформитель готовой проду</w:t>
            </w:r>
            <w:r>
              <w:rPr>
                <w:sz w:val="18"/>
                <w:szCs w:val="18"/>
              </w:rPr>
              <w:t>к</w:t>
            </w:r>
            <w:r>
              <w:rPr>
                <w:sz w:val="18"/>
                <w:szCs w:val="18"/>
              </w:rPr>
              <w:t>ции (укладка халвы в короба, взвешивание, оформление к</w:t>
            </w:r>
            <w:r>
              <w:rPr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lastRenderedPageBreak/>
              <w:t>робов, установка на поддоны)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97E6F" w:rsidRPr="00F06873" w:rsidTr="00697E6F">
        <w:tc>
          <w:tcPr>
            <w:tcW w:w="959" w:type="dxa"/>
            <w:shd w:val="clear" w:color="auto" w:fill="auto"/>
            <w:vAlign w:val="center"/>
          </w:tcPr>
          <w:p w:rsidR="00697E6F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22-1А (22А)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697E6F" w:rsidRPr="004C482D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Оформитель готовой проду</w:t>
            </w:r>
            <w:r>
              <w:rPr>
                <w:sz w:val="18"/>
                <w:szCs w:val="18"/>
              </w:rPr>
              <w:t>к</w:t>
            </w:r>
            <w:r>
              <w:rPr>
                <w:sz w:val="18"/>
                <w:szCs w:val="18"/>
              </w:rPr>
              <w:t>ции (укладка халвы в короба, взвешивание, оформление к</w:t>
            </w:r>
            <w:r>
              <w:rPr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робов, установка на поддоны)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97E6F" w:rsidRPr="00F06873" w:rsidTr="00697E6F">
        <w:tc>
          <w:tcPr>
            <w:tcW w:w="959" w:type="dxa"/>
            <w:shd w:val="clear" w:color="auto" w:fill="auto"/>
            <w:vAlign w:val="center"/>
          </w:tcPr>
          <w:p w:rsidR="00697E6F" w:rsidRDefault="00697E6F" w:rsidP="00697E6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697E6F" w:rsidRPr="004C482D" w:rsidRDefault="00697E6F" w:rsidP="00697E6F">
            <w:pPr>
              <w:jc w:val="center"/>
              <w:rPr>
                <w:i/>
                <w:sz w:val="18"/>
                <w:szCs w:val="18"/>
              </w:rPr>
            </w:pPr>
            <w:r w:rsidRPr="004C482D">
              <w:rPr>
                <w:i/>
                <w:sz w:val="18"/>
                <w:szCs w:val="18"/>
              </w:rPr>
              <w:t>Линия весовой халвы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697E6F" w:rsidRPr="00F06873" w:rsidTr="00697E6F">
        <w:tc>
          <w:tcPr>
            <w:tcW w:w="959" w:type="dxa"/>
            <w:shd w:val="clear" w:color="auto" w:fill="auto"/>
            <w:vAlign w:val="center"/>
          </w:tcPr>
          <w:p w:rsidR="00697E6F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697E6F" w:rsidRPr="004C482D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Оператор линии в производс</w:t>
            </w:r>
            <w:r>
              <w:rPr>
                <w:sz w:val="18"/>
                <w:szCs w:val="18"/>
              </w:rPr>
              <w:t>т</w:t>
            </w:r>
            <w:r>
              <w:rPr>
                <w:sz w:val="18"/>
                <w:szCs w:val="18"/>
              </w:rPr>
              <w:t>ве пищевой продукции («Че</w:t>
            </w:r>
            <w:r>
              <w:rPr>
                <w:sz w:val="18"/>
                <w:szCs w:val="18"/>
              </w:rPr>
              <w:t>м</w:t>
            </w:r>
            <w:r>
              <w:rPr>
                <w:sz w:val="18"/>
                <w:szCs w:val="18"/>
              </w:rPr>
              <w:t>пион» - весовая халва 1/4000 и 1/1000)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97E6F" w:rsidRPr="00F06873" w:rsidTr="00697E6F">
        <w:tc>
          <w:tcPr>
            <w:tcW w:w="959" w:type="dxa"/>
            <w:shd w:val="clear" w:color="auto" w:fill="auto"/>
            <w:vAlign w:val="center"/>
          </w:tcPr>
          <w:p w:rsidR="00697E6F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697E6F" w:rsidRPr="004C482D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Оформитель готовой проду</w:t>
            </w:r>
            <w:r>
              <w:rPr>
                <w:sz w:val="18"/>
                <w:szCs w:val="18"/>
              </w:rPr>
              <w:t>к</w:t>
            </w:r>
            <w:r>
              <w:rPr>
                <w:sz w:val="18"/>
                <w:szCs w:val="18"/>
              </w:rPr>
              <w:t>ции (взвешивание халвы на весах – 1/1000)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97E6F" w:rsidRPr="00F06873" w:rsidTr="00697E6F">
        <w:tc>
          <w:tcPr>
            <w:tcW w:w="959" w:type="dxa"/>
            <w:shd w:val="clear" w:color="auto" w:fill="auto"/>
            <w:vAlign w:val="center"/>
          </w:tcPr>
          <w:p w:rsidR="00697E6F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697E6F" w:rsidRPr="004C482D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Оформитель готовой проду</w:t>
            </w:r>
            <w:r>
              <w:rPr>
                <w:sz w:val="18"/>
                <w:szCs w:val="18"/>
              </w:rPr>
              <w:t>к</w:t>
            </w:r>
            <w:r>
              <w:rPr>
                <w:sz w:val="18"/>
                <w:szCs w:val="18"/>
              </w:rPr>
              <w:t>ции (взвешивание халвы на весах – 1/1000)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97E6F" w:rsidRPr="00F06873" w:rsidTr="00697E6F">
        <w:tc>
          <w:tcPr>
            <w:tcW w:w="959" w:type="dxa"/>
            <w:shd w:val="clear" w:color="auto" w:fill="auto"/>
            <w:vAlign w:val="center"/>
          </w:tcPr>
          <w:p w:rsidR="00697E6F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697E6F" w:rsidRPr="004C482D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Оформитель готовой проду</w:t>
            </w:r>
            <w:r>
              <w:rPr>
                <w:sz w:val="18"/>
                <w:szCs w:val="18"/>
              </w:rPr>
              <w:t>к</w:t>
            </w:r>
            <w:r>
              <w:rPr>
                <w:sz w:val="18"/>
                <w:szCs w:val="18"/>
              </w:rPr>
              <w:t>ции (закрывание пластиковой упаковки с халвой – 1/1000, закрывание коробов с халвой 1/4000)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97E6F" w:rsidRPr="00F06873" w:rsidTr="00697E6F">
        <w:tc>
          <w:tcPr>
            <w:tcW w:w="959" w:type="dxa"/>
            <w:shd w:val="clear" w:color="auto" w:fill="auto"/>
            <w:vAlign w:val="center"/>
          </w:tcPr>
          <w:p w:rsidR="00697E6F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697E6F" w:rsidRPr="004C482D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Оформитель готовой проду</w:t>
            </w:r>
            <w:r>
              <w:rPr>
                <w:sz w:val="18"/>
                <w:szCs w:val="18"/>
              </w:rPr>
              <w:t>к</w:t>
            </w:r>
            <w:r>
              <w:rPr>
                <w:sz w:val="18"/>
                <w:szCs w:val="18"/>
              </w:rPr>
              <w:t>ции (оцелофанивание – 1/1000)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97E6F" w:rsidRPr="00F06873" w:rsidTr="00697E6F">
        <w:tc>
          <w:tcPr>
            <w:tcW w:w="959" w:type="dxa"/>
            <w:shd w:val="clear" w:color="auto" w:fill="auto"/>
            <w:vAlign w:val="center"/>
          </w:tcPr>
          <w:p w:rsidR="00697E6F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697E6F" w:rsidRPr="004C482D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Оформитель готовой проду</w:t>
            </w:r>
            <w:r>
              <w:rPr>
                <w:sz w:val="18"/>
                <w:szCs w:val="18"/>
              </w:rPr>
              <w:t>к</w:t>
            </w:r>
            <w:r>
              <w:rPr>
                <w:sz w:val="18"/>
                <w:szCs w:val="18"/>
              </w:rPr>
              <w:t>ции (наклеивание стикера – 1/1000)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97E6F" w:rsidRPr="00F06873" w:rsidTr="00697E6F">
        <w:tc>
          <w:tcPr>
            <w:tcW w:w="959" w:type="dxa"/>
            <w:shd w:val="clear" w:color="auto" w:fill="auto"/>
            <w:vAlign w:val="center"/>
          </w:tcPr>
          <w:p w:rsidR="00697E6F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697E6F" w:rsidRPr="004C482D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Транспортировщик (подача продукции к «Чемпион» - 1/4000, 1/1000)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97E6F" w:rsidRPr="00F06873" w:rsidTr="00697E6F">
        <w:tc>
          <w:tcPr>
            <w:tcW w:w="959" w:type="dxa"/>
            <w:shd w:val="clear" w:color="auto" w:fill="auto"/>
            <w:vAlign w:val="center"/>
          </w:tcPr>
          <w:p w:rsidR="00697E6F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29-1А (29А)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697E6F" w:rsidRPr="004C482D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Транспортировщик (подача продукции к «Чемпион» - 1/4000, 1/1000)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97E6F" w:rsidRPr="00F06873" w:rsidTr="00697E6F">
        <w:tc>
          <w:tcPr>
            <w:tcW w:w="959" w:type="dxa"/>
            <w:shd w:val="clear" w:color="auto" w:fill="auto"/>
            <w:vAlign w:val="center"/>
          </w:tcPr>
          <w:p w:rsidR="00697E6F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697E6F" w:rsidRPr="004C482D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Оформитель готовой проду</w:t>
            </w:r>
            <w:r>
              <w:rPr>
                <w:sz w:val="18"/>
                <w:szCs w:val="18"/>
              </w:rPr>
              <w:t>к</w:t>
            </w:r>
            <w:r>
              <w:rPr>
                <w:sz w:val="18"/>
                <w:szCs w:val="18"/>
              </w:rPr>
              <w:t>ции (обандероливание, накле</w:t>
            </w:r>
            <w:r>
              <w:rPr>
                <w:sz w:val="18"/>
                <w:szCs w:val="18"/>
              </w:rPr>
              <w:t>й</w:t>
            </w:r>
            <w:r>
              <w:rPr>
                <w:sz w:val="18"/>
                <w:szCs w:val="18"/>
              </w:rPr>
              <w:t>ка трафарета, установка кор</w:t>
            </w:r>
            <w:r>
              <w:rPr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бов на поддон – 1/4000, 1/1000)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97E6F" w:rsidRPr="00F06873" w:rsidTr="00697E6F">
        <w:tc>
          <w:tcPr>
            <w:tcW w:w="959" w:type="dxa"/>
            <w:shd w:val="clear" w:color="auto" w:fill="auto"/>
            <w:vAlign w:val="center"/>
          </w:tcPr>
          <w:p w:rsidR="00697E6F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30-1А (30А)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697E6F" w:rsidRPr="004C482D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Оформитель готовой проду</w:t>
            </w:r>
            <w:r>
              <w:rPr>
                <w:sz w:val="18"/>
                <w:szCs w:val="18"/>
              </w:rPr>
              <w:t>к</w:t>
            </w:r>
            <w:r>
              <w:rPr>
                <w:sz w:val="18"/>
                <w:szCs w:val="18"/>
              </w:rPr>
              <w:t>ции (обандероливание, накле</w:t>
            </w:r>
            <w:r>
              <w:rPr>
                <w:sz w:val="18"/>
                <w:szCs w:val="18"/>
              </w:rPr>
              <w:t>й</w:t>
            </w:r>
            <w:r>
              <w:rPr>
                <w:sz w:val="18"/>
                <w:szCs w:val="18"/>
              </w:rPr>
              <w:t>ка трафарета, установка кор</w:t>
            </w:r>
            <w:r>
              <w:rPr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бов на поддон – 1/4000, 1/1000)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97E6F" w:rsidRPr="00F06873" w:rsidTr="00697E6F">
        <w:tc>
          <w:tcPr>
            <w:tcW w:w="959" w:type="dxa"/>
            <w:shd w:val="clear" w:color="auto" w:fill="auto"/>
            <w:vAlign w:val="center"/>
          </w:tcPr>
          <w:p w:rsidR="00697E6F" w:rsidRDefault="00697E6F" w:rsidP="00697E6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697E6F" w:rsidRPr="004C482D" w:rsidRDefault="00697E6F" w:rsidP="00697E6F">
            <w:pPr>
              <w:jc w:val="center"/>
              <w:rPr>
                <w:i/>
                <w:sz w:val="18"/>
                <w:szCs w:val="18"/>
              </w:rPr>
            </w:pPr>
            <w:r w:rsidRPr="004C482D">
              <w:rPr>
                <w:i/>
                <w:sz w:val="18"/>
                <w:szCs w:val="18"/>
              </w:rPr>
              <w:t>Упаковочный автомат "Бе</w:t>
            </w:r>
            <w:r w:rsidRPr="004C482D">
              <w:rPr>
                <w:i/>
                <w:sz w:val="18"/>
                <w:szCs w:val="18"/>
              </w:rPr>
              <w:t>с</w:t>
            </w:r>
            <w:r w:rsidRPr="004C482D">
              <w:rPr>
                <w:i/>
                <w:sz w:val="18"/>
                <w:szCs w:val="18"/>
              </w:rPr>
              <w:t>тром"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697E6F" w:rsidRPr="00F06873" w:rsidTr="00697E6F">
        <w:tc>
          <w:tcPr>
            <w:tcW w:w="959" w:type="dxa"/>
            <w:shd w:val="clear" w:color="auto" w:fill="auto"/>
            <w:vAlign w:val="center"/>
          </w:tcPr>
          <w:p w:rsidR="00697E6F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697E6F" w:rsidRPr="004C482D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Оформитель готовой проду</w:t>
            </w:r>
            <w:r>
              <w:rPr>
                <w:sz w:val="18"/>
                <w:szCs w:val="18"/>
              </w:rPr>
              <w:t>к</w:t>
            </w:r>
            <w:r>
              <w:rPr>
                <w:sz w:val="18"/>
                <w:szCs w:val="18"/>
              </w:rPr>
              <w:t>ции (укладка пакетов с халвой в короба, обандероливание коробов, наклейка трафарета, установка на поддон)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97E6F" w:rsidRPr="00F06873" w:rsidTr="00697E6F">
        <w:tc>
          <w:tcPr>
            <w:tcW w:w="959" w:type="dxa"/>
            <w:shd w:val="clear" w:color="auto" w:fill="auto"/>
            <w:vAlign w:val="center"/>
          </w:tcPr>
          <w:p w:rsidR="00697E6F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31-1А </w:t>
            </w:r>
            <w:r>
              <w:rPr>
                <w:sz w:val="18"/>
                <w:szCs w:val="18"/>
              </w:rPr>
              <w:lastRenderedPageBreak/>
              <w:t>(31А)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697E6F" w:rsidRPr="004C482D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Оформитель готовой проду</w:t>
            </w:r>
            <w:r>
              <w:rPr>
                <w:sz w:val="18"/>
                <w:szCs w:val="18"/>
              </w:rPr>
              <w:t>к</w:t>
            </w:r>
            <w:r>
              <w:rPr>
                <w:sz w:val="18"/>
                <w:szCs w:val="18"/>
              </w:rPr>
              <w:lastRenderedPageBreak/>
              <w:t>ции (укладка пакетов с халвой в короба, обандероливание коробов, наклейка трафарета, установка на поддон)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97E6F" w:rsidRPr="00F06873" w:rsidTr="00697E6F">
        <w:tc>
          <w:tcPr>
            <w:tcW w:w="959" w:type="dxa"/>
            <w:shd w:val="clear" w:color="auto" w:fill="auto"/>
            <w:vAlign w:val="center"/>
          </w:tcPr>
          <w:p w:rsidR="00697E6F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31-2А (31А)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697E6F" w:rsidRPr="004C482D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Оформитель готовой проду</w:t>
            </w:r>
            <w:r>
              <w:rPr>
                <w:sz w:val="18"/>
                <w:szCs w:val="18"/>
              </w:rPr>
              <w:t>к</w:t>
            </w:r>
            <w:r>
              <w:rPr>
                <w:sz w:val="18"/>
                <w:szCs w:val="18"/>
              </w:rPr>
              <w:t>ции (укладка пакетов с халвой в короба, обандероливание коробов, наклейка трафарета, установка на поддон)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97E6F" w:rsidRPr="00F06873" w:rsidTr="00697E6F">
        <w:tc>
          <w:tcPr>
            <w:tcW w:w="959" w:type="dxa"/>
            <w:shd w:val="clear" w:color="auto" w:fill="auto"/>
            <w:vAlign w:val="center"/>
          </w:tcPr>
          <w:p w:rsidR="00697E6F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31-3А (31А)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697E6F" w:rsidRPr="004C482D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Оформитель готовой проду</w:t>
            </w:r>
            <w:r>
              <w:rPr>
                <w:sz w:val="18"/>
                <w:szCs w:val="18"/>
              </w:rPr>
              <w:t>к</w:t>
            </w:r>
            <w:r>
              <w:rPr>
                <w:sz w:val="18"/>
                <w:szCs w:val="18"/>
              </w:rPr>
              <w:t>ции (укладка пакетов с халвой в короба, обандероливание коробов, наклейка трафарета, установка на поддон)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97E6F" w:rsidRPr="00F06873" w:rsidTr="00697E6F">
        <w:tc>
          <w:tcPr>
            <w:tcW w:w="959" w:type="dxa"/>
            <w:shd w:val="clear" w:color="auto" w:fill="auto"/>
            <w:vAlign w:val="center"/>
          </w:tcPr>
          <w:p w:rsidR="00697E6F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697E6F" w:rsidRPr="004C482D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Загрузчик-выгрузчик пищевой продукции (подвоз поддонов с полуфабрикатом, загрузка п</w:t>
            </w:r>
            <w:r>
              <w:rPr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луфабриката в бункер, подача гофрокоробов на сбор готовой продукции)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97E6F" w:rsidRPr="00F06873" w:rsidTr="00697E6F">
        <w:tc>
          <w:tcPr>
            <w:tcW w:w="959" w:type="dxa"/>
            <w:shd w:val="clear" w:color="auto" w:fill="auto"/>
            <w:vAlign w:val="center"/>
          </w:tcPr>
          <w:p w:rsidR="00697E6F" w:rsidRDefault="00697E6F" w:rsidP="00697E6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697E6F" w:rsidRPr="004C482D" w:rsidRDefault="00697E6F" w:rsidP="00697E6F">
            <w:pPr>
              <w:jc w:val="center"/>
              <w:rPr>
                <w:i/>
                <w:sz w:val="18"/>
                <w:szCs w:val="18"/>
              </w:rPr>
            </w:pPr>
            <w:r w:rsidRPr="004C482D">
              <w:rPr>
                <w:i/>
                <w:sz w:val="18"/>
                <w:szCs w:val="18"/>
              </w:rPr>
              <w:t>Повременщики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697E6F" w:rsidRPr="00F06873" w:rsidTr="00697E6F">
        <w:tc>
          <w:tcPr>
            <w:tcW w:w="959" w:type="dxa"/>
            <w:shd w:val="clear" w:color="auto" w:fill="auto"/>
            <w:vAlign w:val="center"/>
          </w:tcPr>
          <w:p w:rsidR="00697E6F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697E6F" w:rsidRPr="004C482D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Оператор линии в производс</w:t>
            </w:r>
            <w:r>
              <w:rPr>
                <w:sz w:val="18"/>
                <w:szCs w:val="18"/>
              </w:rPr>
              <w:t>т</w:t>
            </w:r>
            <w:r>
              <w:rPr>
                <w:sz w:val="18"/>
                <w:szCs w:val="18"/>
              </w:rPr>
              <w:t>ве пищевой продукции (варка сиропов)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97E6F" w:rsidRPr="00F06873" w:rsidTr="00697E6F">
        <w:tc>
          <w:tcPr>
            <w:tcW w:w="959" w:type="dxa"/>
            <w:shd w:val="clear" w:color="auto" w:fill="auto"/>
            <w:vAlign w:val="center"/>
          </w:tcPr>
          <w:p w:rsidR="00697E6F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697E6F" w:rsidRPr="004C482D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Оператор линии в производс</w:t>
            </w:r>
            <w:r>
              <w:rPr>
                <w:sz w:val="18"/>
                <w:szCs w:val="18"/>
              </w:rPr>
              <w:t>т</w:t>
            </w:r>
            <w:r>
              <w:rPr>
                <w:sz w:val="18"/>
                <w:szCs w:val="18"/>
              </w:rPr>
              <w:t>ве пищевой продукции (пре</w:t>
            </w:r>
            <w:r>
              <w:rPr>
                <w:sz w:val="18"/>
                <w:szCs w:val="18"/>
              </w:rPr>
              <w:t>д</w:t>
            </w:r>
            <w:r>
              <w:rPr>
                <w:sz w:val="18"/>
                <w:szCs w:val="18"/>
              </w:rPr>
              <w:t>варительная подготовка ха</w:t>
            </w:r>
            <w:r>
              <w:rPr>
                <w:sz w:val="18"/>
                <w:szCs w:val="18"/>
              </w:rPr>
              <w:t>л</w:t>
            </w:r>
            <w:r>
              <w:rPr>
                <w:sz w:val="18"/>
                <w:szCs w:val="18"/>
              </w:rPr>
              <w:t>вичных масс и технологич</w:t>
            </w:r>
            <w:r>
              <w:rPr>
                <w:sz w:val="18"/>
                <w:szCs w:val="18"/>
              </w:rPr>
              <w:t>е</w:t>
            </w:r>
            <w:r>
              <w:rPr>
                <w:sz w:val="18"/>
                <w:szCs w:val="18"/>
              </w:rPr>
              <w:t>ских добавок, какао, сухое молоко)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97E6F" w:rsidRPr="00F06873" w:rsidTr="00697E6F">
        <w:tc>
          <w:tcPr>
            <w:tcW w:w="959" w:type="dxa"/>
            <w:shd w:val="clear" w:color="auto" w:fill="auto"/>
            <w:vAlign w:val="center"/>
          </w:tcPr>
          <w:p w:rsidR="00697E6F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697E6F" w:rsidRPr="004C482D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Оператор линии в производс</w:t>
            </w:r>
            <w:r>
              <w:rPr>
                <w:sz w:val="18"/>
                <w:szCs w:val="18"/>
              </w:rPr>
              <w:t>т</w:t>
            </w:r>
            <w:r>
              <w:rPr>
                <w:sz w:val="18"/>
                <w:szCs w:val="18"/>
              </w:rPr>
              <w:t>ве пищевой продукции (шок</w:t>
            </w:r>
            <w:r>
              <w:rPr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ладная глазурь)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97E6F" w:rsidRPr="00F06873" w:rsidTr="00697E6F">
        <w:tc>
          <w:tcPr>
            <w:tcW w:w="959" w:type="dxa"/>
            <w:shd w:val="clear" w:color="auto" w:fill="auto"/>
            <w:vAlign w:val="center"/>
          </w:tcPr>
          <w:p w:rsidR="00697E6F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697E6F" w:rsidRPr="004C482D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Оператор линии в производс</w:t>
            </w:r>
            <w:r>
              <w:rPr>
                <w:sz w:val="18"/>
                <w:szCs w:val="18"/>
              </w:rPr>
              <w:t>т</w:t>
            </w:r>
            <w:r>
              <w:rPr>
                <w:sz w:val="18"/>
                <w:szCs w:val="18"/>
              </w:rPr>
              <w:t>ве пищевой продукции (о</w:t>
            </w:r>
            <w:r>
              <w:rPr>
                <w:sz w:val="18"/>
                <w:szCs w:val="18"/>
              </w:rPr>
              <w:t>б</w:t>
            </w:r>
            <w:r>
              <w:rPr>
                <w:sz w:val="18"/>
                <w:szCs w:val="18"/>
              </w:rPr>
              <w:t>жарка ореха-арахиса, измел</w:t>
            </w:r>
            <w:r>
              <w:rPr>
                <w:sz w:val="18"/>
                <w:szCs w:val="18"/>
              </w:rPr>
              <w:t>ь</w:t>
            </w:r>
            <w:r>
              <w:rPr>
                <w:sz w:val="18"/>
                <w:szCs w:val="18"/>
              </w:rPr>
              <w:t>чение арахиса)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97E6F" w:rsidRPr="00F06873" w:rsidTr="00697E6F">
        <w:tc>
          <w:tcPr>
            <w:tcW w:w="959" w:type="dxa"/>
            <w:shd w:val="clear" w:color="auto" w:fill="auto"/>
            <w:vAlign w:val="center"/>
          </w:tcPr>
          <w:p w:rsidR="00697E6F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36-1А (36А)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697E6F" w:rsidRPr="004C482D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Оператор линии в производс</w:t>
            </w:r>
            <w:r>
              <w:rPr>
                <w:sz w:val="18"/>
                <w:szCs w:val="18"/>
              </w:rPr>
              <w:t>т</w:t>
            </w:r>
            <w:r>
              <w:rPr>
                <w:sz w:val="18"/>
                <w:szCs w:val="18"/>
              </w:rPr>
              <w:t>ве пищевой продукции (о</w:t>
            </w:r>
            <w:r>
              <w:rPr>
                <w:sz w:val="18"/>
                <w:szCs w:val="18"/>
              </w:rPr>
              <w:t>б</w:t>
            </w:r>
            <w:r>
              <w:rPr>
                <w:sz w:val="18"/>
                <w:szCs w:val="18"/>
              </w:rPr>
              <w:t>жарка ореха-арахиса, измел</w:t>
            </w:r>
            <w:r>
              <w:rPr>
                <w:sz w:val="18"/>
                <w:szCs w:val="18"/>
              </w:rPr>
              <w:t>ь</w:t>
            </w:r>
            <w:r>
              <w:rPr>
                <w:sz w:val="18"/>
                <w:szCs w:val="18"/>
              </w:rPr>
              <w:t>чение арахиса)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97E6F" w:rsidRPr="00F06873" w:rsidTr="00697E6F">
        <w:tc>
          <w:tcPr>
            <w:tcW w:w="959" w:type="dxa"/>
            <w:shd w:val="clear" w:color="auto" w:fill="auto"/>
            <w:vAlign w:val="center"/>
          </w:tcPr>
          <w:p w:rsidR="00697E6F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697E6F" w:rsidRPr="004C482D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Грузчик (подача на линии с</w:t>
            </w:r>
            <w:r>
              <w:rPr>
                <w:sz w:val="18"/>
                <w:szCs w:val="18"/>
              </w:rPr>
              <w:t>ы</w:t>
            </w:r>
            <w:r>
              <w:rPr>
                <w:sz w:val="18"/>
                <w:szCs w:val="18"/>
              </w:rPr>
              <w:t>рья, кроя тары для формиров</w:t>
            </w:r>
            <w:r>
              <w:rPr>
                <w:sz w:val="18"/>
                <w:szCs w:val="18"/>
              </w:rPr>
              <w:t>а</w:t>
            </w:r>
            <w:r>
              <w:rPr>
                <w:sz w:val="18"/>
                <w:szCs w:val="18"/>
              </w:rPr>
              <w:t>ния коробов,  вспомогательных и упаковочных материалов)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97E6F" w:rsidRPr="00F06873" w:rsidTr="00697E6F">
        <w:tc>
          <w:tcPr>
            <w:tcW w:w="959" w:type="dxa"/>
            <w:shd w:val="clear" w:color="auto" w:fill="auto"/>
            <w:vAlign w:val="center"/>
          </w:tcPr>
          <w:p w:rsidR="00697E6F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697E6F" w:rsidRPr="004C482D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Грузчик (прием сырья, кроя тары для формирования кор</w:t>
            </w:r>
            <w:r>
              <w:rPr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бов,  вспомогательных и уп</w:t>
            </w:r>
            <w:r>
              <w:rPr>
                <w:sz w:val="18"/>
                <w:szCs w:val="18"/>
              </w:rPr>
              <w:t>а</w:t>
            </w:r>
            <w:r>
              <w:rPr>
                <w:sz w:val="18"/>
                <w:szCs w:val="18"/>
              </w:rPr>
              <w:lastRenderedPageBreak/>
              <w:t>ковочных материалов; раст</w:t>
            </w:r>
            <w:r>
              <w:rPr>
                <w:sz w:val="18"/>
                <w:szCs w:val="18"/>
              </w:rPr>
              <w:t>а</w:t>
            </w:r>
            <w:r>
              <w:rPr>
                <w:sz w:val="18"/>
                <w:szCs w:val="18"/>
              </w:rPr>
              <w:t>ривание мешков с сырьем)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97E6F" w:rsidRPr="00F06873" w:rsidTr="00697E6F">
        <w:tc>
          <w:tcPr>
            <w:tcW w:w="959" w:type="dxa"/>
            <w:shd w:val="clear" w:color="auto" w:fill="auto"/>
            <w:vAlign w:val="center"/>
          </w:tcPr>
          <w:p w:rsidR="00697E6F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39А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697E6F" w:rsidRPr="004C482D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Грузчик (сдача готовой пр</w:t>
            </w:r>
            <w:r>
              <w:rPr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дукции в экспедицию)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97E6F" w:rsidRPr="00F06873" w:rsidTr="00697E6F">
        <w:tc>
          <w:tcPr>
            <w:tcW w:w="959" w:type="dxa"/>
            <w:shd w:val="clear" w:color="auto" w:fill="auto"/>
            <w:vAlign w:val="center"/>
          </w:tcPr>
          <w:p w:rsidR="00697E6F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39-1А (39А)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697E6F" w:rsidRPr="004C482D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Грузчик (сдача готовой пр</w:t>
            </w:r>
            <w:r>
              <w:rPr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дукции в экспедицию)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97E6F" w:rsidRPr="00F06873" w:rsidTr="00697E6F">
        <w:tc>
          <w:tcPr>
            <w:tcW w:w="959" w:type="dxa"/>
            <w:shd w:val="clear" w:color="auto" w:fill="auto"/>
            <w:vAlign w:val="center"/>
          </w:tcPr>
          <w:p w:rsidR="00697E6F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697E6F" w:rsidRPr="004C482D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Машинист размольного обор</w:t>
            </w:r>
            <w:r>
              <w:rPr>
                <w:sz w:val="18"/>
                <w:szCs w:val="18"/>
              </w:rPr>
              <w:t>у</w:t>
            </w:r>
            <w:r>
              <w:rPr>
                <w:sz w:val="18"/>
                <w:szCs w:val="18"/>
              </w:rPr>
              <w:t>дования (возвратные отходы)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97E6F" w:rsidRPr="00F06873" w:rsidTr="00697E6F">
        <w:tc>
          <w:tcPr>
            <w:tcW w:w="959" w:type="dxa"/>
            <w:shd w:val="clear" w:color="auto" w:fill="auto"/>
            <w:vAlign w:val="center"/>
          </w:tcPr>
          <w:p w:rsidR="00697E6F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697E6F" w:rsidRPr="004C482D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Транспортировщик (вывоз мусора, санитарного брака, транспортировка возвратных отходов)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97E6F" w:rsidRPr="00F06873" w:rsidTr="00697E6F">
        <w:tc>
          <w:tcPr>
            <w:tcW w:w="959" w:type="dxa"/>
            <w:shd w:val="clear" w:color="auto" w:fill="auto"/>
            <w:vAlign w:val="center"/>
          </w:tcPr>
          <w:p w:rsidR="00697E6F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697E6F" w:rsidRPr="004C482D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Обработчик технологических емкостей и тары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97E6F" w:rsidRPr="00F06873" w:rsidTr="00697E6F">
        <w:tc>
          <w:tcPr>
            <w:tcW w:w="959" w:type="dxa"/>
            <w:shd w:val="clear" w:color="auto" w:fill="auto"/>
            <w:vAlign w:val="center"/>
          </w:tcPr>
          <w:p w:rsidR="00697E6F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697E6F" w:rsidRPr="004C482D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Оформитель готовой проду</w:t>
            </w:r>
            <w:r>
              <w:rPr>
                <w:sz w:val="18"/>
                <w:szCs w:val="18"/>
              </w:rPr>
              <w:t>к</w:t>
            </w:r>
            <w:r>
              <w:rPr>
                <w:sz w:val="18"/>
                <w:szCs w:val="18"/>
              </w:rPr>
              <w:t>ции (складывание коробов из кроя, подача на линии)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97E6F" w:rsidRPr="00F06873" w:rsidTr="00697E6F">
        <w:tc>
          <w:tcPr>
            <w:tcW w:w="959" w:type="dxa"/>
            <w:shd w:val="clear" w:color="auto" w:fill="auto"/>
            <w:vAlign w:val="center"/>
          </w:tcPr>
          <w:p w:rsidR="00697E6F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43-1А (43А)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697E6F" w:rsidRPr="004C482D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Оформитель готовой проду</w:t>
            </w:r>
            <w:r>
              <w:rPr>
                <w:sz w:val="18"/>
                <w:szCs w:val="18"/>
              </w:rPr>
              <w:t>к</w:t>
            </w:r>
            <w:r>
              <w:rPr>
                <w:sz w:val="18"/>
                <w:szCs w:val="18"/>
              </w:rPr>
              <w:t>ции (складывание коробов из кроя, подача на линии)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97E6F" w:rsidRPr="00F06873" w:rsidTr="00697E6F">
        <w:tc>
          <w:tcPr>
            <w:tcW w:w="959" w:type="dxa"/>
            <w:shd w:val="clear" w:color="auto" w:fill="auto"/>
            <w:vAlign w:val="center"/>
          </w:tcPr>
          <w:p w:rsidR="00697E6F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43-2А (43А)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697E6F" w:rsidRPr="004C482D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Оформитель готовой проду</w:t>
            </w:r>
            <w:r>
              <w:rPr>
                <w:sz w:val="18"/>
                <w:szCs w:val="18"/>
              </w:rPr>
              <w:t>к</w:t>
            </w:r>
            <w:r>
              <w:rPr>
                <w:sz w:val="18"/>
                <w:szCs w:val="18"/>
              </w:rPr>
              <w:t>ции (складывание коробов из кроя, подача на линии)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97E6F" w:rsidRPr="00F06873" w:rsidTr="00697E6F">
        <w:tc>
          <w:tcPr>
            <w:tcW w:w="959" w:type="dxa"/>
            <w:shd w:val="clear" w:color="auto" w:fill="auto"/>
            <w:vAlign w:val="center"/>
          </w:tcPr>
          <w:p w:rsidR="00697E6F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697E6F" w:rsidRPr="004C482D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Оформитель готовой проду</w:t>
            </w:r>
            <w:r>
              <w:rPr>
                <w:sz w:val="18"/>
                <w:szCs w:val="18"/>
              </w:rPr>
              <w:t>к</w:t>
            </w:r>
            <w:r>
              <w:rPr>
                <w:sz w:val="18"/>
                <w:szCs w:val="18"/>
              </w:rPr>
              <w:t>ции (расфасовка халвы в пл</w:t>
            </w:r>
            <w:r>
              <w:rPr>
                <w:sz w:val="18"/>
                <w:szCs w:val="18"/>
              </w:rPr>
              <w:t>а</w:t>
            </w:r>
            <w:r>
              <w:rPr>
                <w:sz w:val="18"/>
                <w:szCs w:val="18"/>
              </w:rPr>
              <w:t>стиковую упаковку 1/500)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97E6F" w:rsidRPr="00F06873" w:rsidTr="00697E6F">
        <w:tc>
          <w:tcPr>
            <w:tcW w:w="959" w:type="dxa"/>
            <w:shd w:val="clear" w:color="auto" w:fill="auto"/>
            <w:vAlign w:val="center"/>
          </w:tcPr>
          <w:p w:rsidR="00697E6F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44-1А (44А)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697E6F" w:rsidRPr="004C482D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Оформитель готовой проду</w:t>
            </w:r>
            <w:r>
              <w:rPr>
                <w:sz w:val="18"/>
                <w:szCs w:val="18"/>
              </w:rPr>
              <w:t>к</w:t>
            </w:r>
            <w:r>
              <w:rPr>
                <w:sz w:val="18"/>
                <w:szCs w:val="18"/>
              </w:rPr>
              <w:t>ции (расфасовка халвы в пл</w:t>
            </w:r>
            <w:r>
              <w:rPr>
                <w:sz w:val="18"/>
                <w:szCs w:val="18"/>
              </w:rPr>
              <w:t>а</w:t>
            </w:r>
            <w:r>
              <w:rPr>
                <w:sz w:val="18"/>
                <w:szCs w:val="18"/>
              </w:rPr>
              <w:t>стиковую упаковку 1/500)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97E6F" w:rsidRPr="00F06873" w:rsidTr="00697E6F">
        <w:tc>
          <w:tcPr>
            <w:tcW w:w="959" w:type="dxa"/>
            <w:shd w:val="clear" w:color="auto" w:fill="auto"/>
            <w:vAlign w:val="center"/>
          </w:tcPr>
          <w:p w:rsidR="00697E6F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697E6F" w:rsidRPr="004C482D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Кладовщик (старший по с</w:t>
            </w:r>
            <w:r>
              <w:rPr>
                <w:sz w:val="18"/>
                <w:szCs w:val="18"/>
              </w:rPr>
              <w:t>ы</w:t>
            </w:r>
            <w:r>
              <w:rPr>
                <w:sz w:val="18"/>
                <w:szCs w:val="18"/>
              </w:rPr>
              <w:t>рью)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97E6F" w:rsidRPr="00F06873" w:rsidTr="00697E6F">
        <w:tc>
          <w:tcPr>
            <w:tcW w:w="959" w:type="dxa"/>
            <w:shd w:val="clear" w:color="auto" w:fill="auto"/>
            <w:vAlign w:val="center"/>
          </w:tcPr>
          <w:p w:rsidR="00697E6F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45-1А (45А)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697E6F" w:rsidRPr="004C482D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Кладовщик (старший по с</w:t>
            </w:r>
            <w:r>
              <w:rPr>
                <w:sz w:val="18"/>
                <w:szCs w:val="18"/>
              </w:rPr>
              <w:t>ы</w:t>
            </w:r>
            <w:r>
              <w:rPr>
                <w:sz w:val="18"/>
                <w:szCs w:val="18"/>
              </w:rPr>
              <w:t>рью)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97E6F" w:rsidRPr="00F06873" w:rsidTr="00697E6F">
        <w:tc>
          <w:tcPr>
            <w:tcW w:w="959" w:type="dxa"/>
            <w:shd w:val="clear" w:color="auto" w:fill="auto"/>
            <w:vAlign w:val="center"/>
          </w:tcPr>
          <w:p w:rsidR="00697E6F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697E6F" w:rsidRPr="004C482D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Кладовщик (учет выработки, сдача готовой продукции)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97E6F" w:rsidRPr="00F06873" w:rsidTr="00697E6F">
        <w:tc>
          <w:tcPr>
            <w:tcW w:w="959" w:type="dxa"/>
            <w:shd w:val="clear" w:color="auto" w:fill="auto"/>
            <w:vAlign w:val="center"/>
          </w:tcPr>
          <w:p w:rsidR="00697E6F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46-1А (46А)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697E6F" w:rsidRPr="004C482D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Кладовщик (учет выработки, сдача готовой продукции)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97E6F" w:rsidRPr="00F06873" w:rsidTr="00697E6F">
        <w:tc>
          <w:tcPr>
            <w:tcW w:w="959" w:type="dxa"/>
            <w:shd w:val="clear" w:color="auto" w:fill="auto"/>
            <w:vAlign w:val="center"/>
          </w:tcPr>
          <w:p w:rsidR="00697E6F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697E6F" w:rsidRPr="004C482D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Кладовщик (старший по всп</w:t>
            </w:r>
            <w:r>
              <w:rPr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могательным материалам)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97E6F" w:rsidRPr="00F06873" w:rsidTr="00697E6F">
        <w:tc>
          <w:tcPr>
            <w:tcW w:w="959" w:type="dxa"/>
            <w:shd w:val="clear" w:color="auto" w:fill="auto"/>
            <w:vAlign w:val="center"/>
          </w:tcPr>
          <w:p w:rsidR="00697E6F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697E6F" w:rsidRPr="004C482D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Кладовщик (сырье)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97E6F" w:rsidRPr="00F06873" w:rsidTr="00697E6F">
        <w:tc>
          <w:tcPr>
            <w:tcW w:w="959" w:type="dxa"/>
            <w:shd w:val="clear" w:color="auto" w:fill="auto"/>
            <w:vAlign w:val="center"/>
          </w:tcPr>
          <w:p w:rsidR="00697E6F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49 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697E6F" w:rsidRPr="004C482D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Контролер полуфабрикатов и готовой продукции (лаборат</w:t>
            </w:r>
            <w:r>
              <w:rPr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рия)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97E6F" w:rsidRPr="00F06873" w:rsidTr="00697E6F">
        <w:tc>
          <w:tcPr>
            <w:tcW w:w="959" w:type="dxa"/>
            <w:shd w:val="clear" w:color="auto" w:fill="auto"/>
            <w:vAlign w:val="center"/>
          </w:tcPr>
          <w:p w:rsidR="00697E6F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697E6F" w:rsidRPr="004C482D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Наладчик оборудования в пр</w:t>
            </w:r>
            <w:r>
              <w:rPr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изводстве пищевой продукции (тахинная, арахисовая массы)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97E6F" w:rsidRPr="00F06873" w:rsidTr="00697E6F">
        <w:tc>
          <w:tcPr>
            <w:tcW w:w="959" w:type="dxa"/>
            <w:shd w:val="clear" w:color="auto" w:fill="auto"/>
            <w:vAlign w:val="center"/>
          </w:tcPr>
          <w:p w:rsidR="00697E6F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697E6F" w:rsidRPr="004C482D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Наладчик оборудования в пр</w:t>
            </w:r>
            <w:r>
              <w:rPr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 xml:space="preserve">изводстве пищевой продукции </w:t>
            </w:r>
            <w:r>
              <w:rPr>
                <w:sz w:val="18"/>
                <w:szCs w:val="18"/>
              </w:rPr>
              <w:lastRenderedPageBreak/>
              <w:t>(тахинная, арахисовая массы)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97E6F" w:rsidRPr="00F06873" w:rsidTr="00697E6F">
        <w:tc>
          <w:tcPr>
            <w:tcW w:w="959" w:type="dxa"/>
            <w:shd w:val="clear" w:color="auto" w:fill="auto"/>
            <w:vAlign w:val="center"/>
          </w:tcPr>
          <w:p w:rsidR="00697E6F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52 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697E6F" w:rsidRPr="004C482D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Наладчик оборудования в пр</w:t>
            </w:r>
            <w:r>
              <w:rPr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изводстве пищевой продукции (ППР)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97E6F" w:rsidRPr="00F06873" w:rsidTr="00697E6F">
        <w:tc>
          <w:tcPr>
            <w:tcW w:w="959" w:type="dxa"/>
            <w:shd w:val="clear" w:color="auto" w:fill="auto"/>
            <w:vAlign w:val="center"/>
          </w:tcPr>
          <w:p w:rsidR="00697E6F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697E6F" w:rsidRPr="004C482D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Наладчик оборудования в пр</w:t>
            </w:r>
            <w:r>
              <w:rPr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изводстве пищевой продукции (Линия №3 – халвичные ко</w:t>
            </w:r>
            <w:r>
              <w:rPr>
                <w:sz w:val="18"/>
                <w:szCs w:val="18"/>
              </w:rPr>
              <w:t>н</w:t>
            </w:r>
            <w:r>
              <w:rPr>
                <w:sz w:val="18"/>
                <w:szCs w:val="18"/>
              </w:rPr>
              <w:t>феты)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97E6F" w:rsidRPr="00F06873" w:rsidTr="00697E6F">
        <w:tc>
          <w:tcPr>
            <w:tcW w:w="959" w:type="dxa"/>
            <w:shd w:val="clear" w:color="auto" w:fill="auto"/>
            <w:vAlign w:val="center"/>
          </w:tcPr>
          <w:p w:rsidR="00697E6F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53-1А (53А)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697E6F" w:rsidRPr="004C482D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Наладчик оборудования в пр</w:t>
            </w:r>
            <w:r>
              <w:rPr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изводстве пищевой продукции (Линия №3 – халвичные ко</w:t>
            </w:r>
            <w:r>
              <w:rPr>
                <w:sz w:val="18"/>
                <w:szCs w:val="18"/>
              </w:rPr>
              <w:t>н</w:t>
            </w:r>
            <w:r>
              <w:rPr>
                <w:sz w:val="18"/>
                <w:szCs w:val="18"/>
              </w:rPr>
              <w:t>феты)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97E6F" w:rsidRPr="00F06873" w:rsidTr="00697E6F">
        <w:tc>
          <w:tcPr>
            <w:tcW w:w="959" w:type="dxa"/>
            <w:shd w:val="clear" w:color="auto" w:fill="auto"/>
            <w:vAlign w:val="center"/>
          </w:tcPr>
          <w:p w:rsidR="00697E6F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53-2А (53А)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697E6F" w:rsidRPr="004C482D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Наладчик оборудования в пр</w:t>
            </w:r>
            <w:r>
              <w:rPr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изводстве пищевой продукции (Линия №3 – халвичные ко</w:t>
            </w:r>
            <w:r>
              <w:rPr>
                <w:sz w:val="18"/>
                <w:szCs w:val="18"/>
              </w:rPr>
              <w:t>н</w:t>
            </w:r>
            <w:r>
              <w:rPr>
                <w:sz w:val="18"/>
                <w:szCs w:val="18"/>
              </w:rPr>
              <w:t>феты)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97E6F" w:rsidRPr="00F06873" w:rsidTr="00697E6F">
        <w:tc>
          <w:tcPr>
            <w:tcW w:w="959" w:type="dxa"/>
            <w:shd w:val="clear" w:color="auto" w:fill="auto"/>
            <w:vAlign w:val="center"/>
          </w:tcPr>
          <w:p w:rsidR="00697E6F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54 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697E6F" w:rsidRPr="004C482D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Наладчик оборудования в пр</w:t>
            </w:r>
            <w:r>
              <w:rPr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изводстве пищевой продукции (Линия «ИЛЛИГ»)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97E6F" w:rsidRPr="00F06873" w:rsidTr="00697E6F">
        <w:tc>
          <w:tcPr>
            <w:tcW w:w="959" w:type="dxa"/>
            <w:shd w:val="clear" w:color="auto" w:fill="auto"/>
            <w:vAlign w:val="center"/>
          </w:tcPr>
          <w:p w:rsidR="00697E6F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697E6F" w:rsidRPr="004C482D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Наладчик оборудования в пр</w:t>
            </w:r>
            <w:r>
              <w:rPr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изводстве пищевой продукции (Линия №2 «600»)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97E6F" w:rsidRPr="00F06873" w:rsidTr="00697E6F">
        <w:tc>
          <w:tcPr>
            <w:tcW w:w="959" w:type="dxa"/>
            <w:shd w:val="clear" w:color="auto" w:fill="auto"/>
            <w:vAlign w:val="center"/>
          </w:tcPr>
          <w:p w:rsidR="00697E6F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55-1А (55А)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697E6F" w:rsidRPr="004C482D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Наладчик оборудования в пр</w:t>
            </w:r>
            <w:r>
              <w:rPr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изводстве пищевой продукции (Линия №2 «600»)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97E6F" w:rsidRPr="00F06873" w:rsidTr="00697E6F">
        <w:tc>
          <w:tcPr>
            <w:tcW w:w="959" w:type="dxa"/>
            <w:shd w:val="clear" w:color="auto" w:fill="auto"/>
            <w:vAlign w:val="center"/>
          </w:tcPr>
          <w:p w:rsidR="00697E6F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56 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697E6F" w:rsidRPr="004C482D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Наладчик оборудования в пр</w:t>
            </w:r>
            <w:r>
              <w:rPr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изводстве пищевой продукции (Линия №1 «400»)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97E6F" w:rsidRPr="00F06873" w:rsidTr="00697E6F">
        <w:tc>
          <w:tcPr>
            <w:tcW w:w="959" w:type="dxa"/>
            <w:shd w:val="clear" w:color="auto" w:fill="auto"/>
            <w:vAlign w:val="center"/>
          </w:tcPr>
          <w:p w:rsidR="00697E6F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57 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697E6F" w:rsidRPr="004C482D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Слесарь-ремонтник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97E6F" w:rsidRPr="00F06873" w:rsidTr="00697E6F">
        <w:tc>
          <w:tcPr>
            <w:tcW w:w="959" w:type="dxa"/>
            <w:shd w:val="clear" w:color="auto" w:fill="auto"/>
            <w:vAlign w:val="center"/>
          </w:tcPr>
          <w:p w:rsidR="00697E6F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697E6F" w:rsidRPr="004C482D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Электромонтер по ремонту и обслуживанию электрообор</w:t>
            </w:r>
            <w:r>
              <w:rPr>
                <w:sz w:val="18"/>
                <w:szCs w:val="18"/>
              </w:rPr>
              <w:t>у</w:t>
            </w:r>
            <w:r>
              <w:rPr>
                <w:sz w:val="18"/>
                <w:szCs w:val="18"/>
              </w:rPr>
              <w:t>дования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97E6F" w:rsidRPr="00F06873" w:rsidTr="00697E6F">
        <w:tc>
          <w:tcPr>
            <w:tcW w:w="959" w:type="dxa"/>
            <w:shd w:val="clear" w:color="auto" w:fill="auto"/>
            <w:vAlign w:val="center"/>
          </w:tcPr>
          <w:p w:rsidR="00697E6F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59 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697E6F" w:rsidRPr="004C482D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Распределитель работ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97E6F" w:rsidRPr="00F06873" w:rsidTr="00697E6F">
        <w:tc>
          <w:tcPr>
            <w:tcW w:w="959" w:type="dxa"/>
            <w:shd w:val="clear" w:color="auto" w:fill="auto"/>
            <w:vAlign w:val="center"/>
          </w:tcPr>
          <w:p w:rsidR="00697E6F" w:rsidRDefault="00697E6F" w:rsidP="00697E6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697E6F" w:rsidRPr="004C482D" w:rsidRDefault="00697E6F" w:rsidP="00697E6F">
            <w:pPr>
              <w:jc w:val="center"/>
              <w:rPr>
                <w:i/>
                <w:sz w:val="18"/>
                <w:szCs w:val="18"/>
              </w:rPr>
            </w:pPr>
            <w:r w:rsidRPr="004C482D">
              <w:rPr>
                <w:i/>
                <w:sz w:val="18"/>
                <w:szCs w:val="18"/>
              </w:rPr>
              <w:t>Администрация цеха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697E6F" w:rsidRPr="00F06873" w:rsidTr="00697E6F">
        <w:tc>
          <w:tcPr>
            <w:tcW w:w="959" w:type="dxa"/>
            <w:shd w:val="clear" w:color="auto" w:fill="auto"/>
            <w:vAlign w:val="center"/>
          </w:tcPr>
          <w:p w:rsidR="00697E6F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697E6F" w:rsidRPr="004C482D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Начальник цеха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97E6F" w:rsidRPr="00F06873" w:rsidTr="00697E6F">
        <w:tc>
          <w:tcPr>
            <w:tcW w:w="959" w:type="dxa"/>
            <w:shd w:val="clear" w:color="auto" w:fill="auto"/>
            <w:vAlign w:val="center"/>
          </w:tcPr>
          <w:p w:rsidR="00697E6F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697E6F" w:rsidRPr="004C482D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Технический руководитель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97E6F" w:rsidRPr="00F06873" w:rsidTr="00697E6F">
        <w:tc>
          <w:tcPr>
            <w:tcW w:w="959" w:type="dxa"/>
            <w:shd w:val="clear" w:color="auto" w:fill="auto"/>
            <w:vAlign w:val="center"/>
          </w:tcPr>
          <w:p w:rsidR="00697E6F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697E6F" w:rsidRPr="004C482D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Сменный инженер по ремонту оборудования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97E6F" w:rsidRPr="00F06873" w:rsidTr="00697E6F">
        <w:tc>
          <w:tcPr>
            <w:tcW w:w="959" w:type="dxa"/>
            <w:shd w:val="clear" w:color="auto" w:fill="auto"/>
            <w:vAlign w:val="center"/>
          </w:tcPr>
          <w:p w:rsidR="00697E6F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697E6F" w:rsidRPr="004C482D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Ведущий инженер-технолог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97E6F" w:rsidRPr="00F06873" w:rsidTr="00697E6F">
        <w:tc>
          <w:tcPr>
            <w:tcW w:w="959" w:type="dxa"/>
            <w:shd w:val="clear" w:color="auto" w:fill="auto"/>
            <w:vAlign w:val="center"/>
          </w:tcPr>
          <w:p w:rsidR="00697E6F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697E6F" w:rsidRPr="004C482D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Сменный инженер-технолог II категории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97E6F" w:rsidRPr="00F06873" w:rsidTr="00697E6F">
        <w:tc>
          <w:tcPr>
            <w:tcW w:w="959" w:type="dxa"/>
            <w:shd w:val="clear" w:color="auto" w:fill="auto"/>
            <w:vAlign w:val="center"/>
          </w:tcPr>
          <w:p w:rsidR="00697E6F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65 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697E6F" w:rsidRPr="004C482D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Инженер-лаборант (осущест</w:t>
            </w:r>
            <w:r>
              <w:rPr>
                <w:sz w:val="18"/>
                <w:szCs w:val="18"/>
              </w:rPr>
              <w:t>в</w:t>
            </w:r>
            <w:r>
              <w:rPr>
                <w:sz w:val="18"/>
                <w:szCs w:val="18"/>
              </w:rPr>
              <w:t>ление контроля на всех техн</w:t>
            </w:r>
            <w:r>
              <w:rPr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логических стадиях произво</w:t>
            </w:r>
            <w:r>
              <w:rPr>
                <w:sz w:val="18"/>
                <w:szCs w:val="18"/>
              </w:rPr>
              <w:t>д</w:t>
            </w:r>
            <w:r>
              <w:rPr>
                <w:sz w:val="18"/>
                <w:szCs w:val="18"/>
              </w:rPr>
              <w:t>ственного процесса, контроль и координация работы техн</w:t>
            </w:r>
            <w:r>
              <w:rPr>
                <w:sz w:val="18"/>
                <w:szCs w:val="18"/>
              </w:rPr>
              <w:t>и</w:t>
            </w:r>
            <w:r>
              <w:rPr>
                <w:sz w:val="18"/>
                <w:szCs w:val="18"/>
              </w:rPr>
              <w:t xml:space="preserve">ков-лаборантов и контролеров пищевой продукции цеховой </w:t>
            </w:r>
            <w:r>
              <w:rPr>
                <w:sz w:val="18"/>
                <w:szCs w:val="18"/>
              </w:rPr>
              <w:lastRenderedPageBreak/>
              <w:t>лаборатории)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97E6F" w:rsidRPr="00F06873" w:rsidTr="00697E6F">
        <w:tc>
          <w:tcPr>
            <w:tcW w:w="959" w:type="dxa"/>
            <w:shd w:val="clear" w:color="auto" w:fill="auto"/>
            <w:vAlign w:val="center"/>
          </w:tcPr>
          <w:p w:rsidR="00697E6F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66 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697E6F" w:rsidRPr="004C482D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Старший мастер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97E6F" w:rsidRPr="00F06873" w:rsidTr="00697E6F">
        <w:tc>
          <w:tcPr>
            <w:tcW w:w="959" w:type="dxa"/>
            <w:shd w:val="clear" w:color="auto" w:fill="auto"/>
            <w:vAlign w:val="center"/>
          </w:tcPr>
          <w:p w:rsidR="00697E6F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697E6F" w:rsidRPr="004C482D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Мастер смены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97E6F" w:rsidRPr="00F06873" w:rsidTr="00697E6F">
        <w:tc>
          <w:tcPr>
            <w:tcW w:w="959" w:type="dxa"/>
            <w:shd w:val="clear" w:color="auto" w:fill="auto"/>
            <w:vAlign w:val="center"/>
          </w:tcPr>
          <w:p w:rsidR="00697E6F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697E6F" w:rsidRPr="004C482D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Экономист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97E6F" w:rsidRPr="00F06873" w:rsidTr="00697E6F">
        <w:tc>
          <w:tcPr>
            <w:tcW w:w="959" w:type="dxa"/>
            <w:shd w:val="clear" w:color="auto" w:fill="auto"/>
            <w:vAlign w:val="center"/>
          </w:tcPr>
          <w:p w:rsidR="00697E6F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69 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697E6F" w:rsidRPr="004C482D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Бухгалтер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97E6F" w:rsidRPr="00F06873" w:rsidTr="00697E6F">
        <w:tc>
          <w:tcPr>
            <w:tcW w:w="959" w:type="dxa"/>
            <w:shd w:val="clear" w:color="auto" w:fill="auto"/>
            <w:vAlign w:val="center"/>
          </w:tcPr>
          <w:p w:rsidR="00697E6F" w:rsidRPr="00F06873" w:rsidRDefault="00697E6F" w:rsidP="00697E6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697E6F" w:rsidRPr="00557709" w:rsidRDefault="00697E6F" w:rsidP="00697E6F">
            <w:pPr>
              <w:jc w:val="center"/>
              <w:rPr>
                <w:b/>
                <w:sz w:val="18"/>
                <w:szCs w:val="18"/>
              </w:rPr>
            </w:pPr>
            <w:r w:rsidRPr="00557709">
              <w:rPr>
                <w:b/>
                <w:sz w:val="18"/>
                <w:szCs w:val="18"/>
              </w:rPr>
              <w:t>КАРАМЕЛЬНЫЙ ЦЕХ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Pr="00F06873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697E6F" w:rsidRPr="00F06873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697E6F" w:rsidRPr="00F06873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697E6F" w:rsidRPr="00F06873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697E6F" w:rsidRPr="00F06873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697E6F" w:rsidRPr="00F06873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697E6F" w:rsidRPr="00F06873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697E6F" w:rsidRPr="00F06873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697E6F" w:rsidRPr="00F06873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697E6F" w:rsidRPr="00F06873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697E6F" w:rsidRPr="00F06873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697E6F" w:rsidRPr="00F06873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697E6F" w:rsidRPr="00F06873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697E6F" w:rsidRPr="00F06873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97E6F" w:rsidRPr="00F06873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697E6F" w:rsidRPr="00F06873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97E6F" w:rsidRPr="00F06873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97E6F" w:rsidRPr="00F06873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97E6F" w:rsidRPr="00F06873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97E6F" w:rsidRPr="00F06873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97E6F" w:rsidRPr="00F06873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697E6F" w:rsidRPr="00F06873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697E6F" w:rsidRPr="00F06873" w:rsidTr="00697E6F">
        <w:tc>
          <w:tcPr>
            <w:tcW w:w="959" w:type="dxa"/>
            <w:shd w:val="clear" w:color="auto" w:fill="auto"/>
            <w:vAlign w:val="center"/>
          </w:tcPr>
          <w:p w:rsidR="00697E6F" w:rsidRPr="00F06873" w:rsidRDefault="00697E6F" w:rsidP="00697E6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697E6F" w:rsidRPr="00557709" w:rsidRDefault="00697E6F" w:rsidP="00697E6F">
            <w:pPr>
              <w:jc w:val="center"/>
              <w:rPr>
                <w:i/>
                <w:sz w:val="18"/>
                <w:szCs w:val="18"/>
              </w:rPr>
            </w:pPr>
            <w:r w:rsidRPr="00557709">
              <w:rPr>
                <w:i/>
                <w:sz w:val="18"/>
                <w:szCs w:val="18"/>
              </w:rPr>
              <w:t>Линия №1 (3 этаж)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Pr="00F06873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697E6F" w:rsidRPr="00F06873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697E6F" w:rsidRPr="00F06873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697E6F" w:rsidRPr="00F06873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697E6F" w:rsidRPr="00F06873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697E6F" w:rsidRPr="00F06873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697E6F" w:rsidRPr="00F06873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697E6F" w:rsidRPr="00F06873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697E6F" w:rsidRPr="00F06873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697E6F" w:rsidRPr="00F06873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697E6F" w:rsidRPr="00F06873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697E6F" w:rsidRPr="00F06873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697E6F" w:rsidRPr="00F06873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697E6F" w:rsidRPr="00F06873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97E6F" w:rsidRPr="00F06873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697E6F" w:rsidRPr="00F06873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97E6F" w:rsidRPr="00F06873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97E6F" w:rsidRPr="00F06873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97E6F" w:rsidRPr="00F06873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97E6F" w:rsidRPr="00F06873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97E6F" w:rsidRPr="00F06873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697E6F" w:rsidRPr="00F06873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697E6F" w:rsidRPr="00F06873" w:rsidTr="00697E6F">
        <w:tc>
          <w:tcPr>
            <w:tcW w:w="959" w:type="dxa"/>
            <w:shd w:val="clear" w:color="auto" w:fill="auto"/>
            <w:vAlign w:val="center"/>
          </w:tcPr>
          <w:p w:rsidR="00697E6F" w:rsidRPr="00F06873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697E6F" w:rsidRPr="00557709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Карамельщик (приготовление начинок)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Pr="00F06873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Pr="00F06873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Pr="00F06873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Pr="00F06873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Pr="00F06873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Pr="00F06873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Pr="00F06873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Pr="00F06873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Pr="00F06873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Pr="00F06873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Pr="00F06873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Pr="00F06873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Pr="00F06873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97E6F" w:rsidRPr="00F06873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Pr="00F06873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97E6F" w:rsidRPr="00F06873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Pr="00F06873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Pr="00F06873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Pr="00F06873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Pr="00F06873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Pr="00F06873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97E6F" w:rsidRPr="00F06873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97E6F" w:rsidRPr="00F06873" w:rsidTr="00697E6F">
        <w:tc>
          <w:tcPr>
            <w:tcW w:w="959" w:type="dxa"/>
            <w:shd w:val="clear" w:color="auto" w:fill="auto"/>
            <w:vAlign w:val="center"/>
          </w:tcPr>
          <w:p w:rsidR="00697E6F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697E6F" w:rsidRPr="00557709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Карамельщик (перетягивание карамельной массы)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97E6F" w:rsidRPr="00F06873" w:rsidTr="00697E6F">
        <w:tc>
          <w:tcPr>
            <w:tcW w:w="959" w:type="dxa"/>
            <w:shd w:val="clear" w:color="auto" w:fill="auto"/>
            <w:vAlign w:val="center"/>
          </w:tcPr>
          <w:p w:rsidR="00697E6F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697E6F" w:rsidRPr="00557709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Машинист расфасовочно-упаковочных машин (обслуж</w:t>
            </w:r>
            <w:r>
              <w:rPr>
                <w:sz w:val="18"/>
                <w:szCs w:val="18"/>
              </w:rPr>
              <w:t>и</w:t>
            </w:r>
            <w:r>
              <w:rPr>
                <w:sz w:val="18"/>
                <w:szCs w:val="18"/>
              </w:rPr>
              <w:t>вание расфасовочно-упаковочной машины, запра</w:t>
            </w:r>
            <w:r>
              <w:rPr>
                <w:sz w:val="18"/>
                <w:szCs w:val="18"/>
              </w:rPr>
              <w:t>в</w:t>
            </w:r>
            <w:r>
              <w:rPr>
                <w:sz w:val="18"/>
                <w:szCs w:val="18"/>
              </w:rPr>
              <w:t>ка оберточным материалом)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97E6F" w:rsidRPr="00F06873" w:rsidTr="00697E6F">
        <w:tc>
          <w:tcPr>
            <w:tcW w:w="959" w:type="dxa"/>
            <w:shd w:val="clear" w:color="auto" w:fill="auto"/>
            <w:vAlign w:val="center"/>
          </w:tcPr>
          <w:p w:rsidR="00697E6F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12-1А (12А)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697E6F" w:rsidRPr="00557709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Машинист расфасовочно-упаковочных машин (обслуж</w:t>
            </w:r>
            <w:r>
              <w:rPr>
                <w:sz w:val="18"/>
                <w:szCs w:val="18"/>
              </w:rPr>
              <w:t>и</w:t>
            </w:r>
            <w:r>
              <w:rPr>
                <w:sz w:val="18"/>
                <w:szCs w:val="18"/>
              </w:rPr>
              <w:t>вание расфасовочно-упаковочной машины, запра</w:t>
            </w:r>
            <w:r>
              <w:rPr>
                <w:sz w:val="18"/>
                <w:szCs w:val="18"/>
              </w:rPr>
              <w:t>в</w:t>
            </w:r>
            <w:r>
              <w:rPr>
                <w:sz w:val="18"/>
                <w:szCs w:val="18"/>
              </w:rPr>
              <w:t>ка оберточным материалом)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97E6F" w:rsidRPr="00F06873" w:rsidTr="00697E6F">
        <w:tc>
          <w:tcPr>
            <w:tcW w:w="959" w:type="dxa"/>
            <w:shd w:val="clear" w:color="auto" w:fill="auto"/>
            <w:vAlign w:val="center"/>
          </w:tcPr>
          <w:p w:rsidR="00697E6F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12-2А (12А)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697E6F" w:rsidRPr="00557709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Машинист расфасовочно-упаковочных машин (обслуж</w:t>
            </w:r>
            <w:r>
              <w:rPr>
                <w:sz w:val="18"/>
                <w:szCs w:val="18"/>
              </w:rPr>
              <w:t>и</w:t>
            </w:r>
            <w:r>
              <w:rPr>
                <w:sz w:val="18"/>
                <w:szCs w:val="18"/>
              </w:rPr>
              <w:t>вание расфасовочно-упаковочной машины, запра</w:t>
            </w:r>
            <w:r>
              <w:rPr>
                <w:sz w:val="18"/>
                <w:szCs w:val="18"/>
              </w:rPr>
              <w:t>в</w:t>
            </w:r>
            <w:r>
              <w:rPr>
                <w:sz w:val="18"/>
                <w:szCs w:val="18"/>
              </w:rPr>
              <w:t>ка оберточным материалом)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97E6F" w:rsidRPr="00F06873" w:rsidTr="00697E6F">
        <w:tc>
          <w:tcPr>
            <w:tcW w:w="959" w:type="dxa"/>
            <w:shd w:val="clear" w:color="auto" w:fill="auto"/>
            <w:vAlign w:val="center"/>
          </w:tcPr>
          <w:p w:rsidR="00697E6F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12-3А (12А)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697E6F" w:rsidRPr="00557709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Машинист расфасовочно-упаковочных машин (обслуж</w:t>
            </w:r>
            <w:r>
              <w:rPr>
                <w:sz w:val="18"/>
                <w:szCs w:val="18"/>
              </w:rPr>
              <w:t>и</w:t>
            </w:r>
            <w:r>
              <w:rPr>
                <w:sz w:val="18"/>
                <w:szCs w:val="18"/>
              </w:rPr>
              <w:t>вание расфасовочно-упаковочной машины, запра</w:t>
            </w:r>
            <w:r>
              <w:rPr>
                <w:sz w:val="18"/>
                <w:szCs w:val="18"/>
              </w:rPr>
              <w:t>в</w:t>
            </w:r>
            <w:r>
              <w:rPr>
                <w:sz w:val="18"/>
                <w:szCs w:val="18"/>
              </w:rPr>
              <w:t>ка оберточным материалом)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97E6F" w:rsidRPr="00F06873" w:rsidTr="00697E6F">
        <w:tc>
          <w:tcPr>
            <w:tcW w:w="959" w:type="dxa"/>
            <w:shd w:val="clear" w:color="auto" w:fill="auto"/>
            <w:vAlign w:val="center"/>
          </w:tcPr>
          <w:p w:rsidR="00697E6F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697E6F" w:rsidRPr="00557709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Оператор линии в производс</w:t>
            </w:r>
            <w:r>
              <w:rPr>
                <w:sz w:val="18"/>
                <w:szCs w:val="18"/>
              </w:rPr>
              <w:t>т</w:t>
            </w:r>
            <w:r>
              <w:rPr>
                <w:sz w:val="18"/>
                <w:szCs w:val="18"/>
              </w:rPr>
              <w:t>ве пищевой продукции (подн</w:t>
            </w:r>
            <w:r>
              <w:rPr>
                <w:sz w:val="18"/>
                <w:szCs w:val="18"/>
              </w:rPr>
              <w:t>я</w:t>
            </w:r>
            <w:r>
              <w:rPr>
                <w:sz w:val="18"/>
                <w:szCs w:val="18"/>
              </w:rPr>
              <w:t>тие поддонов с другого этажа, обандероливание коробов с готовой продукцией, укладка на поддоны)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97E6F" w:rsidRPr="00F06873" w:rsidTr="00697E6F">
        <w:tc>
          <w:tcPr>
            <w:tcW w:w="959" w:type="dxa"/>
            <w:shd w:val="clear" w:color="auto" w:fill="auto"/>
            <w:vAlign w:val="center"/>
          </w:tcPr>
          <w:p w:rsidR="00697E6F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13-1А (13А)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697E6F" w:rsidRPr="00557709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Оператор линии в производс</w:t>
            </w:r>
            <w:r>
              <w:rPr>
                <w:sz w:val="18"/>
                <w:szCs w:val="18"/>
              </w:rPr>
              <w:t>т</w:t>
            </w:r>
            <w:r>
              <w:rPr>
                <w:sz w:val="18"/>
                <w:szCs w:val="18"/>
              </w:rPr>
              <w:t>ве пищевой продукции (подн</w:t>
            </w:r>
            <w:r>
              <w:rPr>
                <w:sz w:val="18"/>
                <w:szCs w:val="18"/>
              </w:rPr>
              <w:t>я</w:t>
            </w:r>
            <w:r>
              <w:rPr>
                <w:sz w:val="18"/>
                <w:szCs w:val="18"/>
              </w:rPr>
              <w:t>тие поддонов с другого этажа, обандероливание коробов с готовой продукцией, укладка на поддоны)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97E6F" w:rsidRPr="00F06873" w:rsidTr="00697E6F">
        <w:tc>
          <w:tcPr>
            <w:tcW w:w="959" w:type="dxa"/>
            <w:shd w:val="clear" w:color="auto" w:fill="auto"/>
            <w:vAlign w:val="center"/>
          </w:tcPr>
          <w:p w:rsidR="00697E6F" w:rsidRDefault="00697E6F" w:rsidP="00697E6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697E6F" w:rsidRPr="00557709" w:rsidRDefault="00697E6F" w:rsidP="00697E6F">
            <w:pPr>
              <w:jc w:val="center"/>
              <w:rPr>
                <w:i/>
                <w:sz w:val="18"/>
                <w:szCs w:val="18"/>
              </w:rPr>
            </w:pPr>
            <w:r w:rsidRPr="00557709">
              <w:rPr>
                <w:i/>
                <w:sz w:val="18"/>
                <w:szCs w:val="18"/>
              </w:rPr>
              <w:t>Линия №2 (3 этаж)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697E6F" w:rsidRPr="00F06873" w:rsidTr="00697E6F">
        <w:tc>
          <w:tcPr>
            <w:tcW w:w="959" w:type="dxa"/>
            <w:shd w:val="clear" w:color="auto" w:fill="auto"/>
            <w:vAlign w:val="center"/>
          </w:tcPr>
          <w:p w:rsidR="00697E6F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697E6F" w:rsidRPr="00557709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Карамельщик (работа на пр</w:t>
            </w:r>
            <w:r>
              <w:rPr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минальной машине)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97E6F" w:rsidRPr="00F06873" w:rsidTr="00697E6F">
        <w:tc>
          <w:tcPr>
            <w:tcW w:w="959" w:type="dxa"/>
            <w:shd w:val="clear" w:color="auto" w:fill="auto"/>
            <w:vAlign w:val="center"/>
          </w:tcPr>
          <w:p w:rsidR="00697E6F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697E6F" w:rsidRPr="00557709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Карамельщик (контроль раб</w:t>
            </w:r>
            <w:r>
              <w:rPr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ты карамелеобкаточной  м</w:t>
            </w:r>
            <w:r>
              <w:rPr>
                <w:sz w:val="18"/>
                <w:szCs w:val="18"/>
              </w:rPr>
              <w:t>а</w:t>
            </w:r>
            <w:r>
              <w:rPr>
                <w:sz w:val="18"/>
                <w:szCs w:val="18"/>
              </w:rPr>
              <w:lastRenderedPageBreak/>
              <w:t>шины)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97E6F" w:rsidRPr="00F06873" w:rsidTr="00697E6F">
        <w:tc>
          <w:tcPr>
            <w:tcW w:w="959" w:type="dxa"/>
            <w:shd w:val="clear" w:color="auto" w:fill="auto"/>
            <w:vAlign w:val="center"/>
          </w:tcPr>
          <w:p w:rsidR="00697E6F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16А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697E6F" w:rsidRPr="00557709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Машинист расфасовочно-упаковочных машин (обслуж</w:t>
            </w:r>
            <w:r>
              <w:rPr>
                <w:sz w:val="18"/>
                <w:szCs w:val="18"/>
              </w:rPr>
              <w:t>и</w:t>
            </w:r>
            <w:r>
              <w:rPr>
                <w:sz w:val="18"/>
                <w:szCs w:val="18"/>
              </w:rPr>
              <w:t>вание расфасовочно-упаковочных машин, заправка оберточным материалом)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97E6F" w:rsidRPr="00F06873" w:rsidTr="00697E6F">
        <w:tc>
          <w:tcPr>
            <w:tcW w:w="959" w:type="dxa"/>
            <w:shd w:val="clear" w:color="auto" w:fill="auto"/>
            <w:vAlign w:val="center"/>
          </w:tcPr>
          <w:p w:rsidR="00697E6F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16-1А (16А)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697E6F" w:rsidRPr="00557709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Машинист расфасовочно-упаковочных машин (обслуж</w:t>
            </w:r>
            <w:r>
              <w:rPr>
                <w:sz w:val="18"/>
                <w:szCs w:val="18"/>
              </w:rPr>
              <w:t>и</w:t>
            </w:r>
            <w:r>
              <w:rPr>
                <w:sz w:val="18"/>
                <w:szCs w:val="18"/>
              </w:rPr>
              <w:t>вание расфасовочно-упаковочных машин, заправка оберточным материалом)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97E6F" w:rsidRPr="00F06873" w:rsidTr="00697E6F">
        <w:tc>
          <w:tcPr>
            <w:tcW w:w="959" w:type="dxa"/>
            <w:shd w:val="clear" w:color="auto" w:fill="auto"/>
            <w:vAlign w:val="center"/>
          </w:tcPr>
          <w:p w:rsidR="00697E6F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16-2А (16А)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697E6F" w:rsidRPr="00557709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Машинист расфасовочно-упаковочных машин (обслуж</w:t>
            </w:r>
            <w:r>
              <w:rPr>
                <w:sz w:val="18"/>
                <w:szCs w:val="18"/>
              </w:rPr>
              <w:t>и</w:t>
            </w:r>
            <w:r>
              <w:rPr>
                <w:sz w:val="18"/>
                <w:szCs w:val="18"/>
              </w:rPr>
              <w:t>вание расфасовочно-упаковочных машин, заправка оберточным материалом)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97E6F" w:rsidRPr="00F06873" w:rsidTr="00697E6F">
        <w:tc>
          <w:tcPr>
            <w:tcW w:w="959" w:type="dxa"/>
            <w:shd w:val="clear" w:color="auto" w:fill="auto"/>
            <w:vAlign w:val="center"/>
          </w:tcPr>
          <w:p w:rsidR="00697E6F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16-3А (16А)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697E6F" w:rsidRPr="00557709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Машинист расфасовочно-упаковочных машин (обслуж</w:t>
            </w:r>
            <w:r>
              <w:rPr>
                <w:sz w:val="18"/>
                <w:szCs w:val="18"/>
              </w:rPr>
              <w:t>и</w:t>
            </w:r>
            <w:r>
              <w:rPr>
                <w:sz w:val="18"/>
                <w:szCs w:val="18"/>
              </w:rPr>
              <w:t>вание расфасовочно-упаковочных машин, заправка оберточным материалом)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97E6F" w:rsidRPr="00F06873" w:rsidTr="00697E6F">
        <w:tc>
          <w:tcPr>
            <w:tcW w:w="959" w:type="dxa"/>
            <w:shd w:val="clear" w:color="auto" w:fill="auto"/>
            <w:vAlign w:val="center"/>
          </w:tcPr>
          <w:p w:rsidR="00697E6F" w:rsidRDefault="00697E6F" w:rsidP="00697E6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697E6F" w:rsidRPr="00557709" w:rsidRDefault="00697E6F" w:rsidP="00697E6F">
            <w:pPr>
              <w:jc w:val="center"/>
              <w:rPr>
                <w:i/>
                <w:sz w:val="18"/>
                <w:szCs w:val="18"/>
              </w:rPr>
            </w:pPr>
            <w:r w:rsidRPr="00557709">
              <w:rPr>
                <w:i/>
                <w:sz w:val="18"/>
                <w:szCs w:val="18"/>
              </w:rPr>
              <w:t>Линия №3 (3 этаж)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697E6F" w:rsidRPr="00F06873" w:rsidTr="00697E6F">
        <w:tc>
          <w:tcPr>
            <w:tcW w:w="959" w:type="dxa"/>
            <w:shd w:val="clear" w:color="auto" w:fill="auto"/>
            <w:vAlign w:val="center"/>
          </w:tcPr>
          <w:p w:rsidR="00697E6F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697E6F" w:rsidRPr="00557709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Оператор линии в производс</w:t>
            </w:r>
            <w:r>
              <w:rPr>
                <w:sz w:val="18"/>
                <w:szCs w:val="18"/>
              </w:rPr>
              <w:t>т</w:t>
            </w:r>
            <w:r>
              <w:rPr>
                <w:sz w:val="18"/>
                <w:szCs w:val="18"/>
              </w:rPr>
              <w:t>ве пищевой продукции (уч</w:t>
            </w:r>
            <w:r>
              <w:rPr>
                <w:sz w:val="18"/>
                <w:szCs w:val="18"/>
              </w:rPr>
              <w:t>а</w:t>
            </w:r>
            <w:r>
              <w:rPr>
                <w:sz w:val="18"/>
                <w:szCs w:val="18"/>
              </w:rPr>
              <w:t>сток штамповки - бригадир)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97E6F" w:rsidRPr="00F06873" w:rsidTr="00697E6F">
        <w:tc>
          <w:tcPr>
            <w:tcW w:w="959" w:type="dxa"/>
            <w:shd w:val="clear" w:color="auto" w:fill="auto"/>
            <w:vAlign w:val="center"/>
          </w:tcPr>
          <w:p w:rsidR="00697E6F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697E6F" w:rsidRPr="00557709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Карамельщик (участок кольц</w:t>
            </w:r>
            <w:r>
              <w:rPr>
                <w:sz w:val="18"/>
                <w:szCs w:val="18"/>
              </w:rPr>
              <w:t>е</w:t>
            </w:r>
            <w:r>
              <w:rPr>
                <w:sz w:val="18"/>
                <w:szCs w:val="18"/>
              </w:rPr>
              <w:t>вого складывания)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97E6F" w:rsidRPr="00F06873" w:rsidTr="00697E6F">
        <w:tc>
          <w:tcPr>
            <w:tcW w:w="959" w:type="dxa"/>
            <w:shd w:val="clear" w:color="auto" w:fill="auto"/>
            <w:vAlign w:val="center"/>
          </w:tcPr>
          <w:p w:rsidR="00697E6F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697E6F" w:rsidRPr="00557709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Карамельщик (участок приг</w:t>
            </w:r>
            <w:r>
              <w:rPr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товления начинки)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97E6F" w:rsidRPr="00F06873" w:rsidTr="00697E6F">
        <w:tc>
          <w:tcPr>
            <w:tcW w:w="959" w:type="dxa"/>
            <w:shd w:val="clear" w:color="auto" w:fill="auto"/>
            <w:vAlign w:val="center"/>
          </w:tcPr>
          <w:p w:rsidR="00697E6F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697E6F" w:rsidRPr="00557709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Карамельщик (участок пр</w:t>
            </w:r>
            <w:r>
              <w:rPr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минки)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97E6F" w:rsidRPr="00F06873" w:rsidTr="00697E6F">
        <w:tc>
          <w:tcPr>
            <w:tcW w:w="959" w:type="dxa"/>
            <w:shd w:val="clear" w:color="auto" w:fill="auto"/>
            <w:vAlign w:val="center"/>
          </w:tcPr>
          <w:p w:rsidR="00697E6F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697E6F" w:rsidRPr="00557709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Карамельщик (участок разби</w:t>
            </w:r>
            <w:r>
              <w:rPr>
                <w:sz w:val="18"/>
                <w:szCs w:val="18"/>
              </w:rPr>
              <w:t>в</w:t>
            </w:r>
            <w:r>
              <w:rPr>
                <w:sz w:val="18"/>
                <w:szCs w:val="18"/>
              </w:rPr>
              <w:t>ки карамельной массы)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Pr="00697E6F" w:rsidRDefault="00697E6F" w:rsidP="00697E6F">
            <w:pPr>
              <w:ind w:left="-70" w:right="-104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3.</w:t>
            </w:r>
            <w:r>
              <w:rPr>
                <w:sz w:val="18"/>
                <w:szCs w:val="18"/>
                <w:lang w:val="en-US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Pr="00697E6F" w:rsidRDefault="00697E6F" w:rsidP="00697E6F">
            <w:pPr>
              <w:ind w:left="-70" w:right="-104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3.</w:t>
            </w:r>
            <w:r>
              <w:rPr>
                <w:sz w:val="18"/>
                <w:szCs w:val="18"/>
                <w:lang w:val="en-US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97E6F" w:rsidRPr="00F06873" w:rsidTr="00697E6F">
        <w:tc>
          <w:tcPr>
            <w:tcW w:w="959" w:type="dxa"/>
            <w:shd w:val="clear" w:color="auto" w:fill="auto"/>
            <w:vAlign w:val="center"/>
          </w:tcPr>
          <w:p w:rsidR="00697E6F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697E6F" w:rsidRPr="00557709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Карамельщик (участок перет</w:t>
            </w:r>
            <w:r>
              <w:rPr>
                <w:sz w:val="18"/>
                <w:szCs w:val="18"/>
              </w:rPr>
              <w:t>я</w:t>
            </w:r>
            <w:r>
              <w:rPr>
                <w:sz w:val="18"/>
                <w:szCs w:val="18"/>
              </w:rPr>
              <w:t>гивания карамельной массы)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97E6F" w:rsidRPr="00F06873" w:rsidTr="00697E6F">
        <w:tc>
          <w:tcPr>
            <w:tcW w:w="959" w:type="dxa"/>
            <w:shd w:val="clear" w:color="auto" w:fill="auto"/>
            <w:vAlign w:val="center"/>
          </w:tcPr>
          <w:p w:rsidR="00697E6F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697E6F" w:rsidRPr="00557709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Машинист расфасовочно-упаковочных машин (набл</w:t>
            </w:r>
            <w:r>
              <w:rPr>
                <w:sz w:val="18"/>
                <w:szCs w:val="18"/>
              </w:rPr>
              <w:t>ю</w:t>
            </w:r>
            <w:r>
              <w:rPr>
                <w:sz w:val="18"/>
                <w:szCs w:val="18"/>
              </w:rPr>
              <w:t>дение за работой РУМ, запра</w:t>
            </w:r>
            <w:r>
              <w:rPr>
                <w:sz w:val="18"/>
                <w:szCs w:val="18"/>
              </w:rPr>
              <w:t>в</w:t>
            </w:r>
            <w:r>
              <w:rPr>
                <w:sz w:val="18"/>
                <w:szCs w:val="18"/>
              </w:rPr>
              <w:t>ка РУМ оберточными матери</w:t>
            </w:r>
            <w:r>
              <w:rPr>
                <w:sz w:val="18"/>
                <w:szCs w:val="18"/>
              </w:rPr>
              <w:t>а</w:t>
            </w:r>
            <w:r>
              <w:rPr>
                <w:sz w:val="18"/>
                <w:szCs w:val="18"/>
              </w:rPr>
              <w:t>лами)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97E6F" w:rsidRPr="00F06873" w:rsidTr="00697E6F">
        <w:tc>
          <w:tcPr>
            <w:tcW w:w="959" w:type="dxa"/>
            <w:shd w:val="clear" w:color="auto" w:fill="auto"/>
            <w:vAlign w:val="center"/>
          </w:tcPr>
          <w:p w:rsidR="00697E6F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23-1А (23А)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697E6F" w:rsidRPr="00557709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Машинист расфасовочно-упаковочных машин (набл</w:t>
            </w:r>
            <w:r>
              <w:rPr>
                <w:sz w:val="18"/>
                <w:szCs w:val="18"/>
              </w:rPr>
              <w:t>ю</w:t>
            </w:r>
            <w:r>
              <w:rPr>
                <w:sz w:val="18"/>
                <w:szCs w:val="18"/>
              </w:rPr>
              <w:t>дение за работой РУМ, запра</w:t>
            </w:r>
            <w:r>
              <w:rPr>
                <w:sz w:val="18"/>
                <w:szCs w:val="18"/>
              </w:rPr>
              <w:t>в</w:t>
            </w:r>
            <w:r>
              <w:rPr>
                <w:sz w:val="18"/>
                <w:szCs w:val="18"/>
              </w:rPr>
              <w:t>ка РУМ оберточными матери</w:t>
            </w:r>
            <w:r>
              <w:rPr>
                <w:sz w:val="18"/>
                <w:szCs w:val="18"/>
              </w:rPr>
              <w:t>а</w:t>
            </w:r>
            <w:r>
              <w:rPr>
                <w:sz w:val="18"/>
                <w:szCs w:val="18"/>
              </w:rPr>
              <w:t>лами)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97E6F" w:rsidRPr="00F06873" w:rsidTr="00697E6F">
        <w:tc>
          <w:tcPr>
            <w:tcW w:w="959" w:type="dxa"/>
            <w:shd w:val="clear" w:color="auto" w:fill="auto"/>
            <w:vAlign w:val="center"/>
          </w:tcPr>
          <w:p w:rsidR="00697E6F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23-2А (23А)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697E6F" w:rsidRPr="00557709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Машинист расфасовочно-упаковочных машин (набл</w:t>
            </w:r>
            <w:r>
              <w:rPr>
                <w:sz w:val="18"/>
                <w:szCs w:val="18"/>
              </w:rPr>
              <w:t>ю</w:t>
            </w:r>
            <w:r>
              <w:rPr>
                <w:sz w:val="18"/>
                <w:szCs w:val="18"/>
              </w:rPr>
              <w:t>дение за работой РУМ, запра</w:t>
            </w:r>
            <w:r>
              <w:rPr>
                <w:sz w:val="18"/>
                <w:szCs w:val="18"/>
              </w:rPr>
              <w:t>в</w:t>
            </w:r>
            <w:r>
              <w:rPr>
                <w:sz w:val="18"/>
                <w:szCs w:val="18"/>
              </w:rPr>
              <w:lastRenderedPageBreak/>
              <w:t>ка РУМ оберточными матери</w:t>
            </w:r>
            <w:r>
              <w:rPr>
                <w:sz w:val="18"/>
                <w:szCs w:val="18"/>
              </w:rPr>
              <w:t>а</w:t>
            </w:r>
            <w:r>
              <w:rPr>
                <w:sz w:val="18"/>
                <w:szCs w:val="18"/>
              </w:rPr>
              <w:t>лами)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97E6F" w:rsidRPr="00F06873" w:rsidTr="00697E6F">
        <w:tc>
          <w:tcPr>
            <w:tcW w:w="959" w:type="dxa"/>
            <w:shd w:val="clear" w:color="auto" w:fill="auto"/>
            <w:vAlign w:val="center"/>
          </w:tcPr>
          <w:p w:rsidR="00697E6F" w:rsidRDefault="00697E6F" w:rsidP="00697E6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697E6F" w:rsidRPr="00557709" w:rsidRDefault="00697E6F" w:rsidP="00697E6F">
            <w:pPr>
              <w:jc w:val="center"/>
              <w:rPr>
                <w:i/>
                <w:sz w:val="18"/>
                <w:szCs w:val="18"/>
              </w:rPr>
            </w:pPr>
            <w:r w:rsidRPr="00557709">
              <w:rPr>
                <w:i/>
                <w:sz w:val="18"/>
                <w:szCs w:val="18"/>
              </w:rPr>
              <w:t>Линия №4 (3 этаж)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697E6F" w:rsidRPr="00F06873" w:rsidTr="00697E6F">
        <w:tc>
          <w:tcPr>
            <w:tcW w:w="959" w:type="dxa"/>
            <w:shd w:val="clear" w:color="auto" w:fill="auto"/>
            <w:vAlign w:val="center"/>
          </w:tcPr>
          <w:p w:rsidR="00697E6F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697E6F" w:rsidRPr="00557709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Оператор линии в производс</w:t>
            </w:r>
            <w:r>
              <w:rPr>
                <w:sz w:val="18"/>
                <w:szCs w:val="18"/>
              </w:rPr>
              <w:t>т</w:t>
            </w:r>
            <w:r>
              <w:rPr>
                <w:sz w:val="18"/>
                <w:szCs w:val="18"/>
              </w:rPr>
              <w:t>ве пищевой продукции (уч</w:t>
            </w:r>
            <w:r>
              <w:rPr>
                <w:sz w:val="18"/>
                <w:szCs w:val="18"/>
              </w:rPr>
              <w:t>а</w:t>
            </w:r>
            <w:r>
              <w:rPr>
                <w:sz w:val="18"/>
                <w:szCs w:val="18"/>
              </w:rPr>
              <w:t>сток штамповки – бригадир)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97E6F" w:rsidRPr="00F06873" w:rsidTr="00697E6F">
        <w:tc>
          <w:tcPr>
            <w:tcW w:w="959" w:type="dxa"/>
            <w:shd w:val="clear" w:color="auto" w:fill="auto"/>
            <w:vAlign w:val="center"/>
          </w:tcPr>
          <w:p w:rsidR="00697E6F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697E6F" w:rsidRPr="00557709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Карамельщик (участок кольц</w:t>
            </w:r>
            <w:r>
              <w:rPr>
                <w:sz w:val="18"/>
                <w:szCs w:val="18"/>
              </w:rPr>
              <w:t>е</w:t>
            </w:r>
            <w:r>
              <w:rPr>
                <w:sz w:val="18"/>
                <w:szCs w:val="18"/>
              </w:rPr>
              <w:t>вого складывания)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97E6F" w:rsidRPr="00F06873" w:rsidTr="00697E6F">
        <w:tc>
          <w:tcPr>
            <w:tcW w:w="959" w:type="dxa"/>
            <w:shd w:val="clear" w:color="auto" w:fill="auto"/>
            <w:vAlign w:val="center"/>
          </w:tcPr>
          <w:p w:rsidR="00697E6F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697E6F" w:rsidRPr="00557709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Карамельщик (участок приг</w:t>
            </w:r>
            <w:r>
              <w:rPr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товления начинки)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97E6F" w:rsidRPr="00F06873" w:rsidTr="00697E6F">
        <w:tc>
          <w:tcPr>
            <w:tcW w:w="959" w:type="dxa"/>
            <w:shd w:val="clear" w:color="auto" w:fill="auto"/>
            <w:vAlign w:val="center"/>
          </w:tcPr>
          <w:p w:rsidR="00697E6F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697E6F" w:rsidRPr="00557709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Карамельщик (участок пр</w:t>
            </w:r>
            <w:r>
              <w:rPr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минки)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97E6F" w:rsidRPr="00F06873" w:rsidTr="00697E6F">
        <w:tc>
          <w:tcPr>
            <w:tcW w:w="959" w:type="dxa"/>
            <w:shd w:val="clear" w:color="auto" w:fill="auto"/>
            <w:vAlign w:val="center"/>
          </w:tcPr>
          <w:p w:rsidR="00697E6F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697E6F" w:rsidRPr="00557709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Карамельщик (участок разби</w:t>
            </w:r>
            <w:r>
              <w:rPr>
                <w:sz w:val="18"/>
                <w:szCs w:val="18"/>
              </w:rPr>
              <w:t>в</w:t>
            </w:r>
            <w:r>
              <w:rPr>
                <w:sz w:val="18"/>
                <w:szCs w:val="18"/>
              </w:rPr>
              <w:t>ки карамельной массы)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Pr="00697E6F" w:rsidRDefault="00697E6F" w:rsidP="00697E6F">
            <w:pPr>
              <w:ind w:left="-70" w:right="-104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3.</w:t>
            </w:r>
            <w:r>
              <w:rPr>
                <w:sz w:val="18"/>
                <w:szCs w:val="18"/>
                <w:lang w:val="en-US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Pr="00697E6F" w:rsidRDefault="00697E6F" w:rsidP="00697E6F">
            <w:pPr>
              <w:ind w:left="-70" w:right="-104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3.</w:t>
            </w:r>
            <w:r>
              <w:rPr>
                <w:sz w:val="18"/>
                <w:szCs w:val="18"/>
                <w:lang w:val="en-US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97E6F" w:rsidRPr="00F06873" w:rsidTr="00697E6F">
        <w:tc>
          <w:tcPr>
            <w:tcW w:w="959" w:type="dxa"/>
            <w:shd w:val="clear" w:color="auto" w:fill="auto"/>
            <w:vAlign w:val="center"/>
          </w:tcPr>
          <w:p w:rsidR="00697E6F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697E6F" w:rsidRPr="00557709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Карамельщик (участок перет</w:t>
            </w:r>
            <w:r>
              <w:rPr>
                <w:sz w:val="18"/>
                <w:szCs w:val="18"/>
              </w:rPr>
              <w:t>я</w:t>
            </w:r>
            <w:r>
              <w:rPr>
                <w:sz w:val="18"/>
                <w:szCs w:val="18"/>
              </w:rPr>
              <w:t>гивания карамельной массы)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97E6F" w:rsidRPr="00F06873" w:rsidTr="00697E6F">
        <w:tc>
          <w:tcPr>
            <w:tcW w:w="959" w:type="dxa"/>
            <w:shd w:val="clear" w:color="auto" w:fill="auto"/>
            <w:vAlign w:val="center"/>
          </w:tcPr>
          <w:p w:rsidR="00697E6F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697E6F" w:rsidRPr="00557709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Машинист расфасовочно-упаковочных машин (набл</w:t>
            </w:r>
            <w:r>
              <w:rPr>
                <w:sz w:val="18"/>
                <w:szCs w:val="18"/>
              </w:rPr>
              <w:t>ю</w:t>
            </w:r>
            <w:r>
              <w:rPr>
                <w:sz w:val="18"/>
                <w:szCs w:val="18"/>
              </w:rPr>
              <w:t>дение за работой РУМ, запра</w:t>
            </w:r>
            <w:r>
              <w:rPr>
                <w:sz w:val="18"/>
                <w:szCs w:val="18"/>
              </w:rPr>
              <w:t>в</w:t>
            </w:r>
            <w:r>
              <w:rPr>
                <w:sz w:val="18"/>
                <w:szCs w:val="18"/>
              </w:rPr>
              <w:t>ка РУМ оберточными матери</w:t>
            </w:r>
            <w:r>
              <w:rPr>
                <w:sz w:val="18"/>
                <w:szCs w:val="18"/>
              </w:rPr>
              <w:t>а</w:t>
            </w:r>
            <w:r>
              <w:rPr>
                <w:sz w:val="18"/>
                <w:szCs w:val="18"/>
              </w:rPr>
              <w:t>лами)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97E6F" w:rsidRPr="00F06873" w:rsidTr="00697E6F">
        <w:tc>
          <w:tcPr>
            <w:tcW w:w="959" w:type="dxa"/>
            <w:shd w:val="clear" w:color="auto" w:fill="auto"/>
            <w:vAlign w:val="center"/>
          </w:tcPr>
          <w:p w:rsidR="00697E6F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30-1А (30А)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697E6F" w:rsidRPr="00557709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Машинист расфасовочно-упаковочных машин (набл</w:t>
            </w:r>
            <w:r>
              <w:rPr>
                <w:sz w:val="18"/>
                <w:szCs w:val="18"/>
              </w:rPr>
              <w:t>ю</w:t>
            </w:r>
            <w:r>
              <w:rPr>
                <w:sz w:val="18"/>
                <w:szCs w:val="18"/>
              </w:rPr>
              <w:t>дение за работой РУМ, запра</w:t>
            </w:r>
            <w:r>
              <w:rPr>
                <w:sz w:val="18"/>
                <w:szCs w:val="18"/>
              </w:rPr>
              <w:t>в</w:t>
            </w:r>
            <w:r>
              <w:rPr>
                <w:sz w:val="18"/>
                <w:szCs w:val="18"/>
              </w:rPr>
              <w:t>ка РУМ оберточными матери</w:t>
            </w:r>
            <w:r>
              <w:rPr>
                <w:sz w:val="18"/>
                <w:szCs w:val="18"/>
              </w:rPr>
              <w:t>а</w:t>
            </w:r>
            <w:r>
              <w:rPr>
                <w:sz w:val="18"/>
                <w:szCs w:val="18"/>
              </w:rPr>
              <w:t>лами)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97E6F" w:rsidRPr="00F06873" w:rsidTr="00697E6F">
        <w:tc>
          <w:tcPr>
            <w:tcW w:w="959" w:type="dxa"/>
            <w:shd w:val="clear" w:color="auto" w:fill="auto"/>
            <w:vAlign w:val="center"/>
          </w:tcPr>
          <w:p w:rsidR="00697E6F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30-2А (30А)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697E6F" w:rsidRPr="00557709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Машинист расфасовочно-упаковочных машин (набл</w:t>
            </w:r>
            <w:r>
              <w:rPr>
                <w:sz w:val="18"/>
                <w:szCs w:val="18"/>
              </w:rPr>
              <w:t>ю</w:t>
            </w:r>
            <w:r>
              <w:rPr>
                <w:sz w:val="18"/>
                <w:szCs w:val="18"/>
              </w:rPr>
              <w:t>дение за работой РУМ, запра</w:t>
            </w:r>
            <w:r>
              <w:rPr>
                <w:sz w:val="18"/>
                <w:szCs w:val="18"/>
              </w:rPr>
              <w:t>в</w:t>
            </w:r>
            <w:r>
              <w:rPr>
                <w:sz w:val="18"/>
                <w:szCs w:val="18"/>
              </w:rPr>
              <w:t>ка РУМ оберточными матери</w:t>
            </w:r>
            <w:r>
              <w:rPr>
                <w:sz w:val="18"/>
                <w:szCs w:val="18"/>
              </w:rPr>
              <w:t>а</w:t>
            </w:r>
            <w:r>
              <w:rPr>
                <w:sz w:val="18"/>
                <w:szCs w:val="18"/>
              </w:rPr>
              <w:t>лами)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97E6F" w:rsidRPr="00F06873" w:rsidTr="00697E6F">
        <w:tc>
          <w:tcPr>
            <w:tcW w:w="959" w:type="dxa"/>
            <w:shd w:val="clear" w:color="auto" w:fill="auto"/>
            <w:vAlign w:val="center"/>
          </w:tcPr>
          <w:p w:rsidR="00697E6F" w:rsidRDefault="00697E6F" w:rsidP="00697E6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697E6F" w:rsidRPr="00557709" w:rsidRDefault="00697E6F" w:rsidP="00697E6F">
            <w:pPr>
              <w:jc w:val="center"/>
              <w:rPr>
                <w:i/>
                <w:sz w:val="18"/>
                <w:szCs w:val="18"/>
              </w:rPr>
            </w:pPr>
            <w:r w:rsidRPr="00557709">
              <w:rPr>
                <w:i/>
                <w:sz w:val="18"/>
                <w:szCs w:val="18"/>
              </w:rPr>
              <w:t>Линия №6 (4 этаж)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697E6F" w:rsidRPr="00F06873" w:rsidTr="00697E6F">
        <w:tc>
          <w:tcPr>
            <w:tcW w:w="959" w:type="dxa"/>
            <w:shd w:val="clear" w:color="auto" w:fill="auto"/>
            <w:vAlign w:val="center"/>
          </w:tcPr>
          <w:p w:rsidR="00697E6F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697E6F" w:rsidRPr="00557709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Транспортерщик (листочки)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97E6F" w:rsidRPr="00F06873" w:rsidTr="00697E6F">
        <w:tc>
          <w:tcPr>
            <w:tcW w:w="959" w:type="dxa"/>
            <w:shd w:val="clear" w:color="auto" w:fill="auto"/>
            <w:vAlign w:val="center"/>
          </w:tcPr>
          <w:p w:rsidR="00697E6F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31-1А (31А)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697E6F" w:rsidRPr="00557709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Транспортерщик (листочки)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97E6F" w:rsidRPr="00F06873" w:rsidTr="00697E6F">
        <w:tc>
          <w:tcPr>
            <w:tcW w:w="959" w:type="dxa"/>
            <w:shd w:val="clear" w:color="auto" w:fill="auto"/>
            <w:vAlign w:val="center"/>
          </w:tcPr>
          <w:p w:rsidR="00697E6F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697E6F" w:rsidRPr="00557709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Транспортерщик (переборка – отбор бракованной и незаве</w:t>
            </w:r>
            <w:r>
              <w:rPr>
                <w:sz w:val="18"/>
                <w:szCs w:val="18"/>
              </w:rPr>
              <w:t>р</w:t>
            </w:r>
            <w:r>
              <w:rPr>
                <w:sz w:val="18"/>
                <w:szCs w:val="18"/>
              </w:rPr>
              <w:t>нутой карамели)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97E6F" w:rsidRPr="00F06873" w:rsidTr="00697E6F">
        <w:tc>
          <w:tcPr>
            <w:tcW w:w="959" w:type="dxa"/>
            <w:shd w:val="clear" w:color="auto" w:fill="auto"/>
            <w:vAlign w:val="center"/>
          </w:tcPr>
          <w:p w:rsidR="00697E6F" w:rsidRDefault="00697E6F" w:rsidP="00697E6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697E6F" w:rsidRPr="00557709" w:rsidRDefault="00697E6F" w:rsidP="00697E6F">
            <w:pPr>
              <w:jc w:val="center"/>
              <w:rPr>
                <w:i/>
                <w:sz w:val="18"/>
                <w:szCs w:val="18"/>
              </w:rPr>
            </w:pPr>
            <w:r w:rsidRPr="00557709">
              <w:rPr>
                <w:i/>
                <w:sz w:val="18"/>
                <w:szCs w:val="18"/>
              </w:rPr>
              <w:t>Линия №8 (4 этаж)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697E6F" w:rsidRPr="00F06873" w:rsidTr="00697E6F">
        <w:tc>
          <w:tcPr>
            <w:tcW w:w="959" w:type="dxa"/>
            <w:shd w:val="clear" w:color="auto" w:fill="auto"/>
            <w:vAlign w:val="center"/>
          </w:tcPr>
          <w:p w:rsidR="00697E6F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697E6F" w:rsidRPr="00557709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Дражировщик (приготовление какао-смеси и поливочного сиропа, подача глазированных корпусов карамели в дражир</w:t>
            </w:r>
            <w:r>
              <w:rPr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вочный барабан, ссыпка на вибросито и подача корпусов карамели на РУМ.)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97E6F" w:rsidRPr="00F06873" w:rsidTr="00697E6F">
        <w:tc>
          <w:tcPr>
            <w:tcW w:w="959" w:type="dxa"/>
            <w:shd w:val="clear" w:color="auto" w:fill="auto"/>
            <w:vAlign w:val="center"/>
          </w:tcPr>
          <w:p w:rsidR="00697E6F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33-1А (33А)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697E6F" w:rsidRPr="00557709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Дражировщик (приготовление какао-смеси и поливочного </w:t>
            </w:r>
            <w:r>
              <w:rPr>
                <w:sz w:val="18"/>
                <w:szCs w:val="18"/>
              </w:rPr>
              <w:lastRenderedPageBreak/>
              <w:t>сиропа, подача глазированных корпусов карамели в дражир</w:t>
            </w:r>
            <w:r>
              <w:rPr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вочный барабан, ссыпка на вибросито и подача корпусов карамели на РУМ.)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97E6F" w:rsidRPr="00F06873" w:rsidTr="00697E6F">
        <w:tc>
          <w:tcPr>
            <w:tcW w:w="959" w:type="dxa"/>
            <w:shd w:val="clear" w:color="auto" w:fill="auto"/>
            <w:vAlign w:val="center"/>
          </w:tcPr>
          <w:p w:rsidR="00697E6F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33-2А (33А)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697E6F" w:rsidRPr="00557709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Дражировщик (приготовление какао-смеси и поливочного сиропа, подача глазированных корпусов карамели в дражир</w:t>
            </w:r>
            <w:r>
              <w:rPr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вочный барабан, ссыпка на вибросито и подача корпусов карамели на РУМ.)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97E6F" w:rsidRPr="00F06873" w:rsidTr="00697E6F">
        <w:tc>
          <w:tcPr>
            <w:tcW w:w="959" w:type="dxa"/>
            <w:shd w:val="clear" w:color="auto" w:fill="auto"/>
            <w:vAlign w:val="center"/>
          </w:tcPr>
          <w:p w:rsidR="00697E6F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33-3А (33А)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697E6F" w:rsidRPr="00557709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Дражировщик (приготовление какао-смеси и поливочного сиропа, подача глазированных корпусов карамели в дражир</w:t>
            </w:r>
            <w:r>
              <w:rPr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вочный барабан, ссыпка на вибросито и подача корпусов карамели на РУМ.)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97E6F" w:rsidRPr="00F06873" w:rsidTr="00697E6F">
        <w:tc>
          <w:tcPr>
            <w:tcW w:w="959" w:type="dxa"/>
            <w:shd w:val="clear" w:color="auto" w:fill="auto"/>
            <w:vAlign w:val="center"/>
          </w:tcPr>
          <w:p w:rsidR="00697E6F" w:rsidRDefault="00697E6F" w:rsidP="00697E6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697E6F" w:rsidRPr="00557709" w:rsidRDefault="00697E6F" w:rsidP="00697E6F">
            <w:pPr>
              <w:jc w:val="center"/>
              <w:rPr>
                <w:i/>
                <w:sz w:val="18"/>
                <w:szCs w:val="18"/>
              </w:rPr>
            </w:pPr>
            <w:r w:rsidRPr="00557709">
              <w:rPr>
                <w:i/>
                <w:sz w:val="18"/>
                <w:szCs w:val="18"/>
              </w:rPr>
              <w:t>Новая сиропная станция (4 этаж)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697E6F" w:rsidRPr="00F06873" w:rsidTr="00697E6F">
        <w:tc>
          <w:tcPr>
            <w:tcW w:w="959" w:type="dxa"/>
            <w:shd w:val="clear" w:color="auto" w:fill="auto"/>
            <w:vAlign w:val="center"/>
          </w:tcPr>
          <w:p w:rsidR="00697E6F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697E6F" w:rsidRPr="00557709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Оператор линии в производс</w:t>
            </w:r>
            <w:r>
              <w:rPr>
                <w:sz w:val="18"/>
                <w:szCs w:val="18"/>
              </w:rPr>
              <w:t>т</w:t>
            </w:r>
            <w:r>
              <w:rPr>
                <w:sz w:val="18"/>
                <w:szCs w:val="18"/>
              </w:rPr>
              <w:t>ве пищевой продукции (вед</w:t>
            </w:r>
            <w:r>
              <w:rPr>
                <w:sz w:val="18"/>
                <w:szCs w:val="18"/>
              </w:rPr>
              <w:t>е</w:t>
            </w:r>
            <w:r>
              <w:rPr>
                <w:sz w:val="18"/>
                <w:szCs w:val="18"/>
              </w:rPr>
              <w:t>ние технологического процесса  варки сиропа  в варочных к</w:t>
            </w:r>
            <w:r>
              <w:rPr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лонках, обеспечение линий карамельным и помадным с</w:t>
            </w:r>
            <w:r>
              <w:rPr>
                <w:sz w:val="18"/>
                <w:szCs w:val="18"/>
              </w:rPr>
              <w:t>и</w:t>
            </w:r>
            <w:r>
              <w:rPr>
                <w:sz w:val="18"/>
                <w:szCs w:val="18"/>
              </w:rPr>
              <w:t>ропом)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97E6F" w:rsidRPr="00F06873" w:rsidTr="00697E6F">
        <w:tc>
          <w:tcPr>
            <w:tcW w:w="959" w:type="dxa"/>
            <w:shd w:val="clear" w:color="auto" w:fill="auto"/>
            <w:vAlign w:val="center"/>
          </w:tcPr>
          <w:p w:rsidR="00697E6F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34-1А (34А)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697E6F" w:rsidRPr="00557709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Оператор линии в производс</w:t>
            </w:r>
            <w:r>
              <w:rPr>
                <w:sz w:val="18"/>
                <w:szCs w:val="18"/>
              </w:rPr>
              <w:t>т</w:t>
            </w:r>
            <w:r>
              <w:rPr>
                <w:sz w:val="18"/>
                <w:szCs w:val="18"/>
              </w:rPr>
              <w:t>ве пищевой продукции (вед</w:t>
            </w:r>
            <w:r>
              <w:rPr>
                <w:sz w:val="18"/>
                <w:szCs w:val="18"/>
              </w:rPr>
              <w:t>е</w:t>
            </w:r>
            <w:r>
              <w:rPr>
                <w:sz w:val="18"/>
                <w:szCs w:val="18"/>
              </w:rPr>
              <w:t>ние технологического процесса  варки сиропа  в варочных к</w:t>
            </w:r>
            <w:r>
              <w:rPr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лонках, обеспечение линий карамельным и помадным с</w:t>
            </w:r>
            <w:r>
              <w:rPr>
                <w:sz w:val="18"/>
                <w:szCs w:val="18"/>
              </w:rPr>
              <w:t>и</w:t>
            </w:r>
            <w:r>
              <w:rPr>
                <w:sz w:val="18"/>
                <w:szCs w:val="18"/>
              </w:rPr>
              <w:t>ропом)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97E6F" w:rsidRPr="00F06873" w:rsidTr="00697E6F">
        <w:tc>
          <w:tcPr>
            <w:tcW w:w="959" w:type="dxa"/>
            <w:shd w:val="clear" w:color="auto" w:fill="auto"/>
            <w:vAlign w:val="center"/>
          </w:tcPr>
          <w:p w:rsidR="00697E6F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697E6F" w:rsidRPr="00557709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Наладчик оборудования в пр</w:t>
            </w:r>
            <w:r>
              <w:rPr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изводстве пищевой продукции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97E6F" w:rsidRPr="00F06873" w:rsidTr="00697E6F">
        <w:tc>
          <w:tcPr>
            <w:tcW w:w="959" w:type="dxa"/>
            <w:shd w:val="clear" w:color="auto" w:fill="auto"/>
            <w:vAlign w:val="center"/>
          </w:tcPr>
          <w:p w:rsidR="00697E6F" w:rsidRDefault="00697E6F" w:rsidP="00697E6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697E6F" w:rsidRPr="00557709" w:rsidRDefault="00697E6F" w:rsidP="00697E6F">
            <w:pPr>
              <w:jc w:val="center"/>
              <w:rPr>
                <w:i/>
                <w:sz w:val="18"/>
                <w:szCs w:val="18"/>
              </w:rPr>
            </w:pPr>
            <w:r w:rsidRPr="00557709">
              <w:rPr>
                <w:i/>
                <w:sz w:val="18"/>
                <w:szCs w:val="18"/>
              </w:rPr>
              <w:t>Старая сиропная станция (цокольный этаж)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697E6F" w:rsidRPr="00F06873" w:rsidTr="00697E6F">
        <w:tc>
          <w:tcPr>
            <w:tcW w:w="959" w:type="dxa"/>
            <w:shd w:val="clear" w:color="auto" w:fill="auto"/>
            <w:vAlign w:val="center"/>
          </w:tcPr>
          <w:p w:rsidR="00697E6F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697E6F" w:rsidRPr="00557709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Кладовщик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97E6F" w:rsidRPr="00F06873" w:rsidTr="00697E6F">
        <w:tc>
          <w:tcPr>
            <w:tcW w:w="959" w:type="dxa"/>
            <w:shd w:val="clear" w:color="auto" w:fill="auto"/>
            <w:vAlign w:val="center"/>
          </w:tcPr>
          <w:p w:rsidR="00697E6F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697E6F" w:rsidRPr="00557709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Слесарь-ремонтник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97E6F" w:rsidRPr="00F06873" w:rsidTr="00697E6F">
        <w:tc>
          <w:tcPr>
            <w:tcW w:w="959" w:type="dxa"/>
            <w:shd w:val="clear" w:color="auto" w:fill="auto"/>
            <w:vAlign w:val="center"/>
          </w:tcPr>
          <w:p w:rsidR="00697E6F" w:rsidRDefault="00697E6F" w:rsidP="00697E6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697E6F" w:rsidRPr="00557709" w:rsidRDefault="00697E6F" w:rsidP="00697E6F">
            <w:pPr>
              <w:jc w:val="center"/>
              <w:rPr>
                <w:i/>
                <w:sz w:val="18"/>
                <w:szCs w:val="18"/>
              </w:rPr>
            </w:pPr>
            <w:r w:rsidRPr="00557709">
              <w:rPr>
                <w:i/>
                <w:sz w:val="18"/>
                <w:szCs w:val="18"/>
              </w:rPr>
              <w:t>Повременщики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697E6F" w:rsidRPr="00F06873" w:rsidTr="00697E6F">
        <w:tc>
          <w:tcPr>
            <w:tcW w:w="959" w:type="dxa"/>
            <w:shd w:val="clear" w:color="auto" w:fill="auto"/>
            <w:vAlign w:val="center"/>
          </w:tcPr>
          <w:p w:rsidR="00697E6F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697E6F" w:rsidRPr="00557709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Уборщик производственных и служебных помещений (каб</w:t>
            </w:r>
            <w:r>
              <w:rPr>
                <w:sz w:val="18"/>
                <w:szCs w:val="18"/>
              </w:rPr>
              <w:t>и</w:t>
            </w:r>
            <w:r>
              <w:rPr>
                <w:sz w:val="18"/>
                <w:szCs w:val="18"/>
              </w:rPr>
              <w:t>неты)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97E6F" w:rsidRPr="00F06873" w:rsidTr="00697E6F">
        <w:tc>
          <w:tcPr>
            <w:tcW w:w="959" w:type="dxa"/>
            <w:shd w:val="clear" w:color="auto" w:fill="auto"/>
            <w:vAlign w:val="center"/>
          </w:tcPr>
          <w:p w:rsidR="00697E6F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697E6F" w:rsidRPr="00557709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Кладовщик (старший) – сиро</w:t>
            </w:r>
            <w:r>
              <w:rPr>
                <w:sz w:val="18"/>
                <w:szCs w:val="18"/>
              </w:rPr>
              <w:t>п</w:t>
            </w:r>
            <w:r>
              <w:rPr>
                <w:sz w:val="18"/>
                <w:szCs w:val="18"/>
              </w:rPr>
              <w:t>ная станция, цокольный этаж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97E6F" w:rsidRPr="00F06873" w:rsidTr="00697E6F">
        <w:tc>
          <w:tcPr>
            <w:tcW w:w="959" w:type="dxa"/>
            <w:shd w:val="clear" w:color="auto" w:fill="auto"/>
            <w:vAlign w:val="center"/>
          </w:tcPr>
          <w:p w:rsidR="00697E6F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697E6F" w:rsidRPr="00557709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Кладовщик (старший) – всп</w:t>
            </w:r>
            <w:r>
              <w:rPr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lastRenderedPageBreak/>
              <w:t>могательные материалы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97E6F" w:rsidRPr="00F06873" w:rsidTr="00697E6F">
        <w:tc>
          <w:tcPr>
            <w:tcW w:w="959" w:type="dxa"/>
            <w:shd w:val="clear" w:color="auto" w:fill="auto"/>
            <w:vAlign w:val="center"/>
          </w:tcPr>
          <w:p w:rsidR="00697E6F" w:rsidRDefault="00697E6F" w:rsidP="00697E6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697E6F" w:rsidRPr="00557709" w:rsidRDefault="00697E6F" w:rsidP="00697E6F">
            <w:pPr>
              <w:jc w:val="center"/>
              <w:rPr>
                <w:i/>
                <w:sz w:val="18"/>
                <w:szCs w:val="18"/>
              </w:rPr>
            </w:pPr>
            <w:r w:rsidRPr="00557709">
              <w:rPr>
                <w:i/>
                <w:sz w:val="18"/>
                <w:szCs w:val="18"/>
              </w:rPr>
              <w:t>Участок мойки лотков - 2 и 4 этажи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697E6F" w:rsidRPr="00F06873" w:rsidTr="00697E6F">
        <w:tc>
          <w:tcPr>
            <w:tcW w:w="959" w:type="dxa"/>
            <w:shd w:val="clear" w:color="auto" w:fill="auto"/>
            <w:vAlign w:val="center"/>
          </w:tcPr>
          <w:p w:rsidR="00697E6F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697E6F" w:rsidRPr="00557709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Обработчик технологических емкостей и тары (мойка ло</w:t>
            </w:r>
            <w:r>
              <w:rPr>
                <w:sz w:val="18"/>
                <w:szCs w:val="18"/>
              </w:rPr>
              <w:t>т</w:t>
            </w:r>
            <w:r>
              <w:rPr>
                <w:sz w:val="18"/>
                <w:szCs w:val="18"/>
              </w:rPr>
              <w:t>ков)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97E6F" w:rsidRPr="00F06873" w:rsidTr="00697E6F">
        <w:tc>
          <w:tcPr>
            <w:tcW w:w="959" w:type="dxa"/>
            <w:shd w:val="clear" w:color="auto" w:fill="auto"/>
            <w:vAlign w:val="center"/>
          </w:tcPr>
          <w:p w:rsidR="00697E6F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41-1А (41А)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697E6F" w:rsidRPr="00557709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Обработчик технологических емкостей и тары (мойка ло</w:t>
            </w:r>
            <w:r>
              <w:rPr>
                <w:sz w:val="18"/>
                <w:szCs w:val="18"/>
              </w:rPr>
              <w:t>т</w:t>
            </w:r>
            <w:r>
              <w:rPr>
                <w:sz w:val="18"/>
                <w:szCs w:val="18"/>
              </w:rPr>
              <w:t>ков)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97E6F" w:rsidRPr="00F06873" w:rsidTr="00697E6F">
        <w:tc>
          <w:tcPr>
            <w:tcW w:w="959" w:type="dxa"/>
            <w:shd w:val="clear" w:color="auto" w:fill="auto"/>
            <w:vAlign w:val="center"/>
          </w:tcPr>
          <w:p w:rsidR="00697E6F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41-2А (41А)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697E6F" w:rsidRPr="00557709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Обработчик технологических емкостей и тары (мойка ло</w:t>
            </w:r>
            <w:r>
              <w:rPr>
                <w:sz w:val="18"/>
                <w:szCs w:val="18"/>
              </w:rPr>
              <w:t>т</w:t>
            </w:r>
            <w:r>
              <w:rPr>
                <w:sz w:val="18"/>
                <w:szCs w:val="18"/>
              </w:rPr>
              <w:t>ков)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97E6F" w:rsidRPr="00F06873" w:rsidTr="00697E6F">
        <w:tc>
          <w:tcPr>
            <w:tcW w:w="959" w:type="dxa"/>
            <w:shd w:val="clear" w:color="auto" w:fill="auto"/>
            <w:vAlign w:val="center"/>
          </w:tcPr>
          <w:p w:rsidR="00697E6F" w:rsidRDefault="00697E6F" w:rsidP="00697E6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697E6F" w:rsidRPr="00557709" w:rsidRDefault="00697E6F" w:rsidP="00697E6F">
            <w:pPr>
              <w:jc w:val="center"/>
              <w:rPr>
                <w:i/>
                <w:sz w:val="18"/>
                <w:szCs w:val="18"/>
              </w:rPr>
            </w:pPr>
            <w:r w:rsidRPr="00557709">
              <w:rPr>
                <w:i/>
                <w:sz w:val="18"/>
                <w:szCs w:val="18"/>
              </w:rPr>
              <w:t>Ремонтный персонал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697E6F" w:rsidRPr="00F06873" w:rsidTr="00697E6F">
        <w:tc>
          <w:tcPr>
            <w:tcW w:w="959" w:type="dxa"/>
            <w:shd w:val="clear" w:color="auto" w:fill="auto"/>
            <w:vAlign w:val="center"/>
          </w:tcPr>
          <w:p w:rsidR="00697E6F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697E6F" w:rsidRPr="00557709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Слесарь-ремонтник ППР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97E6F" w:rsidRPr="00F06873" w:rsidTr="00697E6F">
        <w:tc>
          <w:tcPr>
            <w:tcW w:w="959" w:type="dxa"/>
            <w:shd w:val="clear" w:color="auto" w:fill="auto"/>
            <w:vAlign w:val="center"/>
          </w:tcPr>
          <w:p w:rsidR="00697E6F" w:rsidRDefault="00697E6F" w:rsidP="00697E6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697E6F" w:rsidRPr="00557709" w:rsidRDefault="00697E6F" w:rsidP="00697E6F">
            <w:pPr>
              <w:jc w:val="center"/>
              <w:rPr>
                <w:i/>
                <w:sz w:val="18"/>
                <w:szCs w:val="18"/>
              </w:rPr>
            </w:pPr>
            <w:r w:rsidRPr="00557709">
              <w:rPr>
                <w:i/>
                <w:sz w:val="18"/>
                <w:szCs w:val="18"/>
              </w:rPr>
              <w:t>Администрация цеха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697E6F" w:rsidRPr="00F06873" w:rsidTr="00697E6F">
        <w:tc>
          <w:tcPr>
            <w:tcW w:w="959" w:type="dxa"/>
            <w:shd w:val="clear" w:color="auto" w:fill="auto"/>
            <w:vAlign w:val="center"/>
          </w:tcPr>
          <w:p w:rsidR="00697E6F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697E6F" w:rsidRPr="00557709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Технический руководитель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97E6F" w:rsidRPr="00F06873" w:rsidTr="00697E6F">
        <w:tc>
          <w:tcPr>
            <w:tcW w:w="959" w:type="dxa"/>
            <w:shd w:val="clear" w:color="auto" w:fill="auto"/>
            <w:vAlign w:val="center"/>
          </w:tcPr>
          <w:p w:rsidR="00697E6F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697E6F" w:rsidRPr="00557709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Инженер-лаборант (осущест</w:t>
            </w:r>
            <w:r>
              <w:rPr>
                <w:sz w:val="18"/>
                <w:szCs w:val="18"/>
              </w:rPr>
              <w:t>в</w:t>
            </w:r>
            <w:r>
              <w:rPr>
                <w:sz w:val="18"/>
                <w:szCs w:val="18"/>
              </w:rPr>
              <w:t>ление контроля на всех техн</w:t>
            </w:r>
            <w:r>
              <w:rPr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логических стадиях произво</w:t>
            </w:r>
            <w:r>
              <w:rPr>
                <w:sz w:val="18"/>
                <w:szCs w:val="18"/>
              </w:rPr>
              <w:t>д</w:t>
            </w:r>
            <w:r>
              <w:rPr>
                <w:sz w:val="18"/>
                <w:szCs w:val="18"/>
              </w:rPr>
              <w:t>ственного процесса, контроль и координация работы техн</w:t>
            </w:r>
            <w:r>
              <w:rPr>
                <w:sz w:val="18"/>
                <w:szCs w:val="18"/>
              </w:rPr>
              <w:t>и</w:t>
            </w:r>
            <w:r>
              <w:rPr>
                <w:sz w:val="18"/>
                <w:szCs w:val="18"/>
              </w:rPr>
              <w:t>ков-лаборантов и контролеров пищевой продукции цеховой лаборатории)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97E6F" w:rsidRPr="00F06873" w:rsidTr="00697E6F">
        <w:tc>
          <w:tcPr>
            <w:tcW w:w="959" w:type="dxa"/>
            <w:shd w:val="clear" w:color="auto" w:fill="auto"/>
            <w:vAlign w:val="center"/>
          </w:tcPr>
          <w:p w:rsidR="00697E6F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697E6F" w:rsidRPr="00557709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Техник-лаборант (выполнение анализов в соответсвиии с п</w:t>
            </w:r>
            <w:r>
              <w:rPr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фазными точками контроля, оформление результатов ан</w:t>
            </w:r>
            <w:r>
              <w:rPr>
                <w:sz w:val="18"/>
                <w:szCs w:val="18"/>
              </w:rPr>
              <w:t>а</w:t>
            </w:r>
            <w:r>
              <w:rPr>
                <w:sz w:val="18"/>
                <w:szCs w:val="18"/>
              </w:rPr>
              <w:t>лизов, ведение их учета)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97E6F" w:rsidRPr="00F06873" w:rsidTr="00697E6F">
        <w:tc>
          <w:tcPr>
            <w:tcW w:w="959" w:type="dxa"/>
            <w:shd w:val="clear" w:color="auto" w:fill="auto"/>
            <w:vAlign w:val="center"/>
          </w:tcPr>
          <w:p w:rsidR="00697E6F" w:rsidRPr="00F06873" w:rsidRDefault="00697E6F" w:rsidP="00697E6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697E6F" w:rsidRPr="00751287" w:rsidRDefault="00697E6F" w:rsidP="00697E6F">
            <w:pPr>
              <w:jc w:val="center"/>
              <w:rPr>
                <w:b/>
                <w:sz w:val="18"/>
                <w:szCs w:val="18"/>
              </w:rPr>
            </w:pPr>
            <w:r w:rsidRPr="00751287">
              <w:rPr>
                <w:b/>
                <w:sz w:val="18"/>
                <w:szCs w:val="18"/>
              </w:rPr>
              <w:t>КОФЕТНЫЙ ЦЕХ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Pr="00F06873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697E6F" w:rsidRPr="00F06873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697E6F" w:rsidRPr="00F06873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697E6F" w:rsidRPr="00F06873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697E6F" w:rsidRPr="00F06873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697E6F" w:rsidRPr="00F06873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697E6F" w:rsidRPr="00F06873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697E6F" w:rsidRPr="00F06873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697E6F" w:rsidRPr="00F06873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697E6F" w:rsidRPr="00F06873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697E6F" w:rsidRPr="00F06873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697E6F" w:rsidRPr="00F06873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697E6F" w:rsidRPr="00F06873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697E6F" w:rsidRPr="00F06873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97E6F" w:rsidRPr="00F06873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697E6F" w:rsidRPr="00F06873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97E6F" w:rsidRPr="00F06873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97E6F" w:rsidRPr="00F06873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97E6F" w:rsidRPr="00F06873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97E6F" w:rsidRPr="00F06873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97E6F" w:rsidRPr="00F06873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697E6F" w:rsidRPr="00F06873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697E6F" w:rsidRPr="00F06873" w:rsidTr="00697E6F">
        <w:tc>
          <w:tcPr>
            <w:tcW w:w="959" w:type="dxa"/>
            <w:shd w:val="clear" w:color="auto" w:fill="auto"/>
            <w:vAlign w:val="center"/>
          </w:tcPr>
          <w:p w:rsidR="00697E6F" w:rsidRPr="00F06873" w:rsidRDefault="00697E6F" w:rsidP="00697E6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697E6F" w:rsidRPr="00751287" w:rsidRDefault="00697E6F" w:rsidP="00697E6F">
            <w:pPr>
              <w:jc w:val="center"/>
              <w:rPr>
                <w:i/>
                <w:sz w:val="18"/>
                <w:szCs w:val="18"/>
              </w:rPr>
            </w:pPr>
            <w:r w:rsidRPr="00751287">
              <w:rPr>
                <w:i/>
                <w:sz w:val="18"/>
                <w:szCs w:val="18"/>
              </w:rPr>
              <w:t>Повременщики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Pr="00F06873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697E6F" w:rsidRPr="00F06873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697E6F" w:rsidRPr="00F06873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697E6F" w:rsidRPr="00F06873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697E6F" w:rsidRPr="00F06873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697E6F" w:rsidRPr="00F06873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697E6F" w:rsidRPr="00F06873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697E6F" w:rsidRPr="00F06873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697E6F" w:rsidRPr="00F06873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697E6F" w:rsidRPr="00F06873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697E6F" w:rsidRPr="00F06873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697E6F" w:rsidRPr="00F06873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697E6F" w:rsidRPr="00F06873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697E6F" w:rsidRPr="00F06873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97E6F" w:rsidRPr="00F06873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697E6F" w:rsidRPr="00F06873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97E6F" w:rsidRPr="00F06873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97E6F" w:rsidRPr="00F06873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97E6F" w:rsidRPr="00F06873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97E6F" w:rsidRPr="00F06873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97E6F" w:rsidRPr="00F06873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697E6F" w:rsidRPr="00F06873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697E6F" w:rsidRPr="00F06873" w:rsidTr="00697E6F">
        <w:tc>
          <w:tcPr>
            <w:tcW w:w="959" w:type="dxa"/>
            <w:shd w:val="clear" w:color="auto" w:fill="auto"/>
            <w:vAlign w:val="center"/>
          </w:tcPr>
          <w:p w:rsidR="00697E6F" w:rsidRPr="00F06873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697E6F" w:rsidRPr="00751287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Кладовщик (старший – офор</w:t>
            </w:r>
            <w:r>
              <w:rPr>
                <w:sz w:val="18"/>
                <w:szCs w:val="18"/>
              </w:rPr>
              <w:t>м</w:t>
            </w:r>
            <w:r>
              <w:rPr>
                <w:sz w:val="18"/>
                <w:szCs w:val="18"/>
              </w:rPr>
              <w:t>ление документов, работа в программном обеспечении Axapta (контора))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Pr="00F06873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Pr="00F06873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Pr="00F06873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Pr="00F06873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Pr="00F06873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Pr="00F06873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Pr="00F06873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Pr="00F06873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Pr="00F06873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Pr="00F06873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Pr="00F06873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Pr="00F06873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Pr="00F06873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97E6F" w:rsidRPr="00F06873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Pr="00F06873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97E6F" w:rsidRPr="00F06873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Pr="00F06873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Pr="00F06873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Pr="00F06873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Pr="00F06873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Pr="00F06873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97E6F" w:rsidRPr="00F06873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97E6F" w:rsidRPr="00F06873" w:rsidTr="00697E6F">
        <w:tc>
          <w:tcPr>
            <w:tcW w:w="959" w:type="dxa"/>
            <w:shd w:val="clear" w:color="auto" w:fill="auto"/>
            <w:vAlign w:val="center"/>
          </w:tcPr>
          <w:p w:rsidR="00697E6F" w:rsidRDefault="00697E6F" w:rsidP="00697E6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697E6F" w:rsidRPr="00751287" w:rsidRDefault="00697E6F" w:rsidP="00697E6F">
            <w:pPr>
              <w:jc w:val="center"/>
              <w:rPr>
                <w:i/>
                <w:sz w:val="18"/>
                <w:szCs w:val="18"/>
              </w:rPr>
            </w:pPr>
            <w:r w:rsidRPr="00751287">
              <w:rPr>
                <w:i/>
                <w:sz w:val="18"/>
                <w:szCs w:val="18"/>
              </w:rPr>
              <w:t>Линия "Ассорти" - 4 этаж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697E6F" w:rsidRPr="00F06873" w:rsidTr="00697E6F">
        <w:tc>
          <w:tcPr>
            <w:tcW w:w="959" w:type="dxa"/>
            <w:shd w:val="clear" w:color="auto" w:fill="auto"/>
            <w:vAlign w:val="center"/>
          </w:tcPr>
          <w:p w:rsidR="00697E6F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697E6F" w:rsidRPr="00751287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Машинист расфасовочно-упаковочных машин (эстамп) (вкладывание эстамп в кор</w:t>
            </w:r>
            <w:r>
              <w:rPr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бочки с конфетами, подвоз к рабочему месту плат или ло</w:t>
            </w:r>
            <w:r>
              <w:rPr>
                <w:sz w:val="18"/>
                <w:szCs w:val="18"/>
              </w:rPr>
              <w:t>т</w:t>
            </w:r>
            <w:r>
              <w:rPr>
                <w:sz w:val="18"/>
                <w:szCs w:val="18"/>
              </w:rPr>
              <w:t>ков с эстамп)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97E6F" w:rsidRPr="00F06873" w:rsidTr="00697E6F">
        <w:tc>
          <w:tcPr>
            <w:tcW w:w="959" w:type="dxa"/>
            <w:shd w:val="clear" w:color="auto" w:fill="auto"/>
            <w:vAlign w:val="center"/>
          </w:tcPr>
          <w:p w:rsidR="00697E6F" w:rsidRDefault="00697E6F" w:rsidP="00697E6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697E6F" w:rsidRPr="00751287" w:rsidRDefault="00697E6F" w:rsidP="00697E6F">
            <w:pPr>
              <w:jc w:val="center"/>
              <w:rPr>
                <w:i/>
                <w:sz w:val="18"/>
                <w:szCs w:val="18"/>
              </w:rPr>
            </w:pPr>
            <w:r w:rsidRPr="00751287">
              <w:rPr>
                <w:i/>
                <w:sz w:val="18"/>
                <w:szCs w:val="18"/>
              </w:rPr>
              <w:t>Изготовление корпусов кофет "Грильяж в шоколаде" (5 этаж)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697E6F" w:rsidRPr="00F06873" w:rsidTr="00697E6F">
        <w:tc>
          <w:tcPr>
            <w:tcW w:w="959" w:type="dxa"/>
            <w:shd w:val="clear" w:color="auto" w:fill="auto"/>
            <w:vAlign w:val="center"/>
          </w:tcPr>
          <w:p w:rsidR="00697E6F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697E6F" w:rsidRPr="00751287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Конфетчик (варка грильяжной массы)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97E6F" w:rsidRPr="00F06873" w:rsidTr="00697E6F">
        <w:tc>
          <w:tcPr>
            <w:tcW w:w="959" w:type="dxa"/>
            <w:shd w:val="clear" w:color="auto" w:fill="auto"/>
            <w:vAlign w:val="center"/>
          </w:tcPr>
          <w:p w:rsidR="00697E6F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3-1А </w:t>
            </w:r>
            <w:r>
              <w:rPr>
                <w:sz w:val="18"/>
                <w:szCs w:val="18"/>
              </w:rPr>
              <w:lastRenderedPageBreak/>
              <w:t>(3А)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697E6F" w:rsidRPr="00751287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Конфетчик (варка грильяжной </w:t>
            </w:r>
            <w:r>
              <w:rPr>
                <w:sz w:val="18"/>
                <w:szCs w:val="18"/>
              </w:rPr>
              <w:lastRenderedPageBreak/>
              <w:t>массы)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97E6F" w:rsidRPr="00F06873" w:rsidTr="00697E6F">
        <w:tc>
          <w:tcPr>
            <w:tcW w:w="959" w:type="dxa"/>
            <w:shd w:val="clear" w:color="auto" w:fill="auto"/>
            <w:vAlign w:val="center"/>
          </w:tcPr>
          <w:p w:rsidR="00697E6F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3-2А (3А)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697E6F" w:rsidRPr="00751287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Конфетчик (варка грильяжной массы)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97E6F" w:rsidRPr="00F06873" w:rsidTr="00697E6F">
        <w:tc>
          <w:tcPr>
            <w:tcW w:w="959" w:type="dxa"/>
            <w:shd w:val="clear" w:color="auto" w:fill="auto"/>
            <w:vAlign w:val="center"/>
          </w:tcPr>
          <w:p w:rsidR="00697E6F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697E6F" w:rsidRPr="00751287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Конфетчик (раскатка пластов)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97E6F" w:rsidRPr="00F06873" w:rsidTr="00697E6F">
        <w:tc>
          <w:tcPr>
            <w:tcW w:w="959" w:type="dxa"/>
            <w:shd w:val="clear" w:color="auto" w:fill="auto"/>
            <w:vAlign w:val="center"/>
          </w:tcPr>
          <w:p w:rsidR="00697E6F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4-1А (4А)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697E6F" w:rsidRPr="00751287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Конфетчик (раскатка пластов)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97E6F" w:rsidRPr="00F06873" w:rsidTr="00697E6F">
        <w:tc>
          <w:tcPr>
            <w:tcW w:w="959" w:type="dxa"/>
            <w:shd w:val="clear" w:color="auto" w:fill="auto"/>
            <w:vAlign w:val="center"/>
          </w:tcPr>
          <w:p w:rsidR="00697E6F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4-2А (4А)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697E6F" w:rsidRPr="00751287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Конфетчик (раскатка пластов)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97E6F" w:rsidRPr="00F06873" w:rsidTr="00697E6F">
        <w:tc>
          <w:tcPr>
            <w:tcW w:w="959" w:type="dxa"/>
            <w:shd w:val="clear" w:color="auto" w:fill="auto"/>
            <w:vAlign w:val="center"/>
          </w:tcPr>
          <w:p w:rsidR="00697E6F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697E6F" w:rsidRPr="00751287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Конфетчик (резка)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97E6F" w:rsidRPr="00F06873" w:rsidTr="00697E6F">
        <w:tc>
          <w:tcPr>
            <w:tcW w:w="959" w:type="dxa"/>
            <w:shd w:val="clear" w:color="auto" w:fill="auto"/>
            <w:vAlign w:val="center"/>
          </w:tcPr>
          <w:p w:rsidR="00697E6F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5-1А (5А)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697E6F" w:rsidRPr="00751287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Конфетчик (резка)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97E6F" w:rsidRPr="00F06873" w:rsidTr="00697E6F">
        <w:tc>
          <w:tcPr>
            <w:tcW w:w="959" w:type="dxa"/>
            <w:shd w:val="clear" w:color="auto" w:fill="auto"/>
            <w:vAlign w:val="center"/>
          </w:tcPr>
          <w:p w:rsidR="00697E6F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5-2А (5А)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697E6F" w:rsidRPr="00751287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Конфетчик (резка)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97E6F" w:rsidRPr="00F06873" w:rsidTr="00697E6F">
        <w:tc>
          <w:tcPr>
            <w:tcW w:w="959" w:type="dxa"/>
            <w:shd w:val="clear" w:color="auto" w:fill="auto"/>
            <w:vAlign w:val="center"/>
          </w:tcPr>
          <w:p w:rsidR="00697E6F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697E6F" w:rsidRPr="00751287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Конфетчик (разбивка корп</w:t>
            </w:r>
            <w:r>
              <w:rPr>
                <w:sz w:val="18"/>
                <w:szCs w:val="18"/>
              </w:rPr>
              <w:t>у</w:t>
            </w:r>
            <w:r>
              <w:rPr>
                <w:sz w:val="18"/>
                <w:szCs w:val="18"/>
              </w:rPr>
              <w:t>сов, ссыпка в лотки)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97E6F" w:rsidRPr="00F06873" w:rsidTr="00697E6F">
        <w:tc>
          <w:tcPr>
            <w:tcW w:w="959" w:type="dxa"/>
            <w:shd w:val="clear" w:color="auto" w:fill="auto"/>
            <w:vAlign w:val="center"/>
          </w:tcPr>
          <w:p w:rsidR="00697E6F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6-1А (6А)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697E6F" w:rsidRPr="00751287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Конфетчик (разбивка корп</w:t>
            </w:r>
            <w:r>
              <w:rPr>
                <w:sz w:val="18"/>
                <w:szCs w:val="18"/>
              </w:rPr>
              <w:t>у</w:t>
            </w:r>
            <w:r>
              <w:rPr>
                <w:sz w:val="18"/>
                <w:szCs w:val="18"/>
              </w:rPr>
              <w:t>сов, ссыпка в лотки)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97E6F" w:rsidRPr="00F06873" w:rsidTr="00697E6F">
        <w:tc>
          <w:tcPr>
            <w:tcW w:w="959" w:type="dxa"/>
            <w:shd w:val="clear" w:color="auto" w:fill="auto"/>
            <w:vAlign w:val="center"/>
          </w:tcPr>
          <w:p w:rsidR="00697E6F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6-2А (6А)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697E6F" w:rsidRPr="00751287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Конфетчик (разбивка корп</w:t>
            </w:r>
            <w:r>
              <w:rPr>
                <w:sz w:val="18"/>
                <w:szCs w:val="18"/>
              </w:rPr>
              <w:t>у</w:t>
            </w:r>
            <w:r>
              <w:rPr>
                <w:sz w:val="18"/>
                <w:szCs w:val="18"/>
              </w:rPr>
              <w:t>сов, ссыпка в лотки)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97E6F" w:rsidRPr="00F06873" w:rsidTr="00697E6F">
        <w:tc>
          <w:tcPr>
            <w:tcW w:w="959" w:type="dxa"/>
            <w:shd w:val="clear" w:color="auto" w:fill="auto"/>
            <w:vAlign w:val="center"/>
          </w:tcPr>
          <w:p w:rsidR="00697E6F" w:rsidRDefault="00697E6F" w:rsidP="00697E6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697E6F" w:rsidRPr="00751287" w:rsidRDefault="00697E6F" w:rsidP="00697E6F">
            <w:pPr>
              <w:jc w:val="center"/>
              <w:rPr>
                <w:i/>
                <w:sz w:val="18"/>
                <w:szCs w:val="18"/>
              </w:rPr>
            </w:pPr>
            <w:r w:rsidRPr="00751287">
              <w:rPr>
                <w:i/>
                <w:sz w:val="18"/>
                <w:szCs w:val="18"/>
              </w:rPr>
              <w:t>Администрация цеха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697E6F" w:rsidRPr="00F06873" w:rsidTr="00697E6F">
        <w:tc>
          <w:tcPr>
            <w:tcW w:w="959" w:type="dxa"/>
            <w:shd w:val="clear" w:color="auto" w:fill="auto"/>
            <w:vAlign w:val="center"/>
          </w:tcPr>
          <w:p w:rsidR="00697E6F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697E6F" w:rsidRPr="00751287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Технический руководитель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97E6F" w:rsidRPr="00F06873" w:rsidTr="00697E6F">
        <w:tc>
          <w:tcPr>
            <w:tcW w:w="959" w:type="dxa"/>
            <w:shd w:val="clear" w:color="auto" w:fill="auto"/>
            <w:vAlign w:val="center"/>
          </w:tcPr>
          <w:p w:rsidR="00697E6F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697E6F" w:rsidRPr="00751287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Техник-лаборант (выполнение анализов в соответсвиии с п</w:t>
            </w:r>
            <w:r>
              <w:rPr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фазными точками контроля, оформление результатов ан</w:t>
            </w:r>
            <w:r>
              <w:rPr>
                <w:sz w:val="18"/>
                <w:szCs w:val="18"/>
              </w:rPr>
              <w:t>а</w:t>
            </w:r>
            <w:r>
              <w:rPr>
                <w:sz w:val="18"/>
                <w:szCs w:val="18"/>
              </w:rPr>
              <w:t>лизов, ведение их учета)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97E6F" w:rsidRPr="00F06873" w:rsidTr="00697E6F">
        <w:tc>
          <w:tcPr>
            <w:tcW w:w="959" w:type="dxa"/>
            <w:shd w:val="clear" w:color="auto" w:fill="auto"/>
            <w:vAlign w:val="center"/>
          </w:tcPr>
          <w:p w:rsidR="00697E6F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697E6F" w:rsidRPr="00751287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Инженер-лаборант (осущест</w:t>
            </w:r>
            <w:r>
              <w:rPr>
                <w:sz w:val="18"/>
                <w:szCs w:val="18"/>
              </w:rPr>
              <w:t>в</w:t>
            </w:r>
            <w:r>
              <w:rPr>
                <w:sz w:val="18"/>
                <w:szCs w:val="18"/>
              </w:rPr>
              <w:t>ление контроля на всех техн</w:t>
            </w:r>
            <w:r>
              <w:rPr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логических стадиях произво</w:t>
            </w:r>
            <w:r>
              <w:rPr>
                <w:sz w:val="18"/>
                <w:szCs w:val="18"/>
              </w:rPr>
              <w:t>д</w:t>
            </w:r>
            <w:r>
              <w:rPr>
                <w:sz w:val="18"/>
                <w:szCs w:val="18"/>
              </w:rPr>
              <w:t>ственного процесса, контроль и координация работы техн</w:t>
            </w:r>
            <w:r>
              <w:rPr>
                <w:sz w:val="18"/>
                <w:szCs w:val="18"/>
              </w:rPr>
              <w:t>и</w:t>
            </w:r>
            <w:r>
              <w:rPr>
                <w:sz w:val="18"/>
                <w:szCs w:val="18"/>
              </w:rPr>
              <w:t>ков-лаборантов и контролеров пищевой продукции цеховой лаборатории)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97E6F" w:rsidRPr="00F06873" w:rsidTr="00697E6F">
        <w:tc>
          <w:tcPr>
            <w:tcW w:w="959" w:type="dxa"/>
            <w:shd w:val="clear" w:color="auto" w:fill="auto"/>
            <w:vAlign w:val="center"/>
          </w:tcPr>
          <w:p w:rsidR="00697E6F" w:rsidRPr="00F06873" w:rsidRDefault="00697E6F" w:rsidP="00697E6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697E6F" w:rsidRPr="00F93B92" w:rsidRDefault="00697E6F" w:rsidP="00697E6F">
            <w:pPr>
              <w:jc w:val="center"/>
              <w:rPr>
                <w:b/>
                <w:sz w:val="18"/>
                <w:szCs w:val="18"/>
              </w:rPr>
            </w:pPr>
            <w:r w:rsidRPr="00F93B92">
              <w:rPr>
                <w:b/>
                <w:sz w:val="18"/>
                <w:szCs w:val="18"/>
              </w:rPr>
              <w:t>ЦЕХ МУЧННИСТЫХ И</w:t>
            </w:r>
            <w:r w:rsidRPr="00F93B92">
              <w:rPr>
                <w:b/>
                <w:sz w:val="18"/>
                <w:szCs w:val="18"/>
              </w:rPr>
              <w:t>З</w:t>
            </w:r>
            <w:r w:rsidRPr="00F93B92">
              <w:rPr>
                <w:b/>
                <w:sz w:val="18"/>
                <w:szCs w:val="18"/>
              </w:rPr>
              <w:t>ДЕЛИЙ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Pr="00F06873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697E6F" w:rsidRPr="00F06873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697E6F" w:rsidRPr="00F06873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697E6F" w:rsidRPr="00F06873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697E6F" w:rsidRPr="00F06873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697E6F" w:rsidRPr="00F06873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697E6F" w:rsidRPr="00F06873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697E6F" w:rsidRPr="00F06873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697E6F" w:rsidRPr="00F06873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697E6F" w:rsidRPr="00F06873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697E6F" w:rsidRPr="00F06873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697E6F" w:rsidRPr="00F06873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697E6F" w:rsidRPr="00F06873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697E6F" w:rsidRPr="00F06873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97E6F" w:rsidRPr="00F06873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697E6F" w:rsidRPr="00F06873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97E6F" w:rsidRPr="00F06873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97E6F" w:rsidRPr="00F06873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97E6F" w:rsidRPr="00F06873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97E6F" w:rsidRPr="00F06873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97E6F" w:rsidRPr="00F06873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697E6F" w:rsidRPr="00F06873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697E6F" w:rsidRPr="00F06873" w:rsidTr="00697E6F">
        <w:tc>
          <w:tcPr>
            <w:tcW w:w="959" w:type="dxa"/>
            <w:shd w:val="clear" w:color="auto" w:fill="auto"/>
            <w:vAlign w:val="center"/>
          </w:tcPr>
          <w:p w:rsidR="00697E6F" w:rsidRPr="00F06873" w:rsidRDefault="00697E6F" w:rsidP="00697E6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697E6F" w:rsidRPr="00F93B92" w:rsidRDefault="00697E6F" w:rsidP="00697E6F">
            <w:pPr>
              <w:jc w:val="center"/>
              <w:rPr>
                <w:i/>
                <w:sz w:val="18"/>
                <w:szCs w:val="18"/>
              </w:rPr>
            </w:pPr>
            <w:r w:rsidRPr="00F93B92">
              <w:rPr>
                <w:i/>
                <w:sz w:val="18"/>
                <w:szCs w:val="18"/>
              </w:rPr>
              <w:t>Линия №1 по производству печенья типа "Крекер"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Pr="00F06873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697E6F" w:rsidRPr="00F06873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697E6F" w:rsidRPr="00F06873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697E6F" w:rsidRPr="00F06873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697E6F" w:rsidRPr="00F06873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697E6F" w:rsidRPr="00F06873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697E6F" w:rsidRPr="00F06873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697E6F" w:rsidRPr="00F06873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697E6F" w:rsidRPr="00F06873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697E6F" w:rsidRPr="00F06873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697E6F" w:rsidRPr="00F06873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697E6F" w:rsidRPr="00F06873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697E6F" w:rsidRPr="00F06873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697E6F" w:rsidRPr="00F06873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97E6F" w:rsidRPr="00F06873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697E6F" w:rsidRPr="00F06873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97E6F" w:rsidRPr="00F06873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97E6F" w:rsidRPr="00F06873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97E6F" w:rsidRPr="00F06873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97E6F" w:rsidRPr="00F06873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97E6F" w:rsidRPr="00F06873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697E6F" w:rsidRPr="00F06873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697E6F" w:rsidRPr="00F06873" w:rsidTr="00697E6F">
        <w:tc>
          <w:tcPr>
            <w:tcW w:w="959" w:type="dxa"/>
            <w:shd w:val="clear" w:color="auto" w:fill="auto"/>
            <w:vAlign w:val="center"/>
          </w:tcPr>
          <w:p w:rsidR="00697E6F" w:rsidRPr="00F06873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697E6F" w:rsidRPr="00F93B92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Оператор линии в производс</w:t>
            </w:r>
            <w:r>
              <w:rPr>
                <w:sz w:val="18"/>
                <w:szCs w:val="18"/>
              </w:rPr>
              <w:t>т</w:t>
            </w:r>
            <w:r>
              <w:rPr>
                <w:sz w:val="18"/>
                <w:szCs w:val="18"/>
              </w:rPr>
              <w:t>ве пищевой продукции (фо</w:t>
            </w:r>
            <w:r>
              <w:rPr>
                <w:sz w:val="18"/>
                <w:szCs w:val="18"/>
              </w:rPr>
              <w:t>р</w:t>
            </w:r>
            <w:r>
              <w:rPr>
                <w:sz w:val="18"/>
                <w:szCs w:val="18"/>
              </w:rPr>
              <w:t>мовка, раскатка печенья)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Pr="00F06873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Pr="00F06873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Pr="00F06873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Pr="00F06873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Pr="00F06873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Pr="00F06873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Pr="00F06873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Pr="00F06873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Pr="00F06873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Pr="00F06873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Pr="00F06873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Pr="00F06873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Pr="00F06873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97E6F" w:rsidRPr="00F06873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Pr="00F06873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97E6F" w:rsidRPr="00F06873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Pr="00F06873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Pr="00F06873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Pr="00F06873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Pr="00F06873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Pr="00F06873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97E6F" w:rsidRPr="00F06873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97E6F" w:rsidRPr="00F06873" w:rsidTr="00697E6F">
        <w:tc>
          <w:tcPr>
            <w:tcW w:w="959" w:type="dxa"/>
            <w:shd w:val="clear" w:color="auto" w:fill="auto"/>
            <w:vAlign w:val="center"/>
          </w:tcPr>
          <w:p w:rsidR="00697E6F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1-1А (1А)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697E6F" w:rsidRPr="00F93B92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Оператор линии в производс</w:t>
            </w:r>
            <w:r>
              <w:rPr>
                <w:sz w:val="18"/>
                <w:szCs w:val="18"/>
              </w:rPr>
              <w:t>т</w:t>
            </w:r>
            <w:r>
              <w:rPr>
                <w:sz w:val="18"/>
                <w:szCs w:val="18"/>
              </w:rPr>
              <w:t>ве пищевой продукции (фо</w:t>
            </w:r>
            <w:r>
              <w:rPr>
                <w:sz w:val="18"/>
                <w:szCs w:val="18"/>
              </w:rPr>
              <w:t>р</w:t>
            </w:r>
            <w:r>
              <w:rPr>
                <w:sz w:val="18"/>
                <w:szCs w:val="18"/>
              </w:rPr>
              <w:t>мовка, раскатка печенья)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97E6F" w:rsidRPr="00F06873" w:rsidTr="00697E6F">
        <w:tc>
          <w:tcPr>
            <w:tcW w:w="959" w:type="dxa"/>
            <w:shd w:val="clear" w:color="auto" w:fill="auto"/>
            <w:vAlign w:val="center"/>
          </w:tcPr>
          <w:p w:rsidR="00697E6F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1-2А (1А)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697E6F" w:rsidRPr="00F93B92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Оператор линии в производс</w:t>
            </w:r>
            <w:r>
              <w:rPr>
                <w:sz w:val="18"/>
                <w:szCs w:val="18"/>
              </w:rPr>
              <w:t>т</w:t>
            </w:r>
            <w:r>
              <w:rPr>
                <w:sz w:val="18"/>
                <w:szCs w:val="18"/>
              </w:rPr>
              <w:t>ве пищевой продукции (фо</w:t>
            </w:r>
            <w:r>
              <w:rPr>
                <w:sz w:val="18"/>
                <w:szCs w:val="18"/>
              </w:rPr>
              <w:t>р</w:t>
            </w:r>
            <w:r>
              <w:rPr>
                <w:sz w:val="18"/>
                <w:szCs w:val="18"/>
              </w:rPr>
              <w:t>мовка, раскатка печенья)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97E6F" w:rsidRPr="00F06873" w:rsidTr="00697E6F">
        <w:tc>
          <w:tcPr>
            <w:tcW w:w="959" w:type="dxa"/>
            <w:shd w:val="clear" w:color="auto" w:fill="auto"/>
            <w:vAlign w:val="center"/>
          </w:tcPr>
          <w:p w:rsidR="00697E6F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697E6F" w:rsidRPr="00F93B92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Оператор линии в производс</w:t>
            </w:r>
            <w:r>
              <w:rPr>
                <w:sz w:val="18"/>
                <w:szCs w:val="18"/>
              </w:rPr>
              <w:t>т</w:t>
            </w:r>
            <w:r>
              <w:rPr>
                <w:sz w:val="18"/>
                <w:szCs w:val="18"/>
              </w:rPr>
              <w:lastRenderedPageBreak/>
              <w:t>ве пищевой продукции (печь)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97E6F" w:rsidRPr="00F06873" w:rsidTr="00697E6F">
        <w:tc>
          <w:tcPr>
            <w:tcW w:w="959" w:type="dxa"/>
            <w:shd w:val="clear" w:color="auto" w:fill="auto"/>
            <w:vAlign w:val="center"/>
          </w:tcPr>
          <w:p w:rsidR="00697E6F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3А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697E6F" w:rsidRPr="00F93B92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Транспортерщик (раскладо</w:t>
            </w:r>
            <w:r>
              <w:rPr>
                <w:sz w:val="18"/>
                <w:szCs w:val="18"/>
              </w:rPr>
              <w:t>ч</w:t>
            </w:r>
            <w:r>
              <w:rPr>
                <w:sz w:val="18"/>
                <w:szCs w:val="18"/>
              </w:rPr>
              <w:t>ное полотно)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97E6F" w:rsidRPr="00F06873" w:rsidTr="00697E6F">
        <w:tc>
          <w:tcPr>
            <w:tcW w:w="959" w:type="dxa"/>
            <w:shd w:val="clear" w:color="auto" w:fill="auto"/>
            <w:vAlign w:val="center"/>
          </w:tcPr>
          <w:p w:rsidR="00697E6F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3-1А (3А)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697E6F" w:rsidRPr="00F93B92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Транспортерщик (раскладо</w:t>
            </w:r>
            <w:r>
              <w:rPr>
                <w:sz w:val="18"/>
                <w:szCs w:val="18"/>
              </w:rPr>
              <w:t>ч</w:t>
            </w:r>
            <w:r>
              <w:rPr>
                <w:sz w:val="18"/>
                <w:szCs w:val="18"/>
              </w:rPr>
              <w:t>ное полотно)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97E6F" w:rsidRPr="00F06873" w:rsidTr="00697E6F">
        <w:tc>
          <w:tcPr>
            <w:tcW w:w="959" w:type="dxa"/>
            <w:shd w:val="clear" w:color="auto" w:fill="auto"/>
            <w:vAlign w:val="center"/>
          </w:tcPr>
          <w:p w:rsidR="00697E6F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697E6F" w:rsidRPr="00F93B92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Машинист расфасовочно-упаковочных машин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97E6F" w:rsidRPr="00F06873" w:rsidTr="00697E6F">
        <w:tc>
          <w:tcPr>
            <w:tcW w:w="959" w:type="dxa"/>
            <w:shd w:val="clear" w:color="auto" w:fill="auto"/>
            <w:vAlign w:val="center"/>
          </w:tcPr>
          <w:p w:rsidR="00697E6F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4-1А (4А)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697E6F" w:rsidRPr="00F93B92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Машинист расфасовочно-упаковочных машин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97E6F" w:rsidRPr="00F06873" w:rsidTr="00697E6F">
        <w:tc>
          <w:tcPr>
            <w:tcW w:w="959" w:type="dxa"/>
            <w:shd w:val="clear" w:color="auto" w:fill="auto"/>
            <w:vAlign w:val="center"/>
          </w:tcPr>
          <w:p w:rsidR="00697E6F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697E6F" w:rsidRPr="00F93B92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Оформитель готовой проду</w:t>
            </w:r>
            <w:r>
              <w:rPr>
                <w:sz w:val="18"/>
                <w:szCs w:val="18"/>
              </w:rPr>
              <w:t>к</w:t>
            </w:r>
            <w:r>
              <w:rPr>
                <w:sz w:val="18"/>
                <w:szCs w:val="18"/>
              </w:rPr>
              <w:t>ции (весовое печенье «Кале</w:t>
            </w:r>
            <w:r>
              <w:rPr>
                <w:sz w:val="18"/>
                <w:szCs w:val="18"/>
              </w:rPr>
              <w:t>й</w:t>
            </w:r>
            <w:r>
              <w:rPr>
                <w:sz w:val="18"/>
                <w:szCs w:val="18"/>
              </w:rPr>
              <w:t>доскоп» - ссыпка печенья из бункера в короба и подача на весы)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97E6F" w:rsidRPr="00F06873" w:rsidTr="00697E6F">
        <w:tc>
          <w:tcPr>
            <w:tcW w:w="959" w:type="dxa"/>
            <w:shd w:val="clear" w:color="auto" w:fill="auto"/>
            <w:vAlign w:val="center"/>
          </w:tcPr>
          <w:p w:rsidR="00697E6F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5-1А (5А)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697E6F" w:rsidRPr="00F93B92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Оформитель готовой проду</w:t>
            </w:r>
            <w:r>
              <w:rPr>
                <w:sz w:val="18"/>
                <w:szCs w:val="18"/>
              </w:rPr>
              <w:t>к</w:t>
            </w:r>
            <w:r>
              <w:rPr>
                <w:sz w:val="18"/>
                <w:szCs w:val="18"/>
              </w:rPr>
              <w:t>ции (весовое печенье «Кале</w:t>
            </w:r>
            <w:r>
              <w:rPr>
                <w:sz w:val="18"/>
                <w:szCs w:val="18"/>
              </w:rPr>
              <w:t>й</w:t>
            </w:r>
            <w:r>
              <w:rPr>
                <w:sz w:val="18"/>
                <w:szCs w:val="18"/>
              </w:rPr>
              <w:t>доскоп» - ссыпка печенья из бункера в короба и подача на весы)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97E6F" w:rsidRPr="00F06873" w:rsidTr="00697E6F">
        <w:tc>
          <w:tcPr>
            <w:tcW w:w="959" w:type="dxa"/>
            <w:shd w:val="clear" w:color="auto" w:fill="auto"/>
            <w:vAlign w:val="center"/>
          </w:tcPr>
          <w:p w:rsidR="00697E6F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697E6F" w:rsidRPr="00F93B92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Оформитель готовой проду</w:t>
            </w:r>
            <w:r>
              <w:rPr>
                <w:sz w:val="18"/>
                <w:szCs w:val="18"/>
              </w:rPr>
              <w:t>к</w:t>
            </w:r>
            <w:r>
              <w:rPr>
                <w:sz w:val="18"/>
                <w:szCs w:val="18"/>
              </w:rPr>
              <w:t>ции (весовое печенье «Кале</w:t>
            </w:r>
            <w:r>
              <w:rPr>
                <w:sz w:val="18"/>
                <w:szCs w:val="18"/>
              </w:rPr>
              <w:t>й</w:t>
            </w:r>
            <w:r>
              <w:rPr>
                <w:sz w:val="18"/>
                <w:szCs w:val="18"/>
              </w:rPr>
              <w:t>доскоп» - взвешивание короба и подача на упаковку)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97E6F" w:rsidRPr="00F06873" w:rsidTr="00697E6F">
        <w:tc>
          <w:tcPr>
            <w:tcW w:w="959" w:type="dxa"/>
            <w:shd w:val="clear" w:color="auto" w:fill="auto"/>
            <w:vAlign w:val="center"/>
          </w:tcPr>
          <w:p w:rsidR="00697E6F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6-1А (6А)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697E6F" w:rsidRPr="00F93B92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Оформитель готовой проду</w:t>
            </w:r>
            <w:r>
              <w:rPr>
                <w:sz w:val="18"/>
                <w:szCs w:val="18"/>
              </w:rPr>
              <w:t>к</w:t>
            </w:r>
            <w:r>
              <w:rPr>
                <w:sz w:val="18"/>
                <w:szCs w:val="18"/>
              </w:rPr>
              <w:t>ции (весовое печенье «Кале</w:t>
            </w:r>
            <w:r>
              <w:rPr>
                <w:sz w:val="18"/>
                <w:szCs w:val="18"/>
              </w:rPr>
              <w:t>й</w:t>
            </w:r>
            <w:r>
              <w:rPr>
                <w:sz w:val="18"/>
                <w:szCs w:val="18"/>
              </w:rPr>
              <w:t>доскоп» - взвешивание короба и подача на упаковку)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97E6F" w:rsidRPr="00F06873" w:rsidTr="00697E6F">
        <w:tc>
          <w:tcPr>
            <w:tcW w:w="959" w:type="dxa"/>
            <w:shd w:val="clear" w:color="auto" w:fill="auto"/>
            <w:vAlign w:val="center"/>
          </w:tcPr>
          <w:p w:rsidR="00697E6F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697E6F" w:rsidRPr="00F93B92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Оформитель готовой проду</w:t>
            </w:r>
            <w:r>
              <w:rPr>
                <w:sz w:val="18"/>
                <w:szCs w:val="18"/>
              </w:rPr>
              <w:t>к</w:t>
            </w:r>
            <w:r>
              <w:rPr>
                <w:sz w:val="18"/>
                <w:szCs w:val="18"/>
              </w:rPr>
              <w:t>ции (весовое печенье «Кале</w:t>
            </w:r>
            <w:r>
              <w:rPr>
                <w:sz w:val="18"/>
                <w:szCs w:val="18"/>
              </w:rPr>
              <w:t>й</w:t>
            </w:r>
            <w:r>
              <w:rPr>
                <w:sz w:val="18"/>
                <w:szCs w:val="18"/>
              </w:rPr>
              <w:t>доскоп» - складывание кор</w:t>
            </w:r>
            <w:r>
              <w:rPr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бов, упаковка)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97E6F" w:rsidRPr="00F06873" w:rsidTr="00697E6F">
        <w:tc>
          <w:tcPr>
            <w:tcW w:w="959" w:type="dxa"/>
            <w:shd w:val="clear" w:color="auto" w:fill="auto"/>
            <w:vAlign w:val="center"/>
          </w:tcPr>
          <w:p w:rsidR="00697E6F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7-1А (7А)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697E6F" w:rsidRPr="00F93B92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Оформитель готовой проду</w:t>
            </w:r>
            <w:r>
              <w:rPr>
                <w:sz w:val="18"/>
                <w:szCs w:val="18"/>
              </w:rPr>
              <w:t>к</w:t>
            </w:r>
            <w:r>
              <w:rPr>
                <w:sz w:val="18"/>
                <w:szCs w:val="18"/>
              </w:rPr>
              <w:t>ции (весовое печенье «Кале</w:t>
            </w:r>
            <w:r>
              <w:rPr>
                <w:sz w:val="18"/>
                <w:szCs w:val="18"/>
              </w:rPr>
              <w:t>й</w:t>
            </w:r>
            <w:r>
              <w:rPr>
                <w:sz w:val="18"/>
                <w:szCs w:val="18"/>
              </w:rPr>
              <w:t>доскоп» - складывание кор</w:t>
            </w:r>
            <w:r>
              <w:rPr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бов, упаковка)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97E6F" w:rsidRPr="00F06873" w:rsidTr="00697E6F">
        <w:tc>
          <w:tcPr>
            <w:tcW w:w="959" w:type="dxa"/>
            <w:shd w:val="clear" w:color="auto" w:fill="auto"/>
            <w:vAlign w:val="center"/>
          </w:tcPr>
          <w:p w:rsidR="00697E6F" w:rsidRDefault="00697E6F" w:rsidP="00697E6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697E6F" w:rsidRPr="00F93B92" w:rsidRDefault="00697E6F" w:rsidP="00697E6F">
            <w:pPr>
              <w:jc w:val="center"/>
              <w:rPr>
                <w:i/>
                <w:sz w:val="18"/>
                <w:szCs w:val="18"/>
              </w:rPr>
            </w:pPr>
            <w:r w:rsidRPr="00F93B92">
              <w:rPr>
                <w:i/>
                <w:sz w:val="18"/>
                <w:szCs w:val="18"/>
              </w:rPr>
              <w:t>Линия №2 по приотовлению сахарного печенья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697E6F" w:rsidRPr="00F06873" w:rsidTr="00697E6F">
        <w:tc>
          <w:tcPr>
            <w:tcW w:w="959" w:type="dxa"/>
            <w:shd w:val="clear" w:color="auto" w:fill="auto"/>
            <w:vAlign w:val="center"/>
          </w:tcPr>
          <w:p w:rsidR="00697E6F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697E6F" w:rsidRPr="00F93B92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Оператор линии в производс</w:t>
            </w:r>
            <w:r>
              <w:rPr>
                <w:sz w:val="18"/>
                <w:szCs w:val="18"/>
              </w:rPr>
              <w:t>т</w:t>
            </w:r>
            <w:r>
              <w:rPr>
                <w:sz w:val="18"/>
                <w:szCs w:val="18"/>
              </w:rPr>
              <w:t>ве пищевой продукции (фо</w:t>
            </w:r>
            <w:r>
              <w:rPr>
                <w:sz w:val="18"/>
                <w:szCs w:val="18"/>
              </w:rPr>
              <w:t>р</w:t>
            </w:r>
            <w:r>
              <w:rPr>
                <w:sz w:val="18"/>
                <w:szCs w:val="18"/>
              </w:rPr>
              <w:t>мовка, раскатка печенья)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97E6F" w:rsidRPr="00F06873" w:rsidTr="00697E6F">
        <w:tc>
          <w:tcPr>
            <w:tcW w:w="959" w:type="dxa"/>
            <w:shd w:val="clear" w:color="auto" w:fill="auto"/>
            <w:vAlign w:val="center"/>
          </w:tcPr>
          <w:p w:rsidR="00697E6F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8-1А (8А)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697E6F" w:rsidRPr="00F93B92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Оператор линии в производс</w:t>
            </w:r>
            <w:r>
              <w:rPr>
                <w:sz w:val="18"/>
                <w:szCs w:val="18"/>
              </w:rPr>
              <w:t>т</w:t>
            </w:r>
            <w:r>
              <w:rPr>
                <w:sz w:val="18"/>
                <w:szCs w:val="18"/>
              </w:rPr>
              <w:t>ве пищевой продукции (фо</w:t>
            </w:r>
            <w:r>
              <w:rPr>
                <w:sz w:val="18"/>
                <w:szCs w:val="18"/>
              </w:rPr>
              <w:t>р</w:t>
            </w:r>
            <w:r>
              <w:rPr>
                <w:sz w:val="18"/>
                <w:szCs w:val="18"/>
              </w:rPr>
              <w:t>мовка, раскатка печенья)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97E6F" w:rsidRPr="00F06873" w:rsidTr="00697E6F">
        <w:tc>
          <w:tcPr>
            <w:tcW w:w="959" w:type="dxa"/>
            <w:shd w:val="clear" w:color="auto" w:fill="auto"/>
            <w:vAlign w:val="center"/>
          </w:tcPr>
          <w:p w:rsidR="00697E6F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697E6F" w:rsidRPr="00F93B92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Оператор линии в производс</w:t>
            </w:r>
            <w:r>
              <w:rPr>
                <w:sz w:val="18"/>
                <w:szCs w:val="18"/>
              </w:rPr>
              <w:t>т</w:t>
            </w:r>
            <w:r>
              <w:rPr>
                <w:sz w:val="18"/>
                <w:szCs w:val="18"/>
              </w:rPr>
              <w:t>ве пищевой продукции (печь)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97E6F" w:rsidRPr="00F06873" w:rsidTr="00697E6F">
        <w:tc>
          <w:tcPr>
            <w:tcW w:w="959" w:type="dxa"/>
            <w:shd w:val="clear" w:color="auto" w:fill="auto"/>
            <w:vAlign w:val="center"/>
          </w:tcPr>
          <w:p w:rsidR="00697E6F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697E6F" w:rsidRPr="00F93B92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Транспортерщик (раскладо</w:t>
            </w:r>
            <w:r>
              <w:rPr>
                <w:sz w:val="18"/>
                <w:szCs w:val="18"/>
              </w:rPr>
              <w:t>ч</w:t>
            </w:r>
            <w:r>
              <w:rPr>
                <w:sz w:val="18"/>
                <w:szCs w:val="18"/>
              </w:rPr>
              <w:t>ное полотно)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97E6F" w:rsidRPr="00F06873" w:rsidTr="00697E6F">
        <w:tc>
          <w:tcPr>
            <w:tcW w:w="959" w:type="dxa"/>
            <w:shd w:val="clear" w:color="auto" w:fill="auto"/>
            <w:vAlign w:val="center"/>
          </w:tcPr>
          <w:p w:rsidR="00697E6F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10-1А </w:t>
            </w:r>
            <w:r>
              <w:rPr>
                <w:sz w:val="18"/>
                <w:szCs w:val="18"/>
              </w:rPr>
              <w:lastRenderedPageBreak/>
              <w:t>(10А)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697E6F" w:rsidRPr="00F93B92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Транспортерщик (раскладо</w:t>
            </w:r>
            <w:r>
              <w:rPr>
                <w:sz w:val="18"/>
                <w:szCs w:val="18"/>
              </w:rPr>
              <w:t>ч</w:t>
            </w:r>
            <w:r>
              <w:rPr>
                <w:sz w:val="18"/>
                <w:szCs w:val="18"/>
              </w:rPr>
              <w:lastRenderedPageBreak/>
              <w:t>ное полотно)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97E6F" w:rsidRPr="00F06873" w:rsidTr="00697E6F">
        <w:tc>
          <w:tcPr>
            <w:tcW w:w="959" w:type="dxa"/>
            <w:shd w:val="clear" w:color="auto" w:fill="auto"/>
            <w:vAlign w:val="center"/>
          </w:tcPr>
          <w:p w:rsidR="00697E6F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10-2А (10А)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697E6F" w:rsidRPr="00F93B92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Транспортерщик (раскладо</w:t>
            </w:r>
            <w:r>
              <w:rPr>
                <w:sz w:val="18"/>
                <w:szCs w:val="18"/>
              </w:rPr>
              <w:t>ч</w:t>
            </w:r>
            <w:r>
              <w:rPr>
                <w:sz w:val="18"/>
                <w:szCs w:val="18"/>
              </w:rPr>
              <w:t>ное полотно)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97E6F" w:rsidRPr="00F06873" w:rsidTr="00697E6F">
        <w:tc>
          <w:tcPr>
            <w:tcW w:w="959" w:type="dxa"/>
            <w:shd w:val="clear" w:color="auto" w:fill="auto"/>
            <w:vAlign w:val="center"/>
          </w:tcPr>
          <w:p w:rsidR="00697E6F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10-3А (10А)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697E6F" w:rsidRPr="00F93B92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Транспортерщик (раскладо</w:t>
            </w:r>
            <w:r>
              <w:rPr>
                <w:sz w:val="18"/>
                <w:szCs w:val="18"/>
              </w:rPr>
              <w:t>ч</w:t>
            </w:r>
            <w:r>
              <w:rPr>
                <w:sz w:val="18"/>
                <w:szCs w:val="18"/>
              </w:rPr>
              <w:t>ное полотно)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97E6F" w:rsidRPr="00F06873" w:rsidTr="00697E6F">
        <w:tc>
          <w:tcPr>
            <w:tcW w:w="959" w:type="dxa"/>
            <w:shd w:val="clear" w:color="auto" w:fill="auto"/>
            <w:vAlign w:val="center"/>
          </w:tcPr>
          <w:p w:rsidR="00697E6F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697E6F" w:rsidRPr="00F93B92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Машинист расфасовочно-упаковочных машин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97E6F" w:rsidRPr="00F06873" w:rsidTr="00697E6F">
        <w:tc>
          <w:tcPr>
            <w:tcW w:w="959" w:type="dxa"/>
            <w:shd w:val="clear" w:color="auto" w:fill="auto"/>
            <w:vAlign w:val="center"/>
          </w:tcPr>
          <w:p w:rsidR="00697E6F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11-1А (11А)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697E6F" w:rsidRPr="00F93B92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Машинист расфасовочно-упаковочных машин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97E6F" w:rsidRPr="00F06873" w:rsidTr="00697E6F">
        <w:tc>
          <w:tcPr>
            <w:tcW w:w="959" w:type="dxa"/>
            <w:shd w:val="clear" w:color="auto" w:fill="auto"/>
            <w:vAlign w:val="center"/>
          </w:tcPr>
          <w:p w:rsidR="00697E6F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697E6F" w:rsidRPr="00F93B92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Оформитель готовой проду</w:t>
            </w:r>
            <w:r>
              <w:rPr>
                <w:sz w:val="18"/>
                <w:szCs w:val="18"/>
              </w:rPr>
              <w:t>к</w:t>
            </w:r>
            <w:r>
              <w:rPr>
                <w:sz w:val="18"/>
                <w:szCs w:val="18"/>
              </w:rPr>
              <w:t>ции (складывание гофрокор</w:t>
            </w:r>
            <w:r>
              <w:rPr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бов)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97E6F" w:rsidRPr="00F06873" w:rsidTr="00697E6F">
        <w:tc>
          <w:tcPr>
            <w:tcW w:w="959" w:type="dxa"/>
            <w:shd w:val="clear" w:color="auto" w:fill="auto"/>
            <w:vAlign w:val="center"/>
          </w:tcPr>
          <w:p w:rsidR="00697E6F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12-1А (12А)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697E6F" w:rsidRPr="00F93B92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Оформитель готовой проду</w:t>
            </w:r>
            <w:r>
              <w:rPr>
                <w:sz w:val="18"/>
                <w:szCs w:val="18"/>
              </w:rPr>
              <w:t>к</w:t>
            </w:r>
            <w:r>
              <w:rPr>
                <w:sz w:val="18"/>
                <w:szCs w:val="18"/>
              </w:rPr>
              <w:t>ции (складывание гофрокор</w:t>
            </w:r>
            <w:r>
              <w:rPr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бов)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97E6F" w:rsidRPr="00F06873" w:rsidTr="00697E6F">
        <w:tc>
          <w:tcPr>
            <w:tcW w:w="959" w:type="dxa"/>
            <w:shd w:val="clear" w:color="auto" w:fill="auto"/>
            <w:vAlign w:val="center"/>
          </w:tcPr>
          <w:p w:rsidR="00697E6F" w:rsidRDefault="00697E6F" w:rsidP="00697E6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697E6F" w:rsidRPr="00F93B92" w:rsidRDefault="00697E6F" w:rsidP="00697E6F">
            <w:pPr>
              <w:jc w:val="center"/>
              <w:rPr>
                <w:i/>
                <w:sz w:val="18"/>
                <w:szCs w:val="18"/>
              </w:rPr>
            </w:pPr>
            <w:r w:rsidRPr="00F93B92">
              <w:rPr>
                <w:i/>
                <w:sz w:val="18"/>
                <w:szCs w:val="18"/>
              </w:rPr>
              <w:t>Линия №3а по приготовлению подушечек с начинкой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697E6F" w:rsidRPr="00F06873" w:rsidTr="00697E6F">
        <w:tc>
          <w:tcPr>
            <w:tcW w:w="959" w:type="dxa"/>
            <w:shd w:val="clear" w:color="auto" w:fill="auto"/>
            <w:vAlign w:val="center"/>
          </w:tcPr>
          <w:p w:rsidR="00697E6F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697E6F" w:rsidRPr="00F93B92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Оператор линии в производс</w:t>
            </w:r>
            <w:r>
              <w:rPr>
                <w:sz w:val="18"/>
                <w:szCs w:val="18"/>
              </w:rPr>
              <w:t>т</w:t>
            </w:r>
            <w:r>
              <w:rPr>
                <w:sz w:val="18"/>
                <w:szCs w:val="18"/>
              </w:rPr>
              <w:t>ве пищевой продукции (ВУМ) (весовой)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97E6F" w:rsidRPr="00F06873" w:rsidTr="00697E6F">
        <w:tc>
          <w:tcPr>
            <w:tcW w:w="959" w:type="dxa"/>
            <w:shd w:val="clear" w:color="auto" w:fill="auto"/>
            <w:vAlign w:val="center"/>
          </w:tcPr>
          <w:p w:rsidR="00697E6F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697E6F" w:rsidRPr="00F93B92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Оператор линии в производс</w:t>
            </w:r>
            <w:r>
              <w:rPr>
                <w:sz w:val="18"/>
                <w:szCs w:val="18"/>
              </w:rPr>
              <w:t>т</w:t>
            </w:r>
            <w:r>
              <w:rPr>
                <w:sz w:val="18"/>
                <w:szCs w:val="18"/>
              </w:rPr>
              <w:t>ве пищевой продукции (ВУМ) (фасованный 1/250, фасова</w:t>
            </w:r>
            <w:r>
              <w:rPr>
                <w:sz w:val="18"/>
                <w:szCs w:val="18"/>
              </w:rPr>
              <w:t>н</w:t>
            </w:r>
            <w:r>
              <w:rPr>
                <w:sz w:val="18"/>
                <w:szCs w:val="18"/>
              </w:rPr>
              <w:t>ный 1/200)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97E6F" w:rsidRPr="00F06873" w:rsidTr="00697E6F">
        <w:tc>
          <w:tcPr>
            <w:tcW w:w="959" w:type="dxa"/>
            <w:shd w:val="clear" w:color="auto" w:fill="auto"/>
            <w:vAlign w:val="center"/>
          </w:tcPr>
          <w:p w:rsidR="00697E6F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697E6F" w:rsidRPr="00F93B92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Сортировщик в производстве пищевой продукции (весы)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97E6F" w:rsidRPr="00F06873" w:rsidTr="00697E6F">
        <w:tc>
          <w:tcPr>
            <w:tcW w:w="959" w:type="dxa"/>
            <w:shd w:val="clear" w:color="auto" w:fill="auto"/>
            <w:vAlign w:val="center"/>
          </w:tcPr>
          <w:p w:rsidR="00697E6F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697E6F" w:rsidRPr="00F93B92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Оператор линии в производс</w:t>
            </w:r>
            <w:r>
              <w:rPr>
                <w:sz w:val="18"/>
                <w:szCs w:val="18"/>
              </w:rPr>
              <w:t>т</w:t>
            </w:r>
            <w:r>
              <w:rPr>
                <w:sz w:val="18"/>
                <w:szCs w:val="18"/>
              </w:rPr>
              <w:t>ве пищевой продукции (укла</w:t>
            </w:r>
            <w:r>
              <w:rPr>
                <w:sz w:val="18"/>
                <w:szCs w:val="18"/>
              </w:rPr>
              <w:t>д</w:t>
            </w:r>
            <w:r>
              <w:rPr>
                <w:sz w:val="18"/>
                <w:szCs w:val="18"/>
              </w:rPr>
              <w:t>ка коробочек в короб, склад</w:t>
            </w:r>
            <w:r>
              <w:rPr>
                <w:sz w:val="18"/>
                <w:szCs w:val="18"/>
              </w:rPr>
              <w:t>ы</w:t>
            </w:r>
            <w:r>
              <w:rPr>
                <w:sz w:val="18"/>
                <w:szCs w:val="18"/>
              </w:rPr>
              <w:t>вание и оформление г/коробов, упаковка, установка на поддон)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97E6F" w:rsidRPr="00F06873" w:rsidTr="00697E6F">
        <w:tc>
          <w:tcPr>
            <w:tcW w:w="959" w:type="dxa"/>
            <w:shd w:val="clear" w:color="auto" w:fill="auto"/>
            <w:vAlign w:val="center"/>
          </w:tcPr>
          <w:p w:rsidR="00697E6F" w:rsidRDefault="00697E6F" w:rsidP="00697E6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697E6F" w:rsidRPr="00F93B92" w:rsidRDefault="00697E6F" w:rsidP="00697E6F">
            <w:pPr>
              <w:jc w:val="center"/>
              <w:rPr>
                <w:i/>
                <w:sz w:val="18"/>
                <w:szCs w:val="18"/>
              </w:rPr>
            </w:pPr>
            <w:r w:rsidRPr="00F93B92">
              <w:rPr>
                <w:i/>
                <w:sz w:val="18"/>
                <w:szCs w:val="18"/>
              </w:rPr>
              <w:t>Линия №3б по производству хлопьев кукурузных и фигурных зерновых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697E6F" w:rsidRPr="00F06873" w:rsidTr="00697E6F">
        <w:tc>
          <w:tcPr>
            <w:tcW w:w="959" w:type="dxa"/>
            <w:shd w:val="clear" w:color="auto" w:fill="auto"/>
            <w:vAlign w:val="center"/>
          </w:tcPr>
          <w:p w:rsidR="00697E6F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697E6F" w:rsidRPr="00F93B92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Оператор линии в производс</w:t>
            </w:r>
            <w:r>
              <w:rPr>
                <w:sz w:val="18"/>
                <w:szCs w:val="18"/>
              </w:rPr>
              <w:t>т</w:t>
            </w:r>
            <w:r>
              <w:rPr>
                <w:sz w:val="18"/>
                <w:szCs w:val="18"/>
              </w:rPr>
              <w:t>ве пищевой продукции (эк</w:t>
            </w:r>
            <w:r>
              <w:rPr>
                <w:sz w:val="18"/>
                <w:szCs w:val="18"/>
              </w:rPr>
              <w:t>с</w:t>
            </w:r>
            <w:r>
              <w:rPr>
                <w:sz w:val="18"/>
                <w:szCs w:val="18"/>
              </w:rPr>
              <w:t>трудер)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97E6F" w:rsidRPr="00F06873" w:rsidTr="00697E6F">
        <w:tc>
          <w:tcPr>
            <w:tcW w:w="959" w:type="dxa"/>
            <w:shd w:val="clear" w:color="auto" w:fill="auto"/>
            <w:vAlign w:val="center"/>
          </w:tcPr>
          <w:p w:rsidR="00697E6F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17-1А (17А)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697E6F" w:rsidRPr="00F93B92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Оператор линии в производс</w:t>
            </w:r>
            <w:r>
              <w:rPr>
                <w:sz w:val="18"/>
                <w:szCs w:val="18"/>
              </w:rPr>
              <w:t>т</w:t>
            </w:r>
            <w:r>
              <w:rPr>
                <w:sz w:val="18"/>
                <w:szCs w:val="18"/>
              </w:rPr>
              <w:t>ве пищевой продукции (эк</w:t>
            </w:r>
            <w:r>
              <w:rPr>
                <w:sz w:val="18"/>
                <w:szCs w:val="18"/>
              </w:rPr>
              <w:t>с</w:t>
            </w:r>
            <w:r>
              <w:rPr>
                <w:sz w:val="18"/>
                <w:szCs w:val="18"/>
              </w:rPr>
              <w:t>трудер)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97E6F" w:rsidRPr="00F06873" w:rsidTr="00697E6F">
        <w:tc>
          <w:tcPr>
            <w:tcW w:w="959" w:type="dxa"/>
            <w:shd w:val="clear" w:color="auto" w:fill="auto"/>
            <w:vAlign w:val="center"/>
          </w:tcPr>
          <w:p w:rsidR="00697E6F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17-2А (17А)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697E6F" w:rsidRPr="00F93B92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Оператор линии в производс</w:t>
            </w:r>
            <w:r>
              <w:rPr>
                <w:sz w:val="18"/>
                <w:szCs w:val="18"/>
              </w:rPr>
              <w:t>т</w:t>
            </w:r>
            <w:r>
              <w:rPr>
                <w:sz w:val="18"/>
                <w:szCs w:val="18"/>
              </w:rPr>
              <w:t>ве пищевой продукции (эк</w:t>
            </w:r>
            <w:r>
              <w:rPr>
                <w:sz w:val="18"/>
                <w:szCs w:val="18"/>
              </w:rPr>
              <w:t>с</w:t>
            </w:r>
            <w:r>
              <w:rPr>
                <w:sz w:val="18"/>
                <w:szCs w:val="18"/>
              </w:rPr>
              <w:t>трудер)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97E6F" w:rsidRPr="00F06873" w:rsidTr="00697E6F">
        <w:tc>
          <w:tcPr>
            <w:tcW w:w="959" w:type="dxa"/>
            <w:shd w:val="clear" w:color="auto" w:fill="auto"/>
            <w:vAlign w:val="center"/>
          </w:tcPr>
          <w:p w:rsidR="00697E6F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697E6F" w:rsidRPr="00F93B92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Оператор линии в производс</w:t>
            </w:r>
            <w:r>
              <w:rPr>
                <w:sz w:val="18"/>
                <w:szCs w:val="18"/>
              </w:rPr>
              <w:t>т</w:t>
            </w:r>
            <w:r>
              <w:rPr>
                <w:sz w:val="18"/>
                <w:szCs w:val="18"/>
              </w:rPr>
              <w:t>ве пищевой продукции (с</w:t>
            </w:r>
            <w:r>
              <w:rPr>
                <w:sz w:val="18"/>
                <w:szCs w:val="18"/>
              </w:rPr>
              <w:t>у</w:t>
            </w:r>
            <w:r>
              <w:rPr>
                <w:sz w:val="18"/>
                <w:szCs w:val="18"/>
              </w:rPr>
              <w:t>шилка «ПАВАН»)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97E6F" w:rsidRPr="00F06873" w:rsidTr="00697E6F">
        <w:tc>
          <w:tcPr>
            <w:tcW w:w="959" w:type="dxa"/>
            <w:shd w:val="clear" w:color="auto" w:fill="auto"/>
            <w:vAlign w:val="center"/>
          </w:tcPr>
          <w:p w:rsidR="00697E6F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697E6F" w:rsidRPr="00F93B92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Укладчик-упаковщик (склад</w:t>
            </w:r>
            <w:r>
              <w:rPr>
                <w:sz w:val="18"/>
                <w:szCs w:val="18"/>
              </w:rPr>
              <w:t>ы</w:t>
            </w:r>
            <w:r>
              <w:rPr>
                <w:sz w:val="18"/>
                <w:szCs w:val="18"/>
              </w:rPr>
              <w:t>вание г/коробов, ссыпка в к</w:t>
            </w:r>
            <w:r>
              <w:rPr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lastRenderedPageBreak/>
              <w:t>роб, взвешивание на весах, упаковка, установка на по</w:t>
            </w:r>
            <w:r>
              <w:rPr>
                <w:sz w:val="18"/>
                <w:szCs w:val="18"/>
              </w:rPr>
              <w:t>д</w:t>
            </w:r>
            <w:r>
              <w:rPr>
                <w:sz w:val="18"/>
                <w:szCs w:val="18"/>
              </w:rPr>
              <w:t>дон., оформление трафаретов, приклеивание на короба тр</w:t>
            </w:r>
            <w:r>
              <w:rPr>
                <w:sz w:val="18"/>
                <w:szCs w:val="18"/>
              </w:rPr>
              <w:t>а</w:t>
            </w:r>
            <w:r>
              <w:rPr>
                <w:sz w:val="18"/>
                <w:szCs w:val="18"/>
              </w:rPr>
              <w:t>фарета - весовой)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97E6F" w:rsidRPr="00F06873" w:rsidTr="00697E6F">
        <w:tc>
          <w:tcPr>
            <w:tcW w:w="959" w:type="dxa"/>
            <w:shd w:val="clear" w:color="auto" w:fill="auto"/>
            <w:vAlign w:val="center"/>
          </w:tcPr>
          <w:p w:rsidR="00697E6F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19-1А (19А)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697E6F" w:rsidRPr="00F93B92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Укладчик-упаковщик (склад</w:t>
            </w:r>
            <w:r>
              <w:rPr>
                <w:sz w:val="18"/>
                <w:szCs w:val="18"/>
              </w:rPr>
              <w:t>ы</w:t>
            </w:r>
            <w:r>
              <w:rPr>
                <w:sz w:val="18"/>
                <w:szCs w:val="18"/>
              </w:rPr>
              <w:t>вание г/коробов, ссыпка в к</w:t>
            </w:r>
            <w:r>
              <w:rPr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роб, взвешивание на весах, упаковка, установка на по</w:t>
            </w:r>
            <w:r>
              <w:rPr>
                <w:sz w:val="18"/>
                <w:szCs w:val="18"/>
              </w:rPr>
              <w:t>д</w:t>
            </w:r>
            <w:r>
              <w:rPr>
                <w:sz w:val="18"/>
                <w:szCs w:val="18"/>
              </w:rPr>
              <w:t>дон., оформление трафаретов, приклеивание на короба тр</w:t>
            </w:r>
            <w:r>
              <w:rPr>
                <w:sz w:val="18"/>
                <w:szCs w:val="18"/>
              </w:rPr>
              <w:t>а</w:t>
            </w:r>
            <w:r>
              <w:rPr>
                <w:sz w:val="18"/>
                <w:szCs w:val="18"/>
              </w:rPr>
              <w:t>фарета - весовой)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97E6F" w:rsidRPr="00F06873" w:rsidTr="00697E6F">
        <w:tc>
          <w:tcPr>
            <w:tcW w:w="959" w:type="dxa"/>
            <w:shd w:val="clear" w:color="auto" w:fill="auto"/>
            <w:vAlign w:val="center"/>
          </w:tcPr>
          <w:p w:rsidR="00697E6F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19-2А (19А)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697E6F" w:rsidRPr="00F93B92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Укладчик-упаковщик (склад</w:t>
            </w:r>
            <w:r>
              <w:rPr>
                <w:sz w:val="18"/>
                <w:szCs w:val="18"/>
              </w:rPr>
              <w:t>ы</w:t>
            </w:r>
            <w:r>
              <w:rPr>
                <w:sz w:val="18"/>
                <w:szCs w:val="18"/>
              </w:rPr>
              <w:t>вание г/коробов, ссыпка в к</w:t>
            </w:r>
            <w:r>
              <w:rPr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роб, взвешивание на весах, упаковка, установка на по</w:t>
            </w:r>
            <w:r>
              <w:rPr>
                <w:sz w:val="18"/>
                <w:szCs w:val="18"/>
              </w:rPr>
              <w:t>д</w:t>
            </w:r>
            <w:r>
              <w:rPr>
                <w:sz w:val="18"/>
                <w:szCs w:val="18"/>
              </w:rPr>
              <w:t>дон., оформление трафаретов, приклеивание на короба тр</w:t>
            </w:r>
            <w:r>
              <w:rPr>
                <w:sz w:val="18"/>
                <w:szCs w:val="18"/>
              </w:rPr>
              <w:t>а</w:t>
            </w:r>
            <w:r>
              <w:rPr>
                <w:sz w:val="18"/>
                <w:szCs w:val="18"/>
              </w:rPr>
              <w:t>фарета - весовой)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97E6F" w:rsidRPr="00F06873" w:rsidTr="00697E6F">
        <w:tc>
          <w:tcPr>
            <w:tcW w:w="959" w:type="dxa"/>
            <w:shd w:val="clear" w:color="auto" w:fill="auto"/>
            <w:vAlign w:val="center"/>
          </w:tcPr>
          <w:p w:rsidR="00697E6F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697E6F" w:rsidRPr="00F93B92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Укладчик-упаковщик (склад</w:t>
            </w:r>
            <w:r>
              <w:rPr>
                <w:sz w:val="18"/>
                <w:szCs w:val="18"/>
              </w:rPr>
              <w:t>ы</w:t>
            </w:r>
            <w:r>
              <w:rPr>
                <w:sz w:val="18"/>
                <w:szCs w:val="18"/>
              </w:rPr>
              <w:t>вание г/коробов, ссыпка в к</w:t>
            </w:r>
            <w:r>
              <w:rPr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роб, взвешивание на весах, упаковка, установка на по</w:t>
            </w:r>
            <w:r>
              <w:rPr>
                <w:sz w:val="18"/>
                <w:szCs w:val="18"/>
              </w:rPr>
              <w:t>д</w:t>
            </w:r>
            <w:r>
              <w:rPr>
                <w:sz w:val="18"/>
                <w:szCs w:val="18"/>
              </w:rPr>
              <w:t>дон., оформление трафаретов, приклеивание на короба тр</w:t>
            </w:r>
            <w:r>
              <w:rPr>
                <w:sz w:val="18"/>
                <w:szCs w:val="18"/>
              </w:rPr>
              <w:t>а</w:t>
            </w:r>
            <w:r>
              <w:rPr>
                <w:sz w:val="18"/>
                <w:szCs w:val="18"/>
              </w:rPr>
              <w:t>фарета - весовой)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97E6F" w:rsidRPr="00F06873" w:rsidTr="00697E6F">
        <w:tc>
          <w:tcPr>
            <w:tcW w:w="959" w:type="dxa"/>
            <w:shd w:val="clear" w:color="auto" w:fill="auto"/>
            <w:vAlign w:val="center"/>
          </w:tcPr>
          <w:p w:rsidR="00697E6F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20-1А (20А)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697E6F" w:rsidRPr="00F93B92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Укладчик-упаковщик (склад</w:t>
            </w:r>
            <w:r>
              <w:rPr>
                <w:sz w:val="18"/>
                <w:szCs w:val="18"/>
              </w:rPr>
              <w:t>ы</w:t>
            </w:r>
            <w:r>
              <w:rPr>
                <w:sz w:val="18"/>
                <w:szCs w:val="18"/>
              </w:rPr>
              <w:t>вание г/коробов, ссыпка в к</w:t>
            </w:r>
            <w:r>
              <w:rPr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роб, взвешивание на весах, упаковка, установка на по</w:t>
            </w:r>
            <w:r>
              <w:rPr>
                <w:sz w:val="18"/>
                <w:szCs w:val="18"/>
              </w:rPr>
              <w:t>д</w:t>
            </w:r>
            <w:r>
              <w:rPr>
                <w:sz w:val="18"/>
                <w:szCs w:val="18"/>
              </w:rPr>
              <w:t>дон., оформление трафаретов, приклеивание на короба тр</w:t>
            </w:r>
            <w:r>
              <w:rPr>
                <w:sz w:val="18"/>
                <w:szCs w:val="18"/>
              </w:rPr>
              <w:t>а</w:t>
            </w:r>
            <w:r>
              <w:rPr>
                <w:sz w:val="18"/>
                <w:szCs w:val="18"/>
              </w:rPr>
              <w:t>фарета - весовой)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97E6F" w:rsidRPr="00F06873" w:rsidTr="00697E6F">
        <w:tc>
          <w:tcPr>
            <w:tcW w:w="959" w:type="dxa"/>
            <w:shd w:val="clear" w:color="auto" w:fill="auto"/>
            <w:vAlign w:val="center"/>
          </w:tcPr>
          <w:p w:rsidR="00697E6F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20-2А (20А)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697E6F" w:rsidRPr="00F93B92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Укладчик-упаковщик (склад</w:t>
            </w:r>
            <w:r>
              <w:rPr>
                <w:sz w:val="18"/>
                <w:szCs w:val="18"/>
              </w:rPr>
              <w:t>ы</w:t>
            </w:r>
            <w:r>
              <w:rPr>
                <w:sz w:val="18"/>
                <w:szCs w:val="18"/>
              </w:rPr>
              <w:t>вание г/коробов, ссыпка в к</w:t>
            </w:r>
            <w:r>
              <w:rPr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роб, взвешивание на весах, упаковка, установка на по</w:t>
            </w:r>
            <w:r>
              <w:rPr>
                <w:sz w:val="18"/>
                <w:szCs w:val="18"/>
              </w:rPr>
              <w:t>д</w:t>
            </w:r>
            <w:r>
              <w:rPr>
                <w:sz w:val="18"/>
                <w:szCs w:val="18"/>
              </w:rPr>
              <w:t>дон., оформление трафаретов, приклеивание на короба тр</w:t>
            </w:r>
            <w:r>
              <w:rPr>
                <w:sz w:val="18"/>
                <w:szCs w:val="18"/>
              </w:rPr>
              <w:t>а</w:t>
            </w:r>
            <w:r>
              <w:rPr>
                <w:sz w:val="18"/>
                <w:szCs w:val="18"/>
              </w:rPr>
              <w:t>фарета - весовой)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97E6F" w:rsidRPr="00F06873" w:rsidTr="00697E6F">
        <w:tc>
          <w:tcPr>
            <w:tcW w:w="959" w:type="dxa"/>
            <w:shd w:val="clear" w:color="auto" w:fill="auto"/>
            <w:vAlign w:val="center"/>
          </w:tcPr>
          <w:p w:rsidR="00697E6F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697E6F" w:rsidRPr="00F93B92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Оператор линии в производс</w:t>
            </w:r>
            <w:r>
              <w:rPr>
                <w:sz w:val="18"/>
                <w:szCs w:val="18"/>
              </w:rPr>
              <w:t>т</w:t>
            </w:r>
            <w:r>
              <w:rPr>
                <w:sz w:val="18"/>
                <w:szCs w:val="18"/>
              </w:rPr>
              <w:t>ве пищевой продукции (ВУМ)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97E6F" w:rsidRPr="00F06873" w:rsidTr="00697E6F">
        <w:tc>
          <w:tcPr>
            <w:tcW w:w="959" w:type="dxa"/>
            <w:shd w:val="clear" w:color="auto" w:fill="auto"/>
            <w:vAlign w:val="center"/>
          </w:tcPr>
          <w:p w:rsidR="00697E6F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697E6F" w:rsidRPr="00F93B92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Сортировщик в производстве пищевой продукции (отбр</w:t>
            </w:r>
            <w:r>
              <w:rPr>
                <w:sz w:val="18"/>
                <w:szCs w:val="18"/>
              </w:rPr>
              <w:t>а</w:t>
            </w:r>
            <w:r>
              <w:rPr>
                <w:sz w:val="18"/>
                <w:szCs w:val="18"/>
              </w:rPr>
              <w:t>ковка после картонера, весы)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97E6F" w:rsidRPr="00F06873" w:rsidTr="00697E6F">
        <w:tc>
          <w:tcPr>
            <w:tcW w:w="959" w:type="dxa"/>
            <w:shd w:val="clear" w:color="auto" w:fill="auto"/>
            <w:vAlign w:val="center"/>
          </w:tcPr>
          <w:p w:rsidR="00697E6F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22-1А (22А)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697E6F" w:rsidRPr="00F93B92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Сортировщик в производстве пищевой продукции (отбр</w:t>
            </w:r>
            <w:r>
              <w:rPr>
                <w:sz w:val="18"/>
                <w:szCs w:val="18"/>
              </w:rPr>
              <w:t>а</w:t>
            </w:r>
            <w:r>
              <w:rPr>
                <w:sz w:val="18"/>
                <w:szCs w:val="18"/>
              </w:rPr>
              <w:t>ковка после картонера, весы)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97E6F" w:rsidRPr="00F06873" w:rsidTr="00697E6F">
        <w:tc>
          <w:tcPr>
            <w:tcW w:w="959" w:type="dxa"/>
            <w:shd w:val="clear" w:color="auto" w:fill="auto"/>
            <w:vAlign w:val="center"/>
          </w:tcPr>
          <w:p w:rsidR="00697E6F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23А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697E6F" w:rsidRPr="00F93B92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Укладчик-упаковщик (укладка  коробочек в короба, упаковка коробов, установка на поддон) (фасованный)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97E6F" w:rsidRPr="00F06873" w:rsidTr="00697E6F">
        <w:tc>
          <w:tcPr>
            <w:tcW w:w="959" w:type="dxa"/>
            <w:shd w:val="clear" w:color="auto" w:fill="auto"/>
            <w:vAlign w:val="center"/>
          </w:tcPr>
          <w:p w:rsidR="00697E6F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23-1А (23А)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697E6F" w:rsidRPr="00F93B92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Укладчик-упаковщик (укладка  коробочек в короба, упаковка коробов, установка на поддон) (фасованный)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97E6F" w:rsidRPr="00F06873" w:rsidTr="00697E6F">
        <w:tc>
          <w:tcPr>
            <w:tcW w:w="959" w:type="dxa"/>
            <w:shd w:val="clear" w:color="auto" w:fill="auto"/>
            <w:vAlign w:val="center"/>
          </w:tcPr>
          <w:p w:rsidR="00697E6F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23-2А (23А)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697E6F" w:rsidRPr="00F93B92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Укладчик-упаковщик (укладка  коробочек в короба, упаковка коробов, установка на поддон) (фасованный)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97E6F" w:rsidRPr="00F06873" w:rsidTr="00697E6F">
        <w:tc>
          <w:tcPr>
            <w:tcW w:w="959" w:type="dxa"/>
            <w:shd w:val="clear" w:color="auto" w:fill="auto"/>
            <w:vAlign w:val="center"/>
          </w:tcPr>
          <w:p w:rsidR="00697E6F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697E6F" w:rsidRPr="00F93B92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Оформитель готовой проду</w:t>
            </w:r>
            <w:r>
              <w:rPr>
                <w:sz w:val="18"/>
                <w:szCs w:val="18"/>
              </w:rPr>
              <w:t>к</w:t>
            </w:r>
            <w:r>
              <w:rPr>
                <w:sz w:val="18"/>
                <w:szCs w:val="18"/>
              </w:rPr>
              <w:t>ции (сбор гофрокоробов)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97E6F" w:rsidRPr="00F06873" w:rsidTr="00697E6F">
        <w:tc>
          <w:tcPr>
            <w:tcW w:w="959" w:type="dxa"/>
            <w:shd w:val="clear" w:color="auto" w:fill="auto"/>
            <w:vAlign w:val="center"/>
          </w:tcPr>
          <w:p w:rsidR="00697E6F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24-1А (24А)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697E6F" w:rsidRPr="00F93B92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Оформитель готовой проду</w:t>
            </w:r>
            <w:r>
              <w:rPr>
                <w:sz w:val="18"/>
                <w:szCs w:val="18"/>
              </w:rPr>
              <w:t>к</w:t>
            </w:r>
            <w:r>
              <w:rPr>
                <w:sz w:val="18"/>
                <w:szCs w:val="18"/>
              </w:rPr>
              <w:t>ции (сбор гофрокоробов)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97E6F" w:rsidRPr="00F06873" w:rsidTr="00697E6F">
        <w:tc>
          <w:tcPr>
            <w:tcW w:w="959" w:type="dxa"/>
            <w:shd w:val="clear" w:color="auto" w:fill="auto"/>
            <w:vAlign w:val="center"/>
          </w:tcPr>
          <w:p w:rsidR="00697E6F" w:rsidRDefault="00697E6F" w:rsidP="00697E6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697E6F" w:rsidRPr="00F93B92" w:rsidRDefault="00697E6F" w:rsidP="00697E6F">
            <w:pPr>
              <w:jc w:val="center"/>
              <w:rPr>
                <w:i/>
                <w:sz w:val="18"/>
                <w:szCs w:val="18"/>
              </w:rPr>
            </w:pPr>
            <w:r w:rsidRPr="00F93B92">
              <w:rPr>
                <w:i/>
                <w:sz w:val="18"/>
                <w:szCs w:val="18"/>
              </w:rPr>
              <w:t>Приготовительное отделение линий №3а и №3б по произво</w:t>
            </w:r>
            <w:r w:rsidRPr="00F93B92">
              <w:rPr>
                <w:i/>
                <w:sz w:val="18"/>
                <w:szCs w:val="18"/>
              </w:rPr>
              <w:t>д</w:t>
            </w:r>
            <w:r w:rsidRPr="00F93B92">
              <w:rPr>
                <w:i/>
                <w:sz w:val="18"/>
                <w:szCs w:val="18"/>
              </w:rPr>
              <w:t>ству подушечек и зерновых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697E6F" w:rsidRPr="00F06873" w:rsidTr="00697E6F">
        <w:tc>
          <w:tcPr>
            <w:tcW w:w="959" w:type="dxa"/>
            <w:shd w:val="clear" w:color="auto" w:fill="auto"/>
            <w:vAlign w:val="center"/>
          </w:tcPr>
          <w:p w:rsidR="00697E6F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697E6F" w:rsidRPr="00F93B92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Оператор линии в производс</w:t>
            </w:r>
            <w:r>
              <w:rPr>
                <w:sz w:val="18"/>
                <w:szCs w:val="18"/>
              </w:rPr>
              <w:t>т</w:t>
            </w:r>
            <w:r>
              <w:rPr>
                <w:sz w:val="18"/>
                <w:szCs w:val="18"/>
              </w:rPr>
              <w:t>ве пищевой продукции (пульт управления)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97E6F" w:rsidRPr="00F06873" w:rsidTr="00697E6F">
        <w:tc>
          <w:tcPr>
            <w:tcW w:w="959" w:type="dxa"/>
            <w:shd w:val="clear" w:color="auto" w:fill="auto"/>
            <w:vAlign w:val="center"/>
          </w:tcPr>
          <w:p w:rsidR="00697E6F" w:rsidRDefault="00697E6F" w:rsidP="00697E6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697E6F" w:rsidRPr="00F93B92" w:rsidRDefault="00697E6F" w:rsidP="00697E6F">
            <w:pPr>
              <w:jc w:val="center"/>
              <w:rPr>
                <w:i/>
                <w:sz w:val="18"/>
                <w:szCs w:val="18"/>
              </w:rPr>
            </w:pPr>
            <w:r w:rsidRPr="00F93B92">
              <w:rPr>
                <w:i/>
                <w:sz w:val="18"/>
                <w:szCs w:val="18"/>
              </w:rPr>
              <w:t>Подготовительное отделение линий №1 и №2 по производс</w:t>
            </w:r>
            <w:r w:rsidRPr="00F93B92">
              <w:rPr>
                <w:i/>
                <w:sz w:val="18"/>
                <w:szCs w:val="18"/>
              </w:rPr>
              <w:t>т</w:t>
            </w:r>
            <w:r w:rsidRPr="00F93B92">
              <w:rPr>
                <w:i/>
                <w:sz w:val="18"/>
                <w:szCs w:val="18"/>
              </w:rPr>
              <w:t>ву печенья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697E6F" w:rsidRPr="00F06873" w:rsidTr="00697E6F">
        <w:tc>
          <w:tcPr>
            <w:tcW w:w="959" w:type="dxa"/>
            <w:shd w:val="clear" w:color="auto" w:fill="auto"/>
            <w:vAlign w:val="center"/>
          </w:tcPr>
          <w:p w:rsidR="00697E6F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697E6F" w:rsidRPr="00F93B92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Оператор линии в производс</w:t>
            </w:r>
            <w:r>
              <w:rPr>
                <w:sz w:val="18"/>
                <w:szCs w:val="18"/>
              </w:rPr>
              <w:t>т</w:t>
            </w:r>
            <w:r>
              <w:rPr>
                <w:sz w:val="18"/>
                <w:szCs w:val="18"/>
              </w:rPr>
              <w:t>ве пищевой продукции (пульт управления)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97E6F" w:rsidRPr="00F06873" w:rsidTr="00697E6F">
        <w:tc>
          <w:tcPr>
            <w:tcW w:w="959" w:type="dxa"/>
            <w:shd w:val="clear" w:color="auto" w:fill="auto"/>
            <w:vAlign w:val="center"/>
          </w:tcPr>
          <w:p w:rsidR="00697E6F" w:rsidRDefault="00697E6F" w:rsidP="00697E6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697E6F" w:rsidRPr="00F93B92" w:rsidRDefault="00697E6F" w:rsidP="00697E6F">
            <w:pPr>
              <w:jc w:val="center"/>
              <w:rPr>
                <w:i/>
                <w:sz w:val="18"/>
                <w:szCs w:val="18"/>
              </w:rPr>
            </w:pPr>
            <w:r w:rsidRPr="00F93B92">
              <w:rPr>
                <w:i/>
                <w:sz w:val="18"/>
                <w:szCs w:val="18"/>
              </w:rPr>
              <w:t>Подготовительное отделение линии №1 по производству печенья типа «Крекер»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697E6F" w:rsidRPr="00F06873" w:rsidTr="00697E6F">
        <w:tc>
          <w:tcPr>
            <w:tcW w:w="959" w:type="dxa"/>
            <w:shd w:val="clear" w:color="auto" w:fill="auto"/>
            <w:vAlign w:val="center"/>
          </w:tcPr>
          <w:p w:rsidR="00697E6F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697E6F" w:rsidRPr="00F93B92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Оператор линии в производс</w:t>
            </w:r>
            <w:r>
              <w:rPr>
                <w:sz w:val="18"/>
                <w:szCs w:val="18"/>
              </w:rPr>
              <w:t>т</w:t>
            </w:r>
            <w:r>
              <w:rPr>
                <w:sz w:val="18"/>
                <w:szCs w:val="18"/>
              </w:rPr>
              <w:t>ве пищевой продукции (приг</w:t>
            </w:r>
            <w:r>
              <w:rPr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товление теста)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97E6F" w:rsidRPr="00F06873" w:rsidTr="00697E6F">
        <w:tc>
          <w:tcPr>
            <w:tcW w:w="959" w:type="dxa"/>
            <w:shd w:val="clear" w:color="auto" w:fill="auto"/>
            <w:vAlign w:val="center"/>
          </w:tcPr>
          <w:p w:rsidR="00697E6F" w:rsidRDefault="00697E6F" w:rsidP="00697E6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697E6F" w:rsidRPr="00F93B92" w:rsidRDefault="00697E6F" w:rsidP="00697E6F">
            <w:pPr>
              <w:jc w:val="center"/>
              <w:rPr>
                <w:i/>
                <w:sz w:val="18"/>
                <w:szCs w:val="18"/>
              </w:rPr>
            </w:pPr>
            <w:r w:rsidRPr="00F93B92">
              <w:rPr>
                <w:i/>
                <w:sz w:val="18"/>
                <w:szCs w:val="18"/>
              </w:rPr>
              <w:t>Подготовительное отделение линии №2 по приготовлению сахарного печенья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697E6F" w:rsidRPr="00F06873" w:rsidTr="00697E6F">
        <w:tc>
          <w:tcPr>
            <w:tcW w:w="959" w:type="dxa"/>
            <w:shd w:val="clear" w:color="auto" w:fill="auto"/>
            <w:vAlign w:val="center"/>
          </w:tcPr>
          <w:p w:rsidR="00697E6F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697E6F" w:rsidRPr="00F93B92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Оператор линии в производс</w:t>
            </w:r>
            <w:r>
              <w:rPr>
                <w:sz w:val="18"/>
                <w:szCs w:val="18"/>
              </w:rPr>
              <w:t>т</w:t>
            </w:r>
            <w:r>
              <w:rPr>
                <w:sz w:val="18"/>
                <w:szCs w:val="18"/>
              </w:rPr>
              <w:t>ве пищевой продукции (приг</w:t>
            </w:r>
            <w:r>
              <w:rPr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товление теста)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97E6F" w:rsidRPr="00F06873" w:rsidTr="00697E6F">
        <w:tc>
          <w:tcPr>
            <w:tcW w:w="959" w:type="dxa"/>
            <w:shd w:val="clear" w:color="auto" w:fill="auto"/>
            <w:vAlign w:val="center"/>
          </w:tcPr>
          <w:p w:rsidR="00697E6F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697E6F" w:rsidRPr="00F93B92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Загрузчик-выгрузчик пищевой продукции (выгрузка теста для ферментации)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97E6F" w:rsidRPr="00F06873" w:rsidTr="00697E6F">
        <w:tc>
          <w:tcPr>
            <w:tcW w:w="959" w:type="dxa"/>
            <w:shd w:val="clear" w:color="auto" w:fill="auto"/>
            <w:vAlign w:val="center"/>
          </w:tcPr>
          <w:p w:rsidR="00697E6F" w:rsidRDefault="00697E6F" w:rsidP="00697E6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697E6F" w:rsidRPr="00F93B92" w:rsidRDefault="00697E6F" w:rsidP="00697E6F">
            <w:pPr>
              <w:jc w:val="center"/>
              <w:rPr>
                <w:i/>
                <w:sz w:val="18"/>
                <w:szCs w:val="18"/>
              </w:rPr>
            </w:pPr>
            <w:r w:rsidRPr="00F93B92">
              <w:rPr>
                <w:i/>
                <w:sz w:val="18"/>
                <w:szCs w:val="18"/>
              </w:rPr>
              <w:t>Упаковочная термоусадочная машина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697E6F" w:rsidRPr="00F06873" w:rsidTr="00697E6F">
        <w:tc>
          <w:tcPr>
            <w:tcW w:w="959" w:type="dxa"/>
            <w:shd w:val="clear" w:color="auto" w:fill="auto"/>
            <w:vAlign w:val="center"/>
          </w:tcPr>
          <w:p w:rsidR="00697E6F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697E6F" w:rsidRPr="00F93B92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Оформитель готовой проду</w:t>
            </w:r>
            <w:r>
              <w:rPr>
                <w:sz w:val="18"/>
                <w:szCs w:val="18"/>
              </w:rPr>
              <w:t>к</w:t>
            </w:r>
            <w:r>
              <w:rPr>
                <w:sz w:val="18"/>
                <w:szCs w:val="18"/>
              </w:rPr>
              <w:t>ции (фасовка продукции «Ме</w:t>
            </w:r>
            <w:r>
              <w:rPr>
                <w:sz w:val="18"/>
                <w:szCs w:val="18"/>
              </w:rPr>
              <w:t>т</w:t>
            </w:r>
            <w:r>
              <w:rPr>
                <w:sz w:val="18"/>
                <w:szCs w:val="18"/>
              </w:rPr>
              <w:t>ро»)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97E6F" w:rsidRPr="00F06873" w:rsidTr="00697E6F">
        <w:tc>
          <w:tcPr>
            <w:tcW w:w="959" w:type="dxa"/>
            <w:shd w:val="clear" w:color="auto" w:fill="auto"/>
            <w:vAlign w:val="center"/>
          </w:tcPr>
          <w:p w:rsidR="00697E6F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30-1А (30А)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697E6F" w:rsidRPr="00F93B92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Оформитель готовой проду</w:t>
            </w:r>
            <w:r>
              <w:rPr>
                <w:sz w:val="18"/>
                <w:szCs w:val="18"/>
              </w:rPr>
              <w:t>к</w:t>
            </w:r>
            <w:r>
              <w:rPr>
                <w:sz w:val="18"/>
                <w:szCs w:val="18"/>
              </w:rPr>
              <w:t>ции (фасовка продукции «Ме</w:t>
            </w:r>
            <w:r>
              <w:rPr>
                <w:sz w:val="18"/>
                <w:szCs w:val="18"/>
              </w:rPr>
              <w:t>т</w:t>
            </w:r>
            <w:r>
              <w:rPr>
                <w:sz w:val="18"/>
                <w:szCs w:val="18"/>
              </w:rPr>
              <w:t>ро»)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97E6F" w:rsidRPr="00F06873" w:rsidTr="00697E6F">
        <w:tc>
          <w:tcPr>
            <w:tcW w:w="959" w:type="dxa"/>
            <w:shd w:val="clear" w:color="auto" w:fill="auto"/>
            <w:vAlign w:val="center"/>
          </w:tcPr>
          <w:p w:rsidR="00697E6F" w:rsidRDefault="00697E6F" w:rsidP="00697E6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697E6F" w:rsidRPr="00F93B92" w:rsidRDefault="00697E6F" w:rsidP="00697E6F">
            <w:pPr>
              <w:jc w:val="center"/>
              <w:rPr>
                <w:i/>
                <w:sz w:val="18"/>
                <w:szCs w:val="18"/>
              </w:rPr>
            </w:pPr>
            <w:r w:rsidRPr="00F93B92">
              <w:rPr>
                <w:i/>
                <w:sz w:val="18"/>
                <w:szCs w:val="18"/>
              </w:rPr>
              <w:t>Повременщики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697E6F" w:rsidRPr="00F06873" w:rsidTr="00697E6F">
        <w:tc>
          <w:tcPr>
            <w:tcW w:w="959" w:type="dxa"/>
            <w:shd w:val="clear" w:color="auto" w:fill="auto"/>
            <w:vAlign w:val="center"/>
          </w:tcPr>
          <w:p w:rsidR="00697E6F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697E6F" w:rsidRPr="00F93B92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Обработчик технологических емкостей и тары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97E6F" w:rsidRPr="00F06873" w:rsidTr="00697E6F">
        <w:tc>
          <w:tcPr>
            <w:tcW w:w="959" w:type="dxa"/>
            <w:shd w:val="clear" w:color="auto" w:fill="auto"/>
            <w:vAlign w:val="center"/>
          </w:tcPr>
          <w:p w:rsidR="00697E6F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697E6F" w:rsidRPr="00F93B92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Сортировщик в производстве пищевой продукции (перебо</w:t>
            </w:r>
            <w:r>
              <w:rPr>
                <w:sz w:val="18"/>
                <w:szCs w:val="18"/>
              </w:rPr>
              <w:t>р</w:t>
            </w:r>
            <w:r>
              <w:rPr>
                <w:sz w:val="18"/>
                <w:szCs w:val="18"/>
              </w:rPr>
              <w:t>ка брака – печенье)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97E6F" w:rsidRPr="00F06873" w:rsidTr="00697E6F">
        <w:tc>
          <w:tcPr>
            <w:tcW w:w="959" w:type="dxa"/>
            <w:shd w:val="clear" w:color="auto" w:fill="auto"/>
            <w:vAlign w:val="center"/>
          </w:tcPr>
          <w:p w:rsidR="00697E6F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32-1А (32А)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697E6F" w:rsidRPr="00F93B92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Сортировщик в производстве пищевой продукции (перебо</w:t>
            </w:r>
            <w:r>
              <w:rPr>
                <w:sz w:val="18"/>
                <w:szCs w:val="18"/>
              </w:rPr>
              <w:t>р</w:t>
            </w:r>
            <w:r>
              <w:rPr>
                <w:sz w:val="18"/>
                <w:szCs w:val="18"/>
              </w:rPr>
              <w:t>ка брака – печенье)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97E6F" w:rsidRPr="00F06873" w:rsidTr="00697E6F">
        <w:tc>
          <w:tcPr>
            <w:tcW w:w="959" w:type="dxa"/>
            <w:shd w:val="clear" w:color="auto" w:fill="auto"/>
            <w:vAlign w:val="center"/>
          </w:tcPr>
          <w:p w:rsidR="00697E6F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697E6F" w:rsidRPr="00F93B92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Оператор линии в производс</w:t>
            </w:r>
            <w:r>
              <w:rPr>
                <w:sz w:val="18"/>
                <w:szCs w:val="18"/>
              </w:rPr>
              <w:t>т</w:t>
            </w:r>
            <w:r>
              <w:rPr>
                <w:sz w:val="18"/>
                <w:szCs w:val="18"/>
              </w:rPr>
              <w:t>ве пищевой продукции (осв</w:t>
            </w:r>
            <w:r>
              <w:rPr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божденный бригадир)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97E6F" w:rsidRPr="00F06873" w:rsidTr="00697E6F">
        <w:tc>
          <w:tcPr>
            <w:tcW w:w="959" w:type="dxa"/>
            <w:shd w:val="clear" w:color="auto" w:fill="auto"/>
            <w:vAlign w:val="center"/>
          </w:tcPr>
          <w:p w:rsidR="00697E6F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697E6F" w:rsidRPr="00F93B92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Оформитель готовой проду</w:t>
            </w:r>
            <w:r>
              <w:rPr>
                <w:sz w:val="18"/>
                <w:szCs w:val="18"/>
              </w:rPr>
              <w:t>к</w:t>
            </w:r>
            <w:r>
              <w:rPr>
                <w:sz w:val="18"/>
                <w:szCs w:val="18"/>
              </w:rPr>
              <w:t>ции (сухие завтраки на эк</w:t>
            </w:r>
            <w:r>
              <w:rPr>
                <w:sz w:val="18"/>
                <w:szCs w:val="18"/>
              </w:rPr>
              <w:t>с</w:t>
            </w:r>
            <w:r>
              <w:rPr>
                <w:sz w:val="18"/>
                <w:szCs w:val="18"/>
              </w:rPr>
              <w:t>порт)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97E6F" w:rsidRPr="00F06873" w:rsidTr="00697E6F">
        <w:tc>
          <w:tcPr>
            <w:tcW w:w="959" w:type="dxa"/>
            <w:shd w:val="clear" w:color="auto" w:fill="auto"/>
            <w:vAlign w:val="center"/>
          </w:tcPr>
          <w:p w:rsidR="00697E6F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697E6F" w:rsidRPr="00F93B92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Оформитель готовой проду</w:t>
            </w:r>
            <w:r>
              <w:rPr>
                <w:sz w:val="18"/>
                <w:szCs w:val="18"/>
              </w:rPr>
              <w:t>к</w:t>
            </w:r>
            <w:r>
              <w:rPr>
                <w:sz w:val="18"/>
                <w:szCs w:val="18"/>
              </w:rPr>
              <w:t>ции (печенье на экспорт)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97E6F" w:rsidRPr="00F06873" w:rsidTr="00697E6F">
        <w:tc>
          <w:tcPr>
            <w:tcW w:w="959" w:type="dxa"/>
            <w:shd w:val="clear" w:color="auto" w:fill="auto"/>
            <w:vAlign w:val="center"/>
          </w:tcPr>
          <w:p w:rsidR="00697E6F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697E6F" w:rsidRPr="00F93B92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Оформитель готовой проду</w:t>
            </w:r>
            <w:r>
              <w:rPr>
                <w:sz w:val="18"/>
                <w:szCs w:val="18"/>
              </w:rPr>
              <w:t>к</w:t>
            </w:r>
            <w:r>
              <w:rPr>
                <w:sz w:val="18"/>
                <w:szCs w:val="18"/>
              </w:rPr>
              <w:t>ции (оформление трафаретов – печенье)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97E6F" w:rsidRPr="00F06873" w:rsidTr="00697E6F">
        <w:tc>
          <w:tcPr>
            <w:tcW w:w="959" w:type="dxa"/>
            <w:shd w:val="clear" w:color="auto" w:fill="auto"/>
            <w:vAlign w:val="center"/>
          </w:tcPr>
          <w:p w:rsidR="00697E6F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697E6F" w:rsidRPr="00F93B92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Кладовщик по сырью и пол</w:t>
            </w:r>
            <w:r>
              <w:rPr>
                <w:sz w:val="18"/>
                <w:szCs w:val="18"/>
              </w:rPr>
              <w:t>у</w:t>
            </w:r>
            <w:r>
              <w:rPr>
                <w:sz w:val="18"/>
                <w:szCs w:val="18"/>
              </w:rPr>
              <w:t>фабрикатам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97E6F" w:rsidRPr="00F06873" w:rsidTr="00697E6F">
        <w:tc>
          <w:tcPr>
            <w:tcW w:w="959" w:type="dxa"/>
            <w:shd w:val="clear" w:color="auto" w:fill="auto"/>
            <w:vAlign w:val="center"/>
          </w:tcPr>
          <w:p w:rsidR="00697E6F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697E6F" w:rsidRPr="00F93B92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Кладовщик (старший по сырью и полуфабрикатам)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97E6F" w:rsidRPr="00F06873" w:rsidTr="00697E6F">
        <w:tc>
          <w:tcPr>
            <w:tcW w:w="959" w:type="dxa"/>
            <w:shd w:val="clear" w:color="auto" w:fill="auto"/>
            <w:vAlign w:val="center"/>
          </w:tcPr>
          <w:p w:rsidR="00697E6F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38-1А (38А)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697E6F" w:rsidRPr="00F93B92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Кладовщик (старший по сырью и полуфабрикатам)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97E6F" w:rsidRPr="00F06873" w:rsidTr="00697E6F">
        <w:tc>
          <w:tcPr>
            <w:tcW w:w="959" w:type="dxa"/>
            <w:shd w:val="clear" w:color="auto" w:fill="auto"/>
            <w:vAlign w:val="center"/>
          </w:tcPr>
          <w:p w:rsidR="00697E6F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697E6F" w:rsidRPr="00F93B92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Кладовщик (старший по всп</w:t>
            </w:r>
            <w:r>
              <w:rPr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могательным материалам)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97E6F" w:rsidRPr="00F06873" w:rsidTr="00697E6F">
        <w:tc>
          <w:tcPr>
            <w:tcW w:w="959" w:type="dxa"/>
            <w:shd w:val="clear" w:color="auto" w:fill="auto"/>
            <w:vAlign w:val="center"/>
          </w:tcPr>
          <w:p w:rsidR="00697E6F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697E6F" w:rsidRPr="00F93B92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Кладовщик по сдаче готовой продукции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97E6F" w:rsidRPr="00F06873" w:rsidTr="00697E6F">
        <w:tc>
          <w:tcPr>
            <w:tcW w:w="959" w:type="dxa"/>
            <w:shd w:val="clear" w:color="auto" w:fill="auto"/>
            <w:vAlign w:val="center"/>
          </w:tcPr>
          <w:p w:rsidR="00697E6F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697E6F" w:rsidRPr="00F93B92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Контролер полуфабрикатов и готовой продукции (лаборат</w:t>
            </w:r>
            <w:r>
              <w:rPr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рия)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97E6F" w:rsidRPr="00F06873" w:rsidTr="00697E6F">
        <w:tc>
          <w:tcPr>
            <w:tcW w:w="959" w:type="dxa"/>
            <w:shd w:val="clear" w:color="auto" w:fill="auto"/>
            <w:vAlign w:val="center"/>
          </w:tcPr>
          <w:p w:rsidR="00697E6F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41-1А (41А)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697E6F" w:rsidRPr="00F93B92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Контролер полуфабрикатов и готовой продукции (лаборат</w:t>
            </w:r>
            <w:r>
              <w:rPr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рия)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97E6F" w:rsidRPr="00F06873" w:rsidTr="00697E6F">
        <w:tc>
          <w:tcPr>
            <w:tcW w:w="959" w:type="dxa"/>
            <w:shd w:val="clear" w:color="auto" w:fill="auto"/>
            <w:vAlign w:val="center"/>
          </w:tcPr>
          <w:p w:rsidR="00697E6F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41-2А (41А)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697E6F" w:rsidRPr="00F93B92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Контролер полуфабрикатов и готовой продукции (лаборат</w:t>
            </w:r>
            <w:r>
              <w:rPr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рия)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97E6F" w:rsidRPr="00F06873" w:rsidTr="00697E6F">
        <w:tc>
          <w:tcPr>
            <w:tcW w:w="959" w:type="dxa"/>
            <w:shd w:val="clear" w:color="auto" w:fill="auto"/>
            <w:vAlign w:val="center"/>
          </w:tcPr>
          <w:p w:rsidR="00697E6F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697E6F" w:rsidRPr="00F93B92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Распределитель работ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97E6F" w:rsidRPr="00F06873" w:rsidTr="00697E6F">
        <w:tc>
          <w:tcPr>
            <w:tcW w:w="959" w:type="dxa"/>
            <w:shd w:val="clear" w:color="auto" w:fill="auto"/>
            <w:vAlign w:val="center"/>
          </w:tcPr>
          <w:p w:rsidR="00697E6F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697E6F" w:rsidRPr="00F93B92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Транспортировщик (мусор)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97E6F" w:rsidRPr="00F06873" w:rsidTr="00697E6F">
        <w:tc>
          <w:tcPr>
            <w:tcW w:w="959" w:type="dxa"/>
            <w:shd w:val="clear" w:color="auto" w:fill="auto"/>
            <w:vAlign w:val="center"/>
          </w:tcPr>
          <w:p w:rsidR="00697E6F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697E6F" w:rsidRPr="00F93B92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Грузчик (сдача готовой пр</w:t>
            </w:r>
            <w:r>
              <w:rPr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дукции)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97E6F" w:rsidRPr="00F06873" w:rsidTr="00697E6F">
        <w:tc>
          <w:tcPr>
            <w:tcW w:w="959" w:type="dxa"/>
            <w:shd w:val="clear" w:color="auto" w:fill="auto"/>
            <w:vAlign w:val="center"/>
          </w:tcPr>
          <w:p w:rsidR="00697E6F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44-1А (44А)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697E6F" w:rsidRPr="00F93B92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Грузчик (сдача готовой пр</w:t>
            </w:r>
            <w:r>
              <w:rPr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дукции)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97E6F" w:rsidRPr="00F06873" w:rsidTr="00697E6F">
        <w:tc>
          <w:tcPr>
            <w:tcW w:w="959" w:type="dxa"/>
            <w:shd w:val="clear" w:color="auto" w:fill="auto"/>
            <w:vAlign w:val="center"/>
          </w:tcPr>
          <w:p w:rsidR="00697E6F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45 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697E6F" w:rsidRPr="00F93B92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Грузчик (подача сырья и всп</w:t>
            </w:r>
            <w:r>
              <w:rPr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могательных материалов)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97E6F" w:rsidRPr="00F06873" w:rsidTr="00697E6F">
        <w:tc>
          <w:tcPr>
            <w:tcW w:w="959" w:type="dxa"/>
            <w:shd w:val="clear" w:color="auto" w:fill="auto"/>
            <w:vAlign w:val="center"/>
          </w:tcPr>
          <w:p w:rsidR="00697E6F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697E6F" w:rsidRPr="00F93B92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Наладчик оборудования в пр</w:t>
            </w:r>
            <w:r>
              <w:rPr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изводстве пищевой продукции (печенье)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97E6F" w:rsidRPr="00F06873" w:rsidTr="00697E6F">
        <w:tc>
          <w:tcPr>
            <w:tcW w:w="959" w:type="dxa"/>
            <w:shd w:val="clear" w:color="auto" w:fill="auto"/>
            <w:vAlign w:val="center"/>
          </w:tcPr>
          <w:p w:rsidR="00697E6F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46-1А (46А)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697E6F" w:rsidRPr="00F93B92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Наладчик оборудования в пр</w:t>
            </w:r>
            <w:r>
              <w:rPr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изводстве пищевой продукции (печенье)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97E6F" w:rsidRPr="00F06873" w:rsidTr="00697E6F">
        <w:tc>
          <w:tcPr>
            <w:tcW w:w="959" w:type="dxa"/>
            <w:shd w:val="clear" w:color="auto" w:fill="auto"/>
            <w:vAlign w:val="center"/>
          </w:tcPr>
          <w:p w:rsidR="00697E6F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46-2А (46А)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697E6F" w:rsidRPr="00F93B92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Наладчик оборудования в пр</w:t>
            </w:r>
            <w:r>
              <w:rPr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изводстве пищевой продукции (печенье)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97E6F" w:rsidRPr="00F06873" w:rsidTr="00697E6F">
        <w:tc>
          <w:tcPr>
            <w:tcW w:w="959" w:type="dxa"/>
            <w:shd w:val="clear" w:color="auto" w:fill="auto"/>
            <w:vAlign w:val="center"/>
          </w:tcPr>
          <w:p w:rsidR="00697E6F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697E6F" w:rsidRPr="00F93B92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Наладчик оборудования в пр</w:t>
            </w:r>
            <w:r>
              <w:rPr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изводстве пищевой продукции (зерновые, подушечки)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97E6F" w:rsidRPr="00F06873" w:rsidTr="00697E6F">
        <w:tc>
          <w:tcPr>
            <w:tcW w:w="959" w:type="dxa"/>
            <w:shd w:val="clear" w:color="auto" w:fill="auto"/>
            <w:vAlign w:val="center"/>
          </w:tcPr>
          <w:p w:rsidR="00697E6F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47-1А (47А)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697E6F" w:rsidRPr="00F93B92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Наладчик оборудования в пр</w:t>
            </w:r>
            <w:r>
              <w:rPr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изводстве пищевой продукции (зерновые, подушечки)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97E6F" w:rsidRPr="00F06873" w:rsidTr="00697E6F">
        <w:tc>
          <w:tcPr>
            <w:tcW w:w="959" w:type="dxa"/>
            <w:shd w:val="clear" w:color="auto" w:fill="auto"/>
            <w:vAlign w:val="center"/>
          </w:tcPr>
          <w:p w:rsidR="00697E6F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697E6F" w:rsidRPr="00F93B92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Электромонтер по ремонту и обслуживанию электрообор</w:t>
            </w:r>
            <w:r>
              <w:rPr>
                <w:sz w:val="18"/>
                <w:szCs w:val="18"/>
              </w:rPr>
              <w:t>у</w:t>
            </w:r>
            <w:r>
              <w:rPr>
                <w:sz w:val="18"/>
                <w:szCs w:val="18"/>
              </w:rPr>
              <w:t>дования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97E6F" w:rsidRPr="00F06873" w:rsidTr="00697E6F">
        <w:tc>
          <w:tcPr>
            <w:tcW w:w="959" w:type="dxa"/>
            <w:shd w:val="clear" w:color="auto" w:fill="auto"/>
            <w:vAlign w:val="center"/>
          </w:tcPr>
          <w:p w:rsidR="00697E6F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49 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697E6F" w:rsidRPr="00F93B92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Наладчик оборудования в пр</w:t>
            </w:r>
            <w:r>
              <w:rPr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изводстве пищевой продукции (ППР)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97E6F" w:rsidRPr="00F06873" w:rsidTr="00697E6F">
        <w:tc>
          <w:tcPr>
            <w:tcW w:w="959" w:type="dxa"/>
            <w:shd w:val="clear" w:color="auto" w:fill="auto"/>
            <w:vAlign w:val="center"/>
          </w:tcPr>
          <w:p w:rsidR="00697E6F" w:rsidRDefault="00697E6F" w:rsidP="00697E6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697E6F" w:rsidRPr="00F93B92" w:rsidRDefault="00697E6F" w:rsidP="00697E6F">
            <w:pPr>
              <w:jc w:val="center"/>
              <w:rPr>
                <w:i/>
                <w:sz w:val="18"/>
                <w:szCs w:val="18"/>
              </w:rPr>
            </w:pPr>
            <w:r w:rsidRPr="00F93B92">
              <w:rPr>
                <w:i/>
                <w:sz w:val="18"/>
                <w:szCs w:val="18"/>
              </w:rPr>
              <w:t>Администрация цеха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697E6F" w:rsidRPr="00F06873" w:rsidTr="00697E6F">
        <w:tc>
          <w:tcPr>
            <w:tcW w:w="959" w:type="dxa"/>
            <w:shd w:val="clear" w:color="auto" w:fill="auto"/>
            <w:vAlign w:val="center"/>
          </w:tcPr>
          <w:p w:rsidR="00697E6F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697E6F" w:rsidRPr="00F93B92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Начальник цеха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97E6F" w:rsidRPr="00F06873" w:rsidTr="00697E6F">
        <w:tc>
          <w:tcPr>
            <w:tcW w:w="959" w:type="dxa"/>
            <w:shd w:val="clear" w:color="auto" w:fill="auto"/>
            <w:vAlign w:val="center"/>
          </w:tcPr>
          <w:p w:rsidR="00697E6F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697E6F" w:rsidRPr="00F93B92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Технический руководитель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97E6F" w:rsidRPr="00F06873" w:rsidTr="00697E6F">
        <w:tc>
          <w:tcPr>
            <w:tcW w:w="959" w:type="dxa"/>
            <w:shd w:val="clear" w:color="auto" w:fill="auto"/>
            <w:vAlign w:val="center"/>
          </w:tcPr>
          <w:p w:rsidR="00697E6F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697E6F" w:rsidRPr="00F93B92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Сменный инженер по ремонту оборудования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97E6F" w:rsidRPr="00F06873" w:rsidTr="00697E6F">
        <w:tc>
          <w:tcPr>
            <w:tcW w:w="959" w:type="dxa"/>
            <w:shd w:val="clear" w:color="auto" w:fill="auto"/>
            <w:vAlign w:val="center"/>
          </w:tcPr>
          <w:p w:rsidR="00697E6F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697E6F" w:rsidRPr="00F93B92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Ведущий инженер-технолог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97E6F" w:rsidRPr="00F06873" w:rsidTr="00697E6F">
        <w:tc>
          <w:tcPr>
            <w:tcW w:w="959" w:type="dxa"/>
            <w:shd w:val="clear" w:color="auto" w:fill="auto"/>
            <w:vAlign w:val="center"/>
          </w:tcPr>
          <w:p w:rsidR="00697E6F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54 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697E6F" w:rsidRPr="00F93B92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Сменный инженер-технолог II категории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97E6F" w:rsidRPr="00F06873" w:rsidTr="00697E6F">
        <w:tc>
          <w:tcPr>
            <w:tcW w:w="959" w:type="dxa"/>
            <w:shd w:val="clear" w:color="auto" w:fill="auto"/>
            <w:vAlign w:val="center"/>
          </w:tcPr>
          <w:p w:rsidR="00697E6F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697E6F" w:rsidRPr="00F93B92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Инженер-лаборант (осущест</w:t>
            </w:r>
            <w:r>
              <w:rPr>
                <w:sz w:val="18"/>
                <w:szCs w:val="18"/>
              </w:rPr>
              <w:t>в</w:t>
            </w:r>
            <w:r>
              <w:rPr>
                <w:sz w:val="18"/>
                <w:szCs w:val="18"/>
              </w:rPr>
              <w:t>ление контроля на всех техн</w:t>
            </w:r>
            <w:r>
              <w:rPr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логических стадиях произво</w:t>
            </w:r>
            <w:r>
              <w:rPr>
                <w:sz w:val="18"/>
                <w:szCs w:val="18"/>
              </w:rPr>
              <w:t>д</w:t>
            </w:r>
            <w:r>
              <w:rPr>
                <w:sz w:val="18"/>
                <w:szCs w:val="18"/>
              </w:rPr>
              <w:t>ственного процесса, контроль и координация работы техн</w:t>
            </w:r>
            <w:r>
              <w:rPr>
                <w:sz w:val="18"/>
                <w:szCs w:val="18"/>
              </w:rPr>
              <w:t>и</w:t>
            </w:r>
            <w:r>
              <w:rPr>
                <w:sz w:val="18"/>
                <w:szCs w:val="18"/>
              </w:rPr>
              <w:t>ков-лаборантов и контролеров пищевой продукции цеховой лаборатории)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97E6F" w:rsidRPr="00F06873" w:rsidTr="00697E6F">
        <w:tc>
          <w:tcPr>
            <w:tcW w:w="959" w:type="dxa"/>
            <w:shd w:val="clear" w:color="auto" w:fill="auto"/>
            <w:vAlign w:val="center"/>
          </w:tcPr>
          <w:p w:rsidR="00697E6F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56 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697E6F" w:rsidRPr="00F93B92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Старший мастер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97E6F" w:rsidRPr="00F06873" w:rsidTr="00697E6F">
        <w:tc>
          <w:tcPr>
            <w:tcW w:w="959" w:type="dxa"/>
            <w:shd w:val="clear" w:color="auto" w:fill="auto"/>
            <w:vAlign w:val="center"/>
          </w:tcPr>
          <w:p w:rsidR="00697E6F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57 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697E6F" w:rsidRPr="00F93B92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Мастер смены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97E6F" w:rsidRPr="00F06873" w:rsidTr="00697E6F">
        <w:tc>
          <w:tcPr>
            <w:tcW w:w="959" w:type="dxa"/>
            <w:shd w:val="clear" w:color="auto" w:fill="auto"/>
            <w:vAlign w:val="center"/>
          </w:tcPr>
          <w:p w:rsidR="00697E6F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697E6F" w:rsidRPr="00F93B92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Экономист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97E6F" w:rsidRPr="00F06873" w:rsidTr="00697E6F">
        <w:tc>
          <w:tcPr>
            <w:tcW w:w="959" w:type="dxa"/>
            <w:shd w:val="clear" w:color="auto" w:fill="auto"/>
            <w:vAlign w:val="center"/>
          </w:tcPr>
          <w:p w:rsidR="00697E6F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59 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697E6F" w:rsidRPr="00F93B92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Бухгалтер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97E6F" w:rsidRPr="00B91AB1" w:rsidTr="00697E6F">
        <w:tc>
          <w:tcPr>
            <w:tcW w:w="959" w:type="dxa"/>
            <w:shd w:val="clear" w:color="auto" w:fill="auto"/>
            <w:vAlign w:val="center"/>
          </w:tcPr>
          <w:p w:rsidR="00697E6F" w:rsidRPr="00B91AB1" w:rsidRDefault="00697E6F" w:rsidP="00697E6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697E6F" w:rsidRPr="00494285" w:rsidRDefault="00697E6F" w:rsidP="00697E6F">
            <w:pPr>
              <w:jc w:val="center"/>
              <w:rPr>
                <w:b/>
                <w:sz w:val="18"/>
                <w:szCs w:val="18"/>
              </w:rPr>
            </w:pPr>
            <w:r w:rsidRPr="00494285">
              <w:rPr>
                <w:b/>
                <w:sz w:val="18"/>
                <w:szCs w:val="18"/>
              </w:rPr>
              <w:t>УЧАСТОК ФАСОВКИ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Pr="00B91AB1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697E6F" w:rsidRPr="00B91AB1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697E6F" w:rsidRPr="00B91AB1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697E6F" w:rsidRPr="00B91AB1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697E6F" w:rsidRPr="00B91AB1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697E6F" w:rsidRPr="00B91AB1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697E6F" w:rsidRPr="00B91AB1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697E6F" w:rsidRPr="00B91AB1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697E6F" w:rsidRPr="00B91AB1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697E6F" w:rsidRPr="00B91AB1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697E6F" w:rsidRPr="00B91AB1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697E6F" w:rsidRPr="00B91AB1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697E6F" w:rsidRPr="00B91AB1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697E6F" w:rsidRPr="00B91AB1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97E6F" w:rsidRPr="00B91AB1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697E6F" w:rsidRPr="00B91AB1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97E6F" w:rsidRPr="00B91AB1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97E6F" w:rsidRPr="00B91AB1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97E6F" w:rsidRPr="00B91AB1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97E6F" w:rsidRPr="00B91AB1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97E6F" w:rsidRPr="00B91AB1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697E6F" w:rsidRPr="00B91AB1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697E6F" w:rsidRPr="00B91AB1" w:rsidTr="00697E6F">
        <w:tc>
          <w:tcPr>
            <w:tcW w:w="959" w:type="dxa"/>
            <w:shd w:val="clear" w:color="auto" w:fill="auto"/>
            <w:vAlign w:val="center"/>
          </w:tcPr>
          <w:p w:rsidR="00697E6F" w:rsidRPr="00B91AB1" w:rsidRDefault="00697E6F" w:rsidP="00697E6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697E6F" w:rsidRPr="00494285" w:rsidRDefault="00697E6F" w:rsidP="00697E6F">
            <w:pPr>
              <w:jc w:val="center"/>
              <w:rPr>
                <w:i/>
                <w:sz w:val="18"/>
                <w:szCs w:val="18"/>
              </w:rPr>
            </w:pPr>
            <w:r w:rsidRPr="00494285">
              <w:rPr>
                <w:i/>
                <w:sz w:val="18"/>
                <w:szCs w:val="18"/>
              </w:rPr>
              <w:t>Вертикальная упаковочная машина (ВУМ)  №1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Pr="00B91AB1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697E6F" w:rsidRPr="00B91AB1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697E6F" w:rsidRPr="00B91AB1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697E6F" w:rsidRPr="00B91AB1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697E6F" w:rsidRPr="00B91AB1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697E6F" w:rsidRPr="00B91AB1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697E6F" w:rsidRPr="00B91AB1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697E6F" w:rsidRPr="00B91AB1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697E6F" w:rsidRPr="00B91AB1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697E6F" w:rsidRPr="00B91AB1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697E6F" w:rsidRPr="00B91AB1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697E6F" w:rsidRPr="00B91AB1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697E6F" w:rsidRPr="00B91AB1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697E6F" w:rsidRPr="00B91AB1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97E6F" w:rsidRPr="00B91AB1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697E6F" w:rsidRPr="00B91AB1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97E6F" w:rsidRPr="00B91AB1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97E6F" w:rsidRPr="00B91AB1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97E6F" w:rsidRPr="00B91AB1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97E6F" w:rsidRPr="00B91AB1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97E6F" w:rsidRPr="00B91AB1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697E6F" w:rsidRPr="00B91AB1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697E6F" w:rsidRPr="00B91AB1" w:rsidTr="00697E6F">
        <w:tc>
          <w:tcPr>
            <w:tcW w:w="959" w:type="dxa"/>
            <w:shd w:val="clear" w:color="auto" w:fill="auto"/>
            <w:vAlign w:val="center"/>
          </w:tcPr>
          <w:p w:rsidR="00697E6F" w:rsidRPr="00B91AB1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697E6F" w:rsidRPr="00494285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Оператор линии в производс</w:t>
            </w:r>
            <w:r>
              <w:rPr>
                <w:sz w:val="18"/>
                <w:szCs w:val="18"/>
              </w:rPr>
              <w:t>т</w:t>
            </w:r>
            <w:r>
              <w:rPr>
                <w:sz w:val="18"/>
                <w:szCs w:val="18"/>
              </w:rPr>
              <w:lastRenderedPageBreak/>
              <w:t>ве  пищевой продукции (о</w:t>
            </w:r>
            <w:r>
              <w:rPr>
                <w:sz w:val="18"/>
                <w:szCs w:val="18"/>
              </w:rPr>
              <w:t>б</w:t>
            </w:r>
            <w:r>
              <w:rPr>
                <w:sz w:val="18"/>
                <w:szCs w:val="18"/>
              </w:rPr>
              <w:t>служивание ВУМ по расфасо</w:t>
            </w:r>
            <w:r>
              <w:rPr>
                <w:sz w:val="18"/>
                <w:szCs w:val="18"/>
              </w:rPr>
              <w:t>в</w:t>
            </w:r>
            <w:r>
              <w:rPr>
                <w:sz w:val="18"/>
                <w:szCs w:val="18"/>
              </w:rPr>
              <w:t>ке в пакеты. Регулировка раб</w:t>
            </w:r>
            <w:r>
              <w:rPr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ты на компьютере, контроль веса пакета, замена пленки)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Pr="00B91AB1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Pr="00B91AB1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Pr="00B91AB1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Pr="00B91AB1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Pr="00B91AB1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Pr="00B91AB1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Pr="00B91AB1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Pr="00B91AB1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Pr="00B91AB1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Pr="00B91AB1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Pr="00B91AB1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Pr="00B91AB1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Pr="00B91AB1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97E6F" w:rsidRPr="00B91AB1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Pr="00B91AB1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97E6F" w:rsidRPr="00B91AB1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Pr="00B91AB1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Pr="00B91AB1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Pr="00B91AB1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Pr="00B91AB1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Pr="00B91AB1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97E6F" w:rsidRPr="00B91AB1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97E6F" w:rsidRPr="00B91AB1" w:rsidTr="00697E6F">
        <w:tc>
          <w:tcPr>
            <w:tcW w:w="959" w:type="dxa"/>
            <w:shd w:val="clear" w:color="auto" w:fill="auto"/>
            <w:vAlign w:val="center"/>
          </w:tcPr>
          <w:p w:rsidR="00697E6F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697E6F" w:rsidRPr="00494285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Загрузчик-выгрузчик пищевой продукции (распаковка гофр</w:t>
            </w:r>
            <w:r>
              <w:rPr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коробов  и загрузка в бункер конфет, предназначенных для фасовки. Транспортировка высвободившихся гофрокор</w:t>
            </w:r>
            <w:r>
              <w:rPr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бов)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97E6F" w:rsidRPr="00B91AB1" w:rsidTr="00697E6F">
        <w:tc>
          <w:tcPr>
            <w:tcW w:w="959" w:type="dxa"/>
            <w:shd w:val="clear" w:color="auto" w:fill="auto"/>
            <w:vAlign w:val="center"/>
          </w:tcPr>
          <w:p w:rsidR="00697E6F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697E6F" w:rsidRPr="00494285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Оформитель готовой проду</w:t>
            </w:r>
            <w:r>
              <w:rPr>
                <w:sz w:val="18"/>
                <w:szCs w:val="18"/>
              </w:rPr>
              <w:t>к</w:t>
            </w:r>
            <w:r>
              <w:rPr>
                <w:sz w:val="18"/>
                <w:szCs w:val="18"/>
              </w:rPr>
              <w:t>ции (укладка пакетов в гофр</w:t>
            </w:r>
            <w:r>
              <w:rPr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короб. Контроль за качеством упакованных пакетов)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97E6F" w:rsidRPr="00B91AB1" w:rsidTr="00697E6F">
        <w:tc>
          <w:tcPr>
            <w:tcW w:w="959" w:type="dxa"/>
            <w:shd w:val="clear" w:color="auto" w:fill="auto"/>
            <w:vAlign w:val="center"/>
          </w:tcPr>
          <w:p w:rsidR="00697E6F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3-1А (3А)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697E6F" w:rsidRPr="00494285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Оформитель готовой проду</w:t>
            </w:r>
            <w:r>
              <w:rPr>
                <w:sz w:val="18"/>
                <w:szCs w:val="18"/>
              </w:rPr>
              <w:t>к</w:t>
            </w:r>
            <w:r>
              <w:rPr>
                <w:sz w:val="18"/>
                <w:szCs w:val="18"/>
              </w:rPr>
              <w:t>ции (укладка пакетов в гофр</w:t>
            </w:r>
            <w:r>
              <w:rPr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короб. Контроль за качеством упакованных пакетов)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97E6F" w:rsidRPr="00B91AB1" w:rsidTr="00697E6F">
        <w:tc>
          <w:tcPr>
            <w:tcW w:w="959" w:type="dxa"/>
            <w:shd w:val="clear" w:color="auto" w:fill="auto"/>
            <w:vAlign w:val="center"/>
          </w:tcPr>
          <w:p w:rsidR="00697E6F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697E6F" w:rsidRPr="00494285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Оформитель готовой проду</w:t>
            </w:r>
            <w:r>
              <w:rPr>
                <w:sz w:val="18"/>
                <w:szCs w:val="18"/>
              </w:rPr>
              <w:t>к</w:t>
            </w:r>
            <w:r>
              <w:rPr>
                <w:sz w:val="18"/>
                <w:szCs w:val="18"/>
              </w:rPr>
              <w:t>ции (упаковка готовой проду</w:t>
            </w:r>
            <w:r>
              <w:rPr>
                <w:sz w:val="18"/>
                <w:szCs w:val="18"/>
              </w:rPr>
              <w:t>к</w:t>
            </w:r>
            <w:r>
              <w:rPr>
                <w:sz w:val="18"/>
                <w:szCs w:val="18"/>
              </w:rPr>
              <w:t>ции и обандероливание гофр</w:t>
            </w:r>
            <w:r>
              <w:rPr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коробов вручную. Контроль за качеством упаковки гофрок</w:t>
            </w:r>
            <w:r>
              <w:rPr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робов  с пакетами. Складыв</w:t>
            </w:r>
            <w:r>
              <w:rPr>
                <w:sz w:val="18"/>
                <w:szCs w:val="18"/>
              </w:rPr>
              <w:t>а</w:t>
            </w:r>
            <w:r>
              <w:rPr>
                <w:sz w:val="18"/>
                <w:szCs w:val="18"/>
              </w:rPr>
              <w:t>ние гофрокоробов. Оформл</w:t>
            </w:r>
            <w:r>
              <w:rPr>
                <w:sz w:val="18"/>
                <w:szCs w:val="18"/>
              </w:rPr>
              <w:t>е</w:t>
            </w:r>
            <w:r>
              <w:rPr>
                <w:sz w:val="18"/>
                <w:szCs w:val="18"/>
              </w:rPr>
              <w:t>ние и маркировка трафаретов)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97E6F" w:rsidRPr="00B91AB1" w:rsidTr="00697E6F">
        <w:tc>
          <w:tcPr>
            <w:tcW w:w="959" w:type="dxa"/>
            <w:shd w:val="clear" w:color="auto" w:fill="auto"/>
            <w:vAlign w:val="center"/>
          </w:tcPr>
          <w:p w:rsidR="00697E6F" w:rsidRDefault="00697E6F" w:rsidP="00697E6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697E6F" w:rsidRPr="00494285" w:rsidRDefault="00697E6F" w:rsidP="00697E6F">
            <w:pPr>
              <w:jc w:val="center"/>
              <w:rPr>
                <w:i/>
                <w:sz w:val="18"/>
                <w:szCs w:val="18"/>
              </w:rPr>
            </w:pPr>
            <w:r w:rsidRPr="00494285">
              <w:rPr>
                <w:i/>
                <w:sz w:val="18"/>
                <w:szCs w:val="18"/>
              </w:rPr>
              <w:t>Вертикальная упаковочная машина (ВУМ)  №2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697E6F" w:rsidRPr="00B91AB1" w:rsidTr="00697E6F">
        <w:tc>
          <w:tcPr>
            <w:tcW w:w="959" w:type="dxa"/>
            <w:shd w:val="clear" w:color="auto" w:fill="auto"/>
            <w:vAlign w:val="center"/>
          </w:tcPr>
          <w:p w:rsidR="00697E6F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697E6F" w:rsidRPr="00494285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Оператор линии в производс</w:t>
            </w:r>
            <w:r>
              <w:rPr>
                <w:sz w:val="18"/>
                <w:szCs w:val="18"/>
              </w:rPr>
              <w:t>т</w:t>
            </w:r>
            <w:r>
              <w:rPr>
                <w:sz w:val="18"/>
                <w:szCs w:val="18"/>
              </w:rPr>
              <w:t>ве  пищевой продукции (о</w:t>
            </w:r>
            <w:r>
              <w:rPr>
                <w:sz w:val="18"/>
                <w:szCs w:val="18"/>
              </w:rPr>
              <w:t>б</w:t>
            </w:r>
            <w:r>
              <w:rPr>
                <w:sz w:val="18"/>
                <w:szCs w:val="18"/>
              </w:rPr>
              <w:t>служивание ВУМ по расфасо</w:t>
            </w:r>
            <w:r>
              <w:rPr>
                <w:sz w:val="18"/>
                <w:szCs w:val="18"/>
              </w:rPr>
              <w:t>в</w:t>
            </w:r>
            <w:r>
              <w:rPr>
                <w:sz w:val="18"/>
                <w:szCs w:val="18"/>
              </w:rPr>
              <w:t>ке в пакеты. Регулировка раб</w:t>
            </w:r>
            <w:r>
              <w:rPr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ты на компьютере, контроль веса пакета, замена пленки)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97E6F" w:rsidRPr="00B91AB1" w:rsidTr="00697E6F">
        <w:tc>
          <w:tcPr>
            <w:tcW w:w="959" w:type="dxa"/>
            <w:shd w:val="clear" w:color="auto" w:fill="auto"/>
            <w:vAlign w:val="center"/>
          </w:tcPr>
          <w:p w:rsidR="00697E6F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697E6F" w:rsidRPr="00494285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Загрузчик-выгрузчик пищевой продукции (распаковка гофр</w:t>
            </w:r>
            <w:r>
              <w:rPr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коробов  и загрузка в бункер конфет, предназначенных для фасовки. Транспортировка высвободившихся гофрокор</w:t>
            </w:r>
            <w:r>
              <w:rPr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бов)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97E6F" w:rsidRPr="00B91AB1" w:rsidTr="00697E6F">
        <w:tc>
          <w:tcPr>
            <w:tcW w:w="959" w:type="dxa"/>
            <w:shd w:val="clear" w:color="auto" w:fill="auto"/>
            <w:vAlign w:val="center"/>
          </w:tcPr>
          <w:p w:rsidR="00697E6F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697E6F" w:rsidRPr="00494285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Оформитель готовой проду</w:t>
            </w:r>
            <w:r>
              <w:rPr>
                <w:sz w:val="18"/>
                <w:szCs w:val="18"/>
              </w:rPr>
              <w:t>к</w:t>
            </w:r>
            <w:r>
              <w:rPr>
                <w:sz w:val="18"/>
                <w:szCs w:val="18"/>
              </w:rPr>
              <w:t>ции (укладка пакетов в гофр</w:t>
            </w:r>
            <w:r>
              <w:rPr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короб. Контроль за качеством упакованных пакетов)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97E6F" w:rsidRPr="00B91AB1" w:rsidTr="00697E6F">
        <w:tc>
          <w:tcPr>
            <w:tcW w:w="959" w:type="dxa"/>
            <w:shd w:val="clear" w:color="auto" w:fill="auto"/>
            <w:vAlign w:val="center"/>
          </w:tcPr>
          <w:p w:rsidR="00697E6F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7-1А </w:t>
            </w:r>
            <w:r>
              <w:rPr>
                <w:sz w:val="18"/>
                <w:szCs w:val="18"/>
              </w:rPr>
              <w:lastRenderedPageBreak/>
              <w:t>(7А)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697E6F" w:rsidRPr="00494285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Оформитель готовой проду</w:t>
            </w:r>
            <w:r>
              <w:rPr>
                <w:sz w:val="18"/>
                <w:szCs w:val="18"/>
              </w:rPr>
              <w:t>к</w:t>
            </w:r>
            <w:r>
              <w:rPr>
                <w:sz w:val="18"/>
                <w:szCs w:val="18"/>
              </w:rPr>
              <w:lastRenderedPageBreak/>
              <w:t>ции (укладка пакетов в гофр</w:t>
            </w:r>
            <w:r>
              <w:rPr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короб. Контроль за качеством упакованных пакетов)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97E6F" w:rsidRPr="00B91AB1" w:rsidTr="00697E6F">
        <w:tc>
          <w:tcPr>
            <w:tcW w:w="959" w:type="dxa"/>
            <w:shd w:val="clear" w:color="auto" w:fill="auto"/>
            <w:vAlign w:val="center"/>
          </w:tcPr>
          <w:p w:rsidR="00697E6F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8 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697E6F" w:rsidRPr="00494285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Оформитель готовой проду</w:t>
            </w:r>
            <w:r>
              <w:rPr>
                <w:sz w:val="18"/>
                <w:szCs w:val="18"/>
              </w:rPr>
              <w:t>к</w:t>
            </w:r>
            <w:r>
              <w:rPr>
                <w:sz w:val="18"/>
                <w:szCs w:val="18"/>
              </w:rPr>
              <w:t>ции (упаковка готовой проду</w:t>
            </w:r>
            <w:r>
              <w:rPr>
                <w:sz w:val="18"/>
                <w:szCs w:val="18"/>
              </w:rPr>
              <w:t>к</w:t>
            </w:r>
            <w:r>
              <w:rPr>
                <w:sz w:val="18"/>
                <w:szCs w:val="18"/>
              </w:rPr>
              <w:t>ции и обандероливание гофр</w:t>
            </w:r>
            <w:r>
              <w:rPr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коробов вручную. Контроль за качеством упаковки гофрок</w:t>
            </w:r>
            <w:r>
              <w:rPr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робов  с пакетами. Складыв</w:t>
            </w:r>
            <w:r>
              <w:rPr>
                <w:sz w:val="18"/>
                <w:szCs w:val="18"/>
              </w:rPr>
              <w:t>а</w:t>
            </w:r>
            <w:r>
              <w:rPr>
                <w:sz w:val="18"/>
                <w:szCs w:val="18"/>
              </w:rPr>
              <w:t>ние гофрокоробов. Оформл</w:t>
            </w:r>
            <w:r>
              <w:rPr>
                <w:sz w:val="18"/>
                <w:szCs w:val="18"/>
              </w:rPr>
              <w:t>е</w:t>
            </w:r>
            <w:r>
              <w:rPr>
                <w:sz w:val="18"/>
                <w:szCs w:val="18"/>
              </w:rPr>
              <w:t>ние и маркировка трафаретов)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97E6F" w:rsidRPr="00B91AB1" w:rsidTr="00697E6F">
        <w:tc>
          <w:tcPr>
            <w:tcW w:w="959" w:type="dxa"/>
            <w:shd w:val="clear" w:color="auto" w:fill="auto"/>
            <w:vAlign w:val="center"/>
          </w:tcPr>
          <w:p w:rsidR="00697E6F" w:rsidRDefault="00697E6F" w:rsidP="00697E6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697E6F" w:rsidRPr="00494285" w:rsidRDefault="00697E6F" w:rsidP="00697E6F">
            <w:pPr>
              <w:jc w:val="center"/>
              <w:rPr>
                <w:i/>
                <w:sz w:val="18"/>
                <w:szCs w:val="18"/>
              </w:rPr>
            </w:pPr>
            <w:r w:rsidRPr="00494285">
              <w:rPr>
                <w:i/>
                <w:sz w:val="18"/>
                <w:szCs w:val="18"/>
              </w:rPr>
              <w:t>Вертикальная упаковочная машина (ВУМ)  №3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697E6F" w:rsidRPr="00B91AB1" w:rsidTr="00697E6F">
        <w:tc>
          <w:tcPr>
            <w:tcW w:w="959" w:type="dxa"/>
            <w:shd w:val="clear" w:color="auto" w:fill="auto"/>
            <w:vAlign w:val="center"/>
          </w:tcPr>
          <w:p w:rsidR="00697E6F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697E6F" w:rsidRPr="00494285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Оператор линии в производс</w:t>
            </w:r>
            <w:r>
              <w:rPr>
                <w:sz w:val="18"/>
                <w:szCs w:val="18"/>
              </w:rPr>
              <w:t>т</w:t>
            </w:r>
            <w:r>
              <w:rPr>
                <w:sz w:val="18"/>
                <w:szCs w:val="18"/>
              </w:rPr>
              <w:t>ве  пищевой продукции (о</w:t>
            </w:r>
            <w:r>
              <w:rPr>
                <w:sz w:val="18"/>
                <w:szCs w:val="18"/>
              </w:rPr>
              <w:t>б</w:t>
            </w:r>
            <w:r>
              <w:rPr>
                <w:sz w:val="18"/>
                <w:szCs w:val="18"/>
              </w:rPr>
              <w:t>служивание ВУМ по расфасо</w:t>
            </w:r>
            <w:r>
              <w:rPr>
                <w:sz w:val="18"/>
                <w:szCs w:val="18"/>
              </w:rPr>
              <w:t>в</w:t>
            </w:r>
            <w:r>
              <w:rPr>
                <w:sz w:val="18"/>
                <w:szCs w:val="18"/>
              </w:rPr>
              <w:t>ке в пакеты. Регулировка раб</w:t>
            </w:r>
            <w:r>
              <w:rPr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ты на компьютере, контроль веса пакета, замена пленки)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97E6F" w:rsidRPr="00B91AB1" w:rsidTr="00697E6F">
        <w:tc>
          <w:tcPr>
            <w:tcW w:w="959" w:type="dxa"/>
            <w:shd w:val="clear" w:color="auto" w:fill="auto"/>
            <w:vAlign w:val="center"/>
          </w:tcPr>
          <w:p w:rsidR="00697E6F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697E6F" w:rsidRPr="00494285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Загрузчик-выгрузчик пищевой продукции (распаковка гофр</w:t>
            </w:r>
            <w:r>
              <w:rPr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коробов  и загрузка в бункер конфет, предназначенных для фасовки. Транспортировка высвободившихся гофрокор</w:t>
            </w:r>
            <w:r>
              <w:rPr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бов)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97E6F" w:rsidRPr="00B91AB1" w:rsidTr="00697E6F">
        <w:tc>
          <w:tcPr>
            <w:tcW w:w="959" w:type="dxa"/>
            <w:shd w:val="clear" w:color="auto" w:fill="auto"/>
            <w:vAlign w:val="center"/>
          </w:tcPr>
          <w:p w:rsidR="00697E6F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10-1А (10А)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697E6F" w:rsidRPr="00494285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Загрузчик-выгрузчик пищевой продукции (распаковка гофр</w:t>
            </w:r>
            <w:r>
              <w:rPr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коробов  и загрузка в бункер конфет, предназначенных для фасовки. Транспортировка высвободившихся гофрокор</w:t>
            </w:r>
            <w:r>
              <w:rPr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бов)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97E6F" w:rsidRPr="00B91AB1" w:rsidTr="00697E6F">
        <w:tc>
          <w:tcPr>
            <w:tcW w:w="959" w:type="dxa"/>
            <w:shd w:val="clear" w:color="auto" w:fill="auto"/>
            <w:vAlign w:val="center"/>
          </w:tcPr>
          <w:p w:rsidR="00697E6F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697E6F" w:rsidRPr="00494285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Оформитель готовой проду</w:t>
            </w:r>
            <w:r>
              <w:rPr>
                <w:sz w:val="18"/>
                <w:szCs w:val="18"/>
              </w:rPr>
              <w:t>к</w:t>
            </w:r>
            <w:r>
              <w:rPr>
                <w:sz w:val="18"/>
                <w:szCs w:val="18"/>
              </w:rPr>
              <w:t>ции (укладка пакетов в гофр</w:t>
            </w:r>
            <w:r>
              <w:rPr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короб. Контроль за качеством упакованных пакетов)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97E6F" w:rsidRPr="00B91AB1" w:rsidTr="00697E6F">
        <w:tc>
          <w:tcPr>
            <w:tcW w:w="959" w:type="dxa"/>
            <w:shd w:val="clear" w:color="auto" w:fill="auto"/>
            <w:vAlign w:val="center"/>
          </w:tcPr>
          <w:p w:rsidR="00697E6F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11-1А (11А)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697E6F" w:rsidRPr="00494285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Оформитель готовой проду</w:t>
            </w:r>
            <w:r>
              <w:rPr>
                <w:sz w:val="18"/>
                <w:szCs w:val="18"/>
              </w:rPr>
              <w:t>к</w:t>
            </w:r>
            <w:r>
              <w:rPr>
                <w:sz w:val="18"/>
                <w:szCs w:val="18"/>
              </w:rPr>
              <w:t>ции (укладка пакетов в гофр</w:t>
            </w:r>
            <w:r>
              <w:rPr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короб. Контроль за качеством упакованных пакетов)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97E6F" w:rsidRPr="00B91AB1" w:rsidTr="00697E6F">
        <w:tc>
          <w:tcPr>
            <w:tcW w:w="959" w:type="dxa"/>
            <w:shd w:val="clear" w:color="auto" w:fill="auto"/>
            <w:vAlign w:val="center"/>
          </w:tcPr>
          <w:p w:rsidR="00697E6F" w:rsidRDefault="00697E6F" w:rsidP="00697E6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697E6F" w:rsidRPr="00494285" w:rsidRDefault="00697E6F" w:rsidP="00697E6F">
            <w:pPr>
              <w:jc w:val="center"/>
              <w:rPr>
                <w:i/>
                <w:sz w:val="18"/>
                <w:szCs w:val="18"/>
              </w:rPr>
            </w:pPr>
            <w:r w:rsidRPr="00494285">
              <w:rPr>
                <w:i/>
                <w:sz w:val="18"/>
                <w:szCs w:val="18"/>
              </w:rPr>
              <w:t>Вертикальная упаковочная машина (ВУМ)  №4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697E6F" w:rsidRPr="00B91AB1" w:rsidTr="00697E6F">
        <w:tc>
          <w:tcPr>
            <w:tcW w:w="959" w:type="dxa"/>
            <w:shd w:val="clear" w:color="auto" w:fill="auto"/>
            <w:vAlign w:val="center"/>
          </w:tcPr>
          <w:p w:rsidR="00697E6F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697E6F" w:rsidRPr="00494285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Оператор линии в производс</w:t>
            </w:r>
            <w:r>
              <w:rPr>
                <w:sz w:val="18"/>
                <w:szCs w:val="18"/>
              </w:rPr>
              <w:t>т</w:t>
            </w:r>
            <w:r>
              <w:rPr>
                <w:sz w:val="18"/>
                <w:szCs w:val="18"/>
              </w:rPr>
              <w:t>ве  пищевой продукции (о</w:t>
            </w:r>
            <w:r>
              <w:rPr>
                <w:sz w:val="18"/>
                <w:szCs w:val="18"/>
              </w:rPr>
              <w:t>б</w:t>
            </w:r>
            <w:r>
              <w:rPr>
                <w:sz w:val="18"/>
                <w:szCs w:val="18"/>
              </w:rPr>
              <w:t>служивание ВУМ по расфасо</w:t>
            </w:r>
            <w:r>
              <w:rPr>
                <w:sz w:val="18"/>
                <w:szCs w:val="18"/>
              </w:rPr>
              <w:t>в</w:t>
            </w:r>
            <w:r>
              <w:rPr>
                <w:sz w:val="18"/>
                <w:szCs w:val="18"/>
              </w:rPr>
              <w:t>ке в пакеты. Регулировка раб</w:t>
            </w:r>
            <w:r>
              <w:rPr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 xml:space="preserve">ты на компьютере, контроль </w:t>
            </w:r>
            <w:r>
              <w:rPr>
                <w:sz w:val="18"/>
                <w:szCs w:val="18"/>
              </w:rPr>
              <w:lastRenderedPageBreak/>
              <w:t>веса пакета, замена пленки)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97E6F" w:rsidRPr="00B91AB1" w:rsidTr="00697E6F">
        <w:tc>
          <w:tcPr>
            <w:tcW w:w="959" w:type="dxa"/>
            <w:shd w:val="clear" w:color="auto" w:fill="auto"/>
            <w:vAlign w:val="center"/>
          </w:tcPr>
          <w:p w:rsidR="00697E6F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13 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697E6F" w:rsidRPr="00494285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Загрузчик-выгрузчик пищевой продукции (распаковка гофр</w:t>
            </w:r>
            <w:r>
              <w:rPr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коробов  и загрузка в бункер конфет, предназначенных для фасовки. Транспортировка высвободившихся гофрокор</w:t>
            </w:r>
            <w:r>
              <w:rPr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бов)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97E6F" w:rsidRPr="00B91AB1" w:rsidTr="00697E6F">
        <w:tc>
          <w:tcPr>
            <w:tcW w:w="959" w:type="dxa"/>
            <w:shd w:val="clear" w:color="auto" w:fill="auto"/>
            <w:vAlign w:val="center"/>
          </w:tcPr>
          <w:p w:rsidR="00697E6F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697E6F" w:rsidRPr="00494285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Оформитель готовой проду</w:t>
            </w:r>
            <w:r>
              <w:rPr>
                <w:sz w:val="18"/>
                <w:szCs w:val="18"/>
              </w:rPr>
              <w:t>к</w:t>
            </w:r>
            <w:r>
              <w:rPr>
                <w:sz w:val="18"/>
                <w:szCs w:val="18"/>
              </w:rPr>
              <w:t>ции (укладка пакетов в гофр</w:t>
            </w:r>
            <w:r>
              <w:rPr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короб. Контроль за качеством упакованных пакетов)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97E6F" w:rsidRPr="00B91AB1" w:rsidTr="00697E6F">
        <w:tc>
          <w:tcPr>
            <w:tcW w:w="959" w:type="dxa"/>
            <w:shd w:val="clear" w:color="auto" w:fill="auto"/>
            <w:vAlign w:val="center"/>
          </w:tcPr>
          <w:p w:rsidR="00697E6F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14-1А (14А)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697E6F" w:rsidRPr="00494285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Оформитель готовой проду</w:t>
            </w:r>
            <w:r>
              <w:rPr>
                <w:sz w:val="18"/>
                <w:szCs w:val="18"/>
              </w:rPr>
              <w:t>к</w:t>
            </w:r>
            <w:r>
              <w:rPr>
                <w:sz w:val="18"/>
                <w:szCs w:val="18"/>
              </w:rPr>
              <w:t>ции (укладка пакетов в гофр</w:t>
            </w:r>
            <w:r>
              <w:rPr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короб. Контроль за качеством упакованных пакетов)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97E6F" w:rsidRPr="00B91AB1" w:rsidTr="00697E6F">
        <w:tc>
          <w:tcPr>
            <w:tcW w:w="959" w:type="dxa"/>
            <w:shd w:val="clear" w:color="auto" w:fill="auto"/>
            <w:vAlign w:val="center"/>
          </w:tcPr>
          <w:p w:rsidR="00697E6F" w:rsidRDefault="00697E6F" w:rsidP="00697E6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697E6F" w:rsidRPr="00494285" w:rsidRDefault="00697E6F" w:rsidP="00697E6F">
            <w:pPr>
              <w:jc w:val="center"/>
              <w:rPr>
                <w:i/>
                <w:sz w:val="18"/>
                <w:szCs w:val="18"/>
              </w:rPr>
            </w:pPr>
            <w:r w:rsidRPr="00494285">
              <w:rPr>
                <w:i/>
                <w:sz w:val="18"/>
                <w:szCs w:val="18"/>
              </w:rPr>
              <w:t>Упаковочный автомат «БЕ</w:t>
            </w:r>
            <w:r w:rsidRPr="00494285">
              <w:rPr>
                <w:i/>
                <w:sz w:val="18"/>
                <w:szCs w:val="18"/>
              </w:rPr>
              <w:t>С</w:t>
            </w:r>
            <w:r w:rsidRPr="00494285">
              <w:rPr>
                <w:i/>
                <w:sz w:val="18"/>
                <w:szCs w:val="18"/>
              </w:rPr>
              <w:t>ТРОМ №2 «МОНО»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697E6F" w:rsidRPr="00B91AB1" w:rsidTr="00697E6F">
        <w:tc>
          <w:tcPr>
            <w:tcW w:w="959" w:type="dxa"/>
            <w:shd w:val="clear" w:color="auto" w:fill="auto"/>
            <w:vAlign w:val="center"/>
          </w:tcPr>
          <w:p w:rsidR="00697E6F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697E6F" w:rsidRPr="00494285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Оператор линии в производс</w:t>
            </w:r>
            <w:r>
              <w:rPr>
                <w:sz w:val="18"/>
                <w:szCs w:val="18"/>
              </w:rPr>
              <w:t>т</w:t>
            </w:r>
            <w:r>
              <w:rPr>
                <w:sz w:val="18"/>
                <w:szCs w:val="18"/>
              </w:rPr>
              <w:t>ве пищевой продукции (о</w:t>
            </w:r>
            <w:r>
              <w:rPr>
                <w:sz w:val="18"/>
                <w:szCs w:val="18"/>
              </w:rPr>
              <w:t>б</w:t>
            </w:r>
            <w:r>
              <w:rPr>
                <w:sz w:val="18"/>
                <w:szCs w:val="18"/>
              </w:rPr>
              <w:t>служивание упаковочного а</w:t>
            </w:r>
            <w:r>
              <w:rPr>
                <w:sz w:val="18"/>
                <w:szCs w:val="18"/>
              </w:rPr>
              <w:t>в</w:t>
            </w:r>
            <w:r>
              <w:rPr>
                <w:sz w:val="18"/>
                <w:szCs w:val="18"/>
              </w:rPr>
              <w:t>томата. Регулировка работы автомата на компьютере. Рук</w:t>
            </w:r>
            <w:r>
              <w:rPr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водство работой членов бриг</w:t>
            </w:r>
            <w:r>
              <w:rPr>
                <w:sz w:val="18"/>
                <w:szCs w:val="18"/>
              </w:rPr>
              <w:t>а</w:t>
            </w:r>
            <w:r>
              <w:rPr>
                <w:sz w:val="18"/>
                <w:szCs w:val="18"/>
              </w:rPr>
              <w:t>ды. Ведение рабочего журнала)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97E6F" w:rsidRPr="00B91AB1" w:rsidTr="00697E6F">
        <w:tc>
          <w:tcPr>
            <w:tcW w:w="959" w:type="dxa"/>
            <w:shd w:val="clear" w:color="auto" w:fill="auto"/>
            <w:vAlign w:val="center"/>
          </w:tcPr>
          <w:p w:rsidR="00697E6F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697E6F" w:rsidRPr="00494285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Загрузчик-выгрузчик пищевой продукции  (распаковка гофр</w:t>
            </w:r>
            <w:r>
              <w:rPr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коробов и загрузка в бункер  конфет. Транспортировка  на упаковку высвободившихся гофрокоробов)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97E6F" w:rsidRPr="00B91AB1" w:rsidTr="00697E6F">
        <w:tc>
          <w:tcPr>
            <w:tcW w:w="959" w:type="dxa"/>
            <w:shd w:val="clear" w:color="auto" w:fill="auto"/>
            <w:vAlign w:val="center"/>
          </w:tcPr>
          <w:p w:rsidR="00697E6F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16-1А (16А)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697E6F" w:rsidRPr="00494285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Загрузчик-выгрузчик пищевой продукции  (распаковка гофр</w:t>
            </w:r>
            <w:r>
              <w:rPr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коробов и загрузка в бункер  конфет. Транспортировка  на упаковку высвободившихся гофрокоробов)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97E6F" w:rsidRPr="00B91AB1" w:rsidTr="00697E6F">
        <w:tc>
          <w:tcPr>
            <w:tcW w:w="959" w:type="dxa"/>
            <w:shd w:val="clear" w:color="auto" w:fill="auto"/>
            <w:vAlign w:val="center"/>
          </w:tcPr>
          <w:p w:rsidR="00697E6F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697E6F" w:rsidRPr="00494285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Оформитель готовой проду</w:t>
            </w:r>
            <w:r>
              <w:rPr>
                <w:sz w:val="18"/>
                <w:szCs w:val="18"/>
              </w:rPr>
              <w:t>к</w:t>
            </w:r>
            <w:r>
              <w:rPr>
                <w:sz w:val="18"/>
                <w:szCs w:val="18"/>
              </w:rPr>
              <w:t>ции (укладка пакетов с конд</w:t>
            </w:r>
            <w:r>
              <w:rPr>
                <w:sz w:val="18"/>
                <w:szCs w:val="18"/>
              </w:rPr>
              <w:t>и</w:t>
            </w:r>
            <w:r>
              <w:rPr>
                <w:sz w:val="18"/>
                <w:szCs w:val="18"/>
              </w:rPr>
              <w:t>терскими изделиями в гофр</w:t>
            </w:r>
            <w:r>
              <w:rPr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коробов. Контроль за качес</w:t>
            </w:r>
            <w:r>
              <w:rPr>
                <w:sz w:val="18"/>
                <w:szCs w:val="18"/>
              </w:rPr>
              <w:t>т</w:t>
            </w:r>
            <w:r>
              <w:rPr>
                <w:sz w:val="18"/>
                <w:szCs w:val="18"/>
              </w:rPr>
              <w:t>вом упакованных пакетов)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97E6F" w:rsidRPr="00B91AB1" w:rsidTr="00697E6F">
        <w:tc>
          <w:tcPr>
            <w:tcW w:w="959" w:type="dxa"/>
            <w:shd w:val="clear" w:color="auto" w:fill="auto"/>
            <w:vAlign w:val="center"/>
          </w:tcPr>
          <w:p w:rsidR="00697E6F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17-1А (17А)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697E6F" w:rsidRPr="00494285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Оформитель готовой проду</w:t>
            </w:r>
            <w:r>
              <w:rPr>
                <w:sz w:val="18"/>
                <w:szCs w:val="18"/>
              </w:rPr>
              <w:t>к</w:t>
            </w:r>
            <w:r>
              <w:rPr>
                <w:sz w:val="18"/>
                <w:szCs w:val="18"/>
              </w:rPr>
              <w:t>ции (укладка пакетов с конд</w:t>
            </w:r>
            <w:r>
              <w:rPr>
                <w:sz w:val="18"/>
                <w:szCs w:val="18"/>
              </w:rPr>
              <w:t>и</w:t>
            </w:r>
            <w:r>
              <w:rPr>
                <w:sz w:val="18"/>
                <w:szCs w:val="18"/>
              </w:rPr>
              <w:t>терскими изделиями в гофр</w:t>
            </w:r>
            <w:r>
              <w:rPr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коробов. Контроль за качес</w:t>
            </w:r>
            <w:r>
              <w:rPr>
                <w:sz w:val="18"/>
                <w:szCs w:val="18"/>
              </w:rPr>
              <w:t>т</w:t>
            </w:r>
            <w:r>
              <w:rPr>
                <w:sz w:val="18"/>
                <w:szCs w:val="18"/>
              </w:rPr>
              <w:t>вом упакованных пакетов)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97E6F" w:rsidRPr="00B91AB1" w:rsidTr="00697E6F">
        <w:tc>
          <w:tcPr>
            <w:tcW w:w="959" w:type="dxa"/>
            <w:shd w:val="clear" w:color="auto" w:fill="auto"/>
            <w:vAlign w:val="center"/>
          </w:tcPr>
          <w:p w:rsidR="00697E6F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697E6F" w:rsidRPr="00494285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Оформитель готовой проду</w:t>
            </w:r>
            <w:r>
              <w:rPr>
                <w:sz w:val="18"/>
                <w:szCs w:val="18"/>
              </w:rPr>
              <w:t>к</w:t>
            </w:r>
            <w:r>
              <w:rPr>
                <w:sz w:val="18"/>
                <w:szCs w:val="18"/>
              </w:rPr>
              <w:lastRenderedPageBreak/>
              <w:t>ции (упаковка готовой проду</w:t>
            </w:r>
            <w:r>
              <w:rPr>
                <w:sz w:val="18"/>
                <w:szCs w:val="18"/>
              </w:rPr>
              <w:t>к</w:t>
            </w:r>
            <w:r>
              <w:rPr>
                <w:sz w:val="18"/>
                <w:szCs w:val="18"/>
              </w:rPr>
              <w:t>ции на автомате, обандерол</w:t>
            </w:r>
            <w:r>
              <w:rPr>
                <w:sz w:val="18"/>
                <w:szCs w:val="18"/>
              </w:rPr>
              <w:t>и</w:t>
            </w:r>
            <w:r>
              <w:rPr>
                <w:sz w:val="18"/>
                <w:szCs w:val="18"/>
              </w:rPr>
              <w:t>вание гофрокоробов с проду</w:t>
            </w:r>
            <w:r>
              <w:rPr>
                <w:sz w:val="18"/>
                <w:szCs w:val="18"/>
              </w:rPr>
              <w:t>к</w:t>
            </w:r>
            <w:r>
              <w:rPr>
                <w:sz w:val="18"/>
                <w:szCs w:val="18"/>
              </w:rPr>
              <w:t>цией. Складывание гофрок</w:t>
            </w:r>
            <w:r>
              <w:rPr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робов, оформление и марк</w:t>
            </w:r>
            <w:r>
              <w:rPr>
                <w:sz w:val="18"/>
                <w:szCs w:val="18"/>
              </w:rPr>
              <w:t>и</w:t>
            </w:r>
            <w:r>
              <w:rPr>
                <w:sz w:val="18"/>
                <w:szCs w:val="18"/>
              </w:rPr>
              <w:t>ровка трафаретов)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97E6F" w:rsidRPr="00B91AB1" w:rsidTr="00697E6F">
        <w:tc>
          <w:tcPr>
            <w:tcW w:w="959" w:type="dxa"/>
            <w:shd w:val="clear" w:color="auto" w:fill="auto"/>
            <w:vAlign w:val="center"/>
          </w:tcPr>
          <w:p w:rsidR="00697E6F" w:rsidRDefault="00697E6F" w:rsidP="00697E6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697E6F" w:rsidRPr="00494285" w:rsidRDefault="00697E6F" w:rsidP="00697E6F">
            <w:pPr>
              <w:jc w:val="center"/>
              <w:rPr>
                <w:i/>
                <w:sz w:val="18"/>
                <w:szCs w:val="18"/>
              </w:rPr>
            </w:pPr>
            <w:r w:rsidRPr="00494285">
              <w:rPr>
                <w:i/>
                <w:sz w:val="18"/>
                <w:szCs w:val="18"/>
              </w:rPr>
              <w:t>Шоколадная машина «ИМА» №1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697E6F" w:rsidRPr="00B91AB1" w:rsidTr="00697E6F">
        <w:tc>
          <w:tcPr>
            <w:tcW w:w="959" w:type="dxa"/>
            <w:shd w:val="clear" w:color="auto" w:fill="auto"/>
            <w:vAlign w:val="center"/>
          </w:tcPr>
          <w:p w:rsidR="00697E6F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697E6F" w:rsidRPr="00494285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Транспортировщик (распалл</w:t>
            </w:r>
            <w:r>
              <w:rPr>
                <w:sz w:val="18"/>
                <w:szCs w:val="18"/>
              </w:rPr>
              <w:t>е</w:t>
            </w:r>
            <w:r>
              <w:rPr>
                <w:sz w:val="18"/>
                <w:szCs w:val="18"/>
              </w:rPr>
              <w:t>чивание поддона с шоколадом, вскрытие коробов с шоколадом и выкладка футляров с шок</w:t>
            </w:r>
            <w:r>
              <w:rPr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ладом на рабочий стол оце</w:t>
            </w:r>
            <w:r>
              <w:rPr>
                <w:sz w:val="18"/>
                <w:szCs w:val="18"/>
              </w:rPr>
              <w:t>л</w:t>
            </w:r>
            <w:r>
              <w:rPr>
                <w:sz w:val="18"/>
                <w:szCs w:val="18"/>
              </w:rPr>
              <w:t>лофанивающей машины)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97E6F" w:rsidRPr="00B91AB1" w:rsidTr="00697E6F">
        <w:tc>
          <w:tcPr>
            <w:tcW w:w="959" w:type="dxa"/>
            <w:shd w:val="clear" w:color="auto" w:fill="auto"/>
            <w:vAlign w:val="center"/>
          </w:tcPr>
          <w:p w:rsidR="00697E6F" w:rsidRDefault="00697E6F" w:rsidP="00697E6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697E6F" w:rsidRPr="00494285" w:rsidRDefault="00697E6F" w:rsidP="00697E6F">
            <w:pPr>
              <w:jc w:val="center"/>
              <w:rPr>
                <w:i/>
                <w:sz w:val="18"/>
                <w:szCs w:val="18"/>
              </w:rPr>
            </w:pPr>
            <w:r w:rsidRPr="00494285">
              <w:rPr>
                <w:i/>
                <w:sz w:val="18"/>
                <w:szCs w:val="18"/>
              </w:rPr>
              <w:t>Повременщики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697E6F" w:rsidRPr="00B91AB1" w:rsidTr="00697E6F">
        <w:tc>
          <w:tcPr>
            <w:tcW w:w="959" w:type="dxa"/>
            <w:shd w:val="clear" w:color="auto" w:fill="auto"/>
            <w:vAlign w:val="center"/>
          </w:tcPr>
          <w:p w:rsidR="00697E6F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697E6F" w:rsidRPr="00494285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Оформитель готовой проду</w:t>
            </w:r>
            <w:r>
              <w:rPr>
                <w:sz w:val="18"/>
                <w:szCs w:val="18"/>
              </w:rPr>
              <w:t>к</w:t>
            </w:r>
            <w:r>
              <w:rPr>
                <w:sz w:val="18"/>
                <w:szCs w:val="18"/>
              </w:rPr>
              <w:t>ции (фасовка кондитерской продукции в блоки вручную. Оцеллофанивание плиток ш</w:t>
            </w:r>
            <w:r>
              <w:rPr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колада, упаковка драже в пак</w:t>
            </w:r>
            <w:r>
              <w:rPr>
                <w:sz w:val="18"/>
                <w:szCs w:val="18"/>
              </w:rPr>
              <w:t>е</w:t>
            </w:r>
            <w:r>
              <w:rPr>
                <w:sz w:val="18"/>
                <w:szCs w:val="18"/>
              </w:rPr>
              <w:t>ты, перефасовка продукции)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97E6F" w:rsidRPr="00B91AB1" w:rsidTr="00697E6F">
        <w:tc>
          <w:tcPr>
            <w:tcW w:w="959" w:type="dxa"/>
            <w:shd w:val="clear" w:color="auto" w:fill="auto"/>
            <w:vAlign w:val="center"/>
          </w:tcPr>
          <w:p w:rsidR="00697E6F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20-1А (20А)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697E6F" w:rsidRPr="00494285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Оформитель готовой проду</w:t>
            </w:r>
            <w:r>
              <w:rPr>
                <w:sz w:val="18"/>
                <w:szCs w:val="18"/>
              </w:rPr>
              <w:t>к</w:t>
            </w:r>
            <w:r>
              <w:rPr>
                <w:sz w:val="18"/>
                <w:szCs w:val="18"/>
              </w:rPr>
              <w:t>ции (фасовка кондитерской продукции в блоки вручную. Оцеллофанивание плиток ш</w:t>
            </w:r>
            <w:r>
              <w:rPr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колада, упаковка драже в пак</w:t>
            </w:r>
            <w:r>
              <w:rPr>
                <w:sz w:val="18"/>
                <w:szCs w:val="18"/>
              </w:rPr>
              <w:t>е</w:t>
            </w:r>
            <w:r>
              <w:rPr>
                <w:sz w:val="18"/>
                <w:szCs w:val="18"/>
              </w:rPr>
              <w:t>ты, перефасовка продукции)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97E6F" w:rsidRPr="00B91AB1" w:rsidTr="00697E6F">
        <w:tc>
          <w:tcPr>
            <w:tcW w:w="959" w:type="dxa"/>
            <w:shd w:val="clear" w:color="auto" w:fill="auto"/>
            <w:vAlign w:val="center"/>
          </w:tcPr>
          <w:p w:rsidR="00697E6F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20-2А (20А)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697E6F" w:rsidRPr="00494285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Оформитель готовой проду</w:t>
            </w:r>
            <w:r>
              <w:rPr>
                <w:sz w:val="18"/>
                <w:szCs w:val="18"/>
              </w:rPr>
              <w:t>к</w:t>
            </w:r>
            <w:r>
              <w:rPr>
                <w:sz w:val="18"/>
                <w:szCs w:val="18"/>
              </w:rPr>
              <w:t>ции (фасовка кондитерской продукции в блоки вручную. Оцеллофанивание плиток ш</w:t>
            </w:r>
            <w:r>
              <w:rPr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колада, упаковка драже в пак</w:t>
            </w:r>
            <w:r>
              <w:rPr>
                <w:sz w:val="18"/>
                <w:szCs w:val="18"/>
              </w:rPr>
              <w:t>е</w:t>
            </w:r>
            <w:r>
              <w:rPr>
                <w:sz w:val="18"/>
                <w:szCs w:val="18"/>
              </w:rPr>
              <w:t>ты, перефасовка продукции)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97E6F" w:rsidRPr="00B91AB1" w:rsidTr="00697E6F">
        <w:tc>
          <w:tcPr>
            <w:tcW w:w="959" w:type="dxa"/>
            <w:shd w:val="clear" w:color="auto" w:fill="auto"/>
            <w:vAlign w:val="center"/>
          </w:tcPr>
          <w:p w:rsidR="00697E6F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20-3А (20А)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697E6F" w:rsidRPr="00494285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Оформитель готовой проду</w:t>
            </w:r>
            <w:r>
              <w:rPr>
                <w:sz w:val="18"/>
                <w:szCs w:val="18"/>
              </w:rPr>
              <w:t>к</w:t>
            </w:r>
            <w:r>
              <w:rPr>
                <w:sz w:val="18"/>
                <w:szCs w:val="18"/>
              </w:rPr>
              <w:t>ции (фасовка кондитерской продукции в блоки вручную. Оцеллофанивание плиток ш</w:t>
            </w:r>
            <w:r>
              <w:rPr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колада, упаковка драже в пак</w:t>
            </w:r>
            <w:r>
              <w:rPr>
                <w:sz w:val="18"/>
                <w:szCs w:val="18"/>
              </w:rPr>
              <w:t>е</w:t>
            </w:r>
            <w:r>
              <w:rPr>
                <w:sz w:val="18"/>
                <w:szCs w:val="18"/>
              </w:rPr>
              <w:t>ты, перефасовка продукции)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97E6F" w:rsidRPr="00B91AB1" w:rsidTr="00697E6F">
        <w:tc>
          <w:tcPr>
            <w:tcW w:w="959" w:type="dxa"/>
            <w:shd w:val="clear" w:color="auto" w:fill="auto"/>
            <w:vAlign w:val="center"/>
          </w:tcPr>
          <w:p w:rsidR="00697E6F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697E6F" w:rsidRPr="00494285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Оформитель готовой проду</w:t>
            </w:r>
            <w:r>
              <w:rPr>
                <w:sz w:val="18"/>
                <w:szCs w:val="18"/>
              </w:rPr>
              <w:t>к</w:t>
            </w:r>
            <w:r>
              <w:rPr>
                <w:sz w:val="18"/>
                <w:szCs w:val="18"/>
              </w:rPr>
              <w:t>ции (Оформление готовой пр</w:t>
            </w:r>
            <w:r>
              <w:rPr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дукции на экспорт.  Маркиро</w:t>
            </w:r>
            <w:r>
              <w:rPr>
                <w:sz w:val="18"/>
                <w:szCs w:val="18"/>
              </w:rPr>
              <w:t>в</w:t>
            </w:r>
            <w:r>
              <w:rPr>
                <w:sz w:val="18"/>
                <w:szCs w:val="18"/>
              </w:rPr>
              <w:t>ка трафаретов, наклейка  ст</w:t>
            </w:r>
            <w:r>
              <w:rPr>
                <w:sz w:val="18"/>
                <w:szCs w:val="18"/>
              </w:rPr>
              <w:t>и</w:t>
            </w:r>
            <w:r>
              <w:rPr>
                <w:sz w:val="18"/>
                <w:szCs w:val="18"/>
              </w:rPr>
              <w:t>керов, рафлакатов, складыв</w:t>
            </w:r>
            <w:r>
              <w:rPr>
                <w:sz w:val="18"/>
                <w:szCs w:val="18"/>
              </w:rPr>
              <w:t>а</w:t>
            </w:r>
            <w:r>
              <w:rPr>
                <w:sz w:val="18"/>
                <w:szCs w:val="18"/>
              </w:rPr>
              <w:t>ние гофрокоробов)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97E6F" w:rsidRPr="00B91AB1" w:rsidTr="00697E6F">
        <w:tc>
          <w:tcPr>
            <w:tcW w:w="959" w:type="dxa"/>
            <w:shd w:val="clear" w:color="auto" w:fill="auto"/>
            <w:vAlign w:val="center"/>
          </w:tcPr>
          <w:p w:rsidR="00697E6F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21-1А (21А)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697E6F" w:rsidRPr="00494285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Оформитель готовой проду</w:t>
            </w:r>
            <w:r>
              <w:rPr>
                <w:sz w:val="18"/>
                <w:szCs w:val="18"/>
              </w:rPr>
              <w:t>к</w:t>
            </w:r>
            <w:r>
              <w:rPr>
                <w:sz w:val="18"/>
                <w:szCs w:val="18"/>
              </w:rPr>
              <w:t>ции (Оформление готовой пр</w:t>
            </w:r>
            <w:r>
              <w:rPr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дукции на экспорт.  Маркиро</w:t>
            </w:r>
            <w:r>
              <w:rPr>
                <w:sz w:val="18"/>
                <w:szCs w:val="18"/>
              </w:rPr>
              <w:t>в</w:t>
            </w:r>
            <w:r>
              <w:rPr>
                <w:sz w:val="18"/>
                <w:szCs w:val="18"/>
              </w:rPr>
              <w:lastRenderedPageBreak/>
              <w:t>ка трафаретов, наклейка  ст</w:t>
            </w:r>
            <w:r>
              <w:rPr>
                <w:sz w:val="18"/>
                <w:szCs w:val="18"/>
              </w:rPr>
              <w:t>и</w:t>
            </w:r>
            <w:r>
              <w:rPr>
                <w:sz w:val="18"/>
                <w:szCs w:val="18"/>
              </w:rPr>
              <w:t>керов, рафлакатов, складыв</w:t>
            </w:r>
            <w:r>
              <w:rPr>
                <w:sz w:val="18"/>
                <w:szCs w:val="18"/>
              </w:rPr>
              <w:t>а</w:t>
            </w:r>
            <w:r>
              <w:rPr>
                <w:sz w:val="18"/>
                <w:szCs w:val="18"/>
              </w:rPr>
              <w:t>ние гофрокоробов)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97E6F" w:rsidRPr="00B91AB1" w:rsidTr="00697E6F">
        <w:tc>
          <w:tcPr>
            <w:tcW w:w="959" w:type="dxa"/>
            <w:shd w:val="clear" w:color="auto" w:fill="auto"/>
            <w:vAlign w:val="center"/>
          </w:tcPr>
          <w:p w:rsidR="00697E6F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21-2А (21А)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697E6F" w:rsidRPr="00494285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Оформитель готовой проду</w:t>
            </w:r>
            <w:r>
              <w:rPr>
                <w:sz w:val="18"/>
                <w:szCs w:val="18"/>
              </w:rPr>
              <w:t>к</w:t>
            </w:r>
            <w:r>
              <w:rPr>
                <w:sz w:val="18"/>
                <w:szCs w:val="18"/>
              </w:rPr>
              <w:t>ции (Оформление готовой пр</w:t>
            </w:r>
            <w:r>
              <w:rPr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дукции на экспорт.  Маркиро</w:t>
            </w:r>
            <w:r>
              <w:rPr>
                <w:sz w:val="18"/>
                <w:szCs w:val="18"/>
              </w:rPr>
              <w:t>в</w:t>
            </w:r>
            <w:r>
              <w:rPr>
                <w:sz w:val="18"/>
                <w:szCs w:val="18"/>
              </w:rPr>
              <w:t>ка трафаретов, наклейка  ст</w:t>
            </w:r>
            <w:r>
              <w:rPr>
                <w:sz w:val="18"/>
                <w:szCs w:val="18"/>
              </w:rPr>
              <w:t>и</w:t>
            </w:r>
            <w:r>
              <w:rPr>
                <w:sz w:val="18"/>
                <w:szCs w:val="18"/>
              </w:rPr>
              <w:t>керов, рафлакатов, складыв</w:t>
            </w:r>
            <w:r>
              <w:rPr>
                <w:sz w:val="18"/>
                <w:szCs w:val="18"/>
              </w:rPr>
              <w:t>а</w:t>
            </w:r>
            <w:r>
              <w:rPr>
                <w:sz w:val="18"/>
                <w:szCs w:val="18"/>
              </w:rPr>
              <w:t>ние гофрокоробов)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97E6F" w:rsidRPr="00B91AB1" w:rsidTr="00697E6F">
        <w:tc>
          <w:tcPr>
            <w:tcW w:w="959" w:type="dxa"/>
            <w:shd w:val="clear" w:color="auto" w:fill="auto"/>
            <w:vAlign w:val="center"/>
          </w:tcPr>
          <w:p w:rsidR="00697E6F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21-3А (21А)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697E6F" w:rsidRPr="00494285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Оформитель готовой проду</w:t>
            </w:r>
            <w:r>
              <w:rPr>
                <w:sz w:val="18"/>
                <w:szCs w:val="18"/>
              </w:rPr>
              <w:t>к</w:t>
            </w:r>
            <w:r>
              <w:rPr>
                <w:sz w:val="18"/>
                <w:szCs w:val="18"/>
              </w:rPr>
              <w:t>ции (Оформление готовой пр</w:t>
            </w:r>
            <w:r>
              <w:rPr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дукции на экспорт.  Маркиро</w:t>
            </w:r>
            <w:r>
              <w:rPr>
                <w:sz w:val="18"/>
                <w:szCs w:val="18"/>
              </w:rPr>
              <w:t>в</w:t>
            </w:r>
            <w:r>
              <w:rPr>
                <w:sz w:val="18"/>
                <w:szCs w:val="18"/>
              </w:rPr>
              <w:t>ка трафаретов, наклейка  ст</w:t>
            </w:r>
            <w:r>
              <w:rPr>
                <w:sz w:val="18"/>
                <w:szCs w:val="18"/>
              </w:rPr>
              <w:t>и</w:t>
            </w:r>
            <w:r>
              <w:rPr>
                <w:sz w:val="18"/>
                <w:szCs w:val="18"/>
              </w:rPr>
              <w:t>керов, рафлакатов, складыв</w:t>
            </w:r>
            <w:r>
              <w:rPr>
                <w:sz w:val="18"/>
                <w:szCs w:val="18"/>
              </w:rPr>
              <w:t>а</w:t>
            </w:r>
            <w:r>
              <w:rPr>
                <w:sz w:val="18"/>
                <w:szCs w:val="18"/>
              </w:rPr>
              <w:t>ние гофрокоробов)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97E6F" w:rsidRPr="00B91AB1" w:rsidTr="00697E6F">
        <w:tc>
          <w:tcPr>
            <w:tcW w:w="959" w:type="dxa"/>
            <w:shd w:val="clear" w:color="auto" w:fill="auto"/>
            <w:vAlign w:val="center"/>
          </w:tcPr>
          <w:p w:rsidR="00697E6F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697E6F" w:rsidRPr="00494285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Оформитель готовой проду</w:t>
            </w:r>
            <w:r>
              <w:rPr>
                <w:sz w:val="18"/>
                <w:szCs w:val="18"/>
              </w:rPr>
              <w:t>к</w:t>
            </w:r>
            <w:r>
              <w:rPr>
                <w:sz w:val="18"/>
                <w:szCs w:val="18"/>
              </w:rPr>
              <w:t>ции. (складывание гофрокор</w:t>
            </w:r>
            <w:r>
              <w:rPr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бов из кроя, приклеивание дна полипропиленовой клеевой лентой через обандеролива</w:t>
            </w:r>
            <w:r>
              <w:rPr>
                <w:sz w:val="18"/>
                <w:szCs w:val="18"/>
              </w:rPr>
              <w:t>ю</w:t>
            </w:r>
            <w:r>
              <w:rPr>
                <w:sz w:val="18"/>
                <w:szCs w:val="18"/>
              </w:rPr>
              <w:t>щую машину)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97E6F" w:rsidRPr="00B91AB1" w:rsidTr="00697E6F">
        <w:tc>
          <w:tcPr>
            <w:tcW w:w="959" w:type="dxa"/>
            <w:shd w:val="clear" w:color="auto" w:fill="auto"/>
            <w:vAlign w:val="center"/>
          </w:tcPr>
          <w:p w:rsidR="00697E6F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697E6F" w:rsidRPr="00494285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Оформитель готовой проду</w:t>
            </w:r>
            <w:r>
              <w:rPr>
                <w:sz w:val="18"/>
                <w:szCs w:val="18"/>
              </w:rPr>
              <w:t>к</w:t>
            </w:r>
            <w:r>
              <w:rPr>
                <w:sz w:val="18"/>
                <w:szCs w:val="18"/>
              </w:rPr>
              <w:t>ции (складывание коробочек из кроя с укладкой  в гофрокороб)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97E6F" w:rsidRPr="00B91AB1" w:rsidTr="00697E6F">
        <w:tc>
          <w:tcPr>
            <w:tcW w:w="959" w:type="dxa"/>
            <w:shd w:val="clear" w:color="auto" w:fill="auto"/>
            <w:vAlign w:val="center"/>
          </w:tcPr>
          <w:p w:rsidR="00697E6F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697E6F" w:rsidRPr="00494285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Транспортировщик (транспо</w:t>
            </w:r>
            <w:r>
              <w:rPr>
                <w:sz w:val="18"/>
                <w:szCs w:val="18"/>
              </w:rPr>
              <w:t>р</w:t>
            </w:r>
            <w:r>
              <w:rPr>
                <w:sz w:val="18"/>
                <w:szCs w:val="18"/>
              </w:rPr>
              <w:t>тировка поддонов с конфетами к ВУМ 1,2,3.Сортировка пр</w:t>
            </w:r>
            <w:r>
              <w:rPr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дукции на участке по ассорт</w:t>
            </w:r>
            <w:r>
              <w:rPr>
                <w:sz w:val="18"/>
                <w:szCs w:val="18"/>
              </w:rPr>
              <w:t>и</w:t>
            </w:r>
            <w:r>
              <w:rPr>
                <w:sz w:val="18"/>
                <w:szCs w:val="18"/>
              </w:rPr>
              <w:t>менту для каждого ВУМ)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97E6F" w:rsidRPr="00B91AB1" w:rsidTr="00697E6F">
        <w:tc>
          <w:tcPr>
            <w:tcW w:w="959" w:type="dxa"/>
            <w:shd w:val="clear" w:color="auto" w:fill="auto"/>
            <w:vAlign w:val="center"/>
          </w:tcPr>
          <w:p w:rsidR="00697E6F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697E6F" w:rsidRPr="00494285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Оформитель готовой проду</w:t>
            </w:r>
            <w:r>
              <w:rPr>
                <w:sz w:val="18"/>
                <w:szCs w:val="18"/>
              </w:rPr>
              <w:t>к</w:t>
            </w:r>
            <w:r>
              <w:rPr>
                <w:sz w:val="18"/>
                <w:szCs w:val="18"/>
              </w:rPr>
              <w:t>ции  (нарезка трафаретов и вкладышей на резальной м</w:t>
            </w:r>
            <w:r>
              <w:rPr>
                <w:sz w:val="18"/>
                <w:szCs w:val="18"/>
              </w:rPr>
              <w:t>а</w:t>
            </w:r>
            <w:r>
              <w:rPr>
                <w:sz w:val="18"/>
                <w:szCs w:val="18"/>
              </w:rPr>
              <w:t>шине. Маркировка трафаретов для участков: Бестром, ВУМ, ручная фасовка)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97E6F" w:rsidRPr="00B91AB1" w:rsidTr="00697E6F">
        <w:tc>
          <w:tcPr>
            <w:tcW w:w="959" w:type="dxa"/>
            <w:shd w:val="clear" w:color="auto" w:fill="auto"/>
            <w:vAlign w:val="center"/>
          </w:tcPr>
          <w:p w:rsidR="00697E6F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697E6F" w:rsidRPr="00494285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Кладовщик (подача товарно-материальных ценностей на фасовку)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97E6F" w:rsidRPr="00B91AB1" w:rsidTr="00697E6F">
        <w:tc>
          <w:tcPr>
            <w:tcW w:w="959" w:type="dxa"/>
            <w:shd w:val="clear" w:color="auto" w:fill="auto"/>
            <w:vAlign w:val="center"/>
          </w:tcPr>
          <w:p w:rsidR="00697E6F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697E6F" w:rsidRPr="00494285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Кладовщик (учет выработки продукции и сдача её в эксп</w:t>
            </w:r>
            <w:r>
              <w:rPr>
                <w:sz w:val="18"/>
                <w:szCs w:val="18"/>
              </w:rPr>
              <w:t>е</w:t>
            </w:r>
            <w:r>
              <w:rPr>
                <w:sz w:val="18"/>
                <w:szCs w:val="18"/>
              </w:rPr>
              <w:t>дицию)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97E6F" w:rsidRPr="00B91AB1" w:rsidTr="00697E6F">
        <w:tc>
          <w:tcPr>
            <w:tcW w:w="959" w:type="dxa"/>
            <w:shd w:val="clear" w:color="auto" w:fill="auto"/>
            <w:vAlign w:val="center"/>
          </w:tcPr>
          <w:p w:rsidR="00697E6F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697E6F" w:rsidRPr="00494285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Кладовщик (старший - подача вспомогательных материалов на участки фасовки проду</w:t>
            </w:r>
            <w:r>
              <w:rPr>
                <w:sz w:val="18"/>
                <w:szCs w:val="18"/>
              </w:rPr>
              <w:t>к</w:t>
            </w:r>
            <w:r>
              <w:rPr>
                <w:sz w:val="18"/>
                <w:szCs w:val="18"/>
              </w:rPr>
              <w:t>ции)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97E6F" w:rsidRPr="00B91AB1" w:rsidTr="00697E6F">
        <w:tc>
          <w:tcPr>
            <w:tcW w:w="959" w:type="dxa"/>
            <w:shd w:val="clear" w:color="auto" w:fill="auto"/>
            <w:vAlign w:val="center"/>
          </w:tcPr>
          <w:p w:rsidR="00697E6F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697E6F" w:rsidRPr="00494285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Кладовщик (по экспорту - п</w:t>
            </w:r>
            <w:r>
              <w:rPr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дача стикеров, трафаретов и рафлакатов на участок офор</w:t>
            </w:r>
            <w:r>
              <w:rPr>
                <w:sz w:val="18"/>
                <w:szCs w:val="18"/>
              </w:rPr>
              <w:t>м</w:t>
            </w:r>
            <w:r>
              <w:rPr>
                <w:sz w:val="18"/>
                <w:szCs w:val="18"/>
              </w:rPr>
              <w:lastRenderedPageBreak/>
              <w:t>ления  экспортной продукции)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97E6F" w:rsidRPr="00B91AB1" w:rsidTr="00697E6F">
        <w:tc>
          <w:tcPr>
            <w:tcW w:w="959" w:type="dxa"/>
            <w:shd w:val="clear" w:color="auto" w:fill="auto"/>
            <w:vAlign w:val="center"/>
          </w:tcPr>
          <w:p w:rsidR="00697E6F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30 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697E6F" w:rsidRPr="00494285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Оператор линии в производс</w:t>
            </w:r>
            <w:r>
              <w:rPr>
                <w:sz w:val="18"/>
                <w:szCs w:val="18"/>
              </w:rPr>
              <w:t>т</w:t>
            </w:r>
            <w:r>
              <w:rPr>
                <w:sz w:val="18"/>
                <w:szCs w:val="18"/>
              </w:rPr>
              <w:t>ве пищевой продукции  (ос</w:t>
            </w:r>
            <w:r>
              <w:rPr>
                <w:sz w:val="18"/>
                <w:szCs w:val="18"/>
              </w:rPr>
              <w:t>у</w:t>
            </w:r>
            <w:r>
              <w:rPr>
                <w:sz w:val="18"/>
                <w:szCs w:val="18"/>
              </w:rPr>
              <w:t>ществление  руководства раб</w:t>
            </w:r>
            <w:r>
              <w:rPr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той участка фасовки. Контроль процесса  фасовки кондите</w:t>
            </w:r>
            <w:r>
              <w:rPr>
                <w:sz w:val="18"/>
                <w:szCs w:val="18"/>
              </w:rPr>
              <w:t>р</w:t>
            </w:r>
            <w:r>
              <w:rPr>
                <w:sz w:val="18"/>
                <w:szCs w:val="18"/>
              </w:rPr>
              <w:t>ской продукции на всём об</w:t>
            </w:r>
            <w:r>
              <w:rPr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рудовании участка. Ведение отчетности - освобожденный бригадир)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97E6F" w:rsidRPr="00B91AB1" w:rsidTr="00697E6F">
        <w:tc>
          <w:tcPr>
            <w:tcW w:w="959" w:type="dxa"/>
            <w:shd w:val="clear" w:color="auto" w:fill="auto"/>
            <w:vAlign w:val="center"/>
          </w:tcPr>
          <w:p w:rsidR="00697E6F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697E6F" w:rsidRPr="00494285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Оператор линии в производс</w:t>
            </w:r>
            <w:r>
              <w:rPr>
                <w:sz w:val="18"/>
                <w:szCs w:val="18"/>
              </w:rPr>
              <w:t>т</w:t>
            </w:r>
            <w:r>
              <w:rPr>
                <w:sz w:val="18"/>
                <w:szCs w:val="18"/>
              </w:rPr>
              <w:t>ве пищевой продукции  (Ос</w:t>
            </w:r>
            <w:r>
              <w:rPr>
                <w:sz w:val="18"/>
                <w:szCs w:val="18"/>
              </w:rPr>
              <w:t>у</w:t>
            </w:r>
            <w:r>
              <w:rPr>
                <w:sz w:val="18"/>
                <w:szCs w:val="18"/>
              </w:rPr>
              <w:t>ществление руководства работ по фасовке шоколада на оце</w:t>
            </w:r>
            <w:r>
              <w:rPr>
                <w:sz w:val="18"/>
                <w:szCs w:val="18"/>
              </w:rPr>
              <w:t>л</w:t>
            </w:r>
            <w:r>
              <w:rPr>
                <w:sz w:val="18"/>
                <w:szCs w:val="18"/>
              </w:rPr>
              <w:t>лофанивающих машинах ИМА1, 2. Ведение отчетности - освобожденный бригадир)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97E6F" w:rsidRPr="00B91AB1" w:rsidTr="00697E6F">
        <w:tc>
          <w:tcPr>
            <w:tcW w:w="959" w:type="dxa"/>
            <w:shd w:val="clear" w:color="auto" w:fill="auto"/>
            <w:vAlign w:val="center"/>
          </w:tcPr>
          <w:p w:rsidR="00697E6F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697E6F" w:rsidRPr="00494285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Контролер полуфабрикатов и готовой продукции (лаборат</w:t>
            </w:r>
            <w:r>
              <w:rPr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рия)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97E6F" w:rsidRPr="00B91AB1" w:rsidTr="00697E6F">
        <w:tc>
          <w:tcPr>
            <w:tcW w:w="959" w:type="dxa"/>
            <w:shd w:val="clear" w:color="auto" w:fill="auto"/>
            <w:vAlign w:val="center"/>
          </w:tcPr>
          <w:p w:rsidR="00697E6F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697E6F" w:rsidRPr="00494285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Наладчик оборудования в пр</w:t>
            </w:r>
            <w:r>
              <w:rPr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изводстве пищевой продукции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97E6F" w:rsidRPr="00B91AB1" w:rsidTr="00697E6F">
        <w:tc>
          <w:tcPr>
            <w:tcW w:w="959" w:type="dxa"/>
            <w:shd w:val="clear" w:color="auto" w:fill="auto"/>
            <w:vAlign w:val="center"/>
          </w:tcPr>
          <w:p w:rsidR="00697E6F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33-1А (33А)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697E6F" w:rsidRPr="00494285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Наладчик оборудования в пр</w:t>
            </w:r>
            <w:r>
              <w:rPr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изводстве пищевой продукции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97E6F" w:rsidRPr="00B91AB1" w:rsidTr="00697E6F">
        <w:tc>
          <w:tcPr>
            <w:tcW w:w="959" w:type="dxa"/>
            <w:shd w:val="clear" w:color="auto" w:fill="auto"/>
            <w:vAlign w:val="center"/>
          </w:tcPr>
          <w:p w:rsidR="00697E6F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697E6F" w:rsidRPr="00494285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Электромонтер по ремонту и обслуживанию электрообор</w:t>
            </w:r>
            <w:r>
              <w:rPr>
                <w:sz w:val="18"/>
                <w:szCs w:val="18"/>
              </w:rPr>
              <w:t>у</w:t>
            </w:r>
            <w:r>
              <w:rPr>
                <w:sz w:val="18"/>
                <w:szCs w:val="18"/>
              </w:rPr>
              <w:t>дования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97E6F" w:rsidRPr="00B91AB1" w:rsidTr="00697E6F">
        <w:tc>
          <w:tcPr>
            <w:tcW w:w="959" w:type="dxa"/>
            <w:shd w:val="clear" w:color="auto" w:fill="auto"/>
            <w:vAlign w:val="center"/>
          </w:tcPr>
          <w:p w:rsidR="00697E6F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697E6F" w:rsidRPr="00494285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Распределитель работ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97E6F" w:rsidRPr="00B91AB1" w:rsidTr="00697E6F">
        <w:tc>
          <w:tcPr>
            <w:tcW w:w="959" w:type="dxa"/>
            <w:shd w:val="clear" w:color="auto" w:fill="auto"/>
            <w:vAlign w:val="center"/>
          </w:tcPr>
          <w:p w:rsidR="00697E6F" w:rsidRDefault="00697E6F" w:rsidP="00697E6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697E6F" w:rsidRPr="00494285" w:rsidRDefault="00697E6F" w:rsidP="00697E6F">
            <w:pPr>
              <w:jc w:val="center"/>
              <w:rPr>
                <w:i/>
                <w:sz w:val="18"/>
                <w:szCs w:val="18"/>
              </w:rPr>
            </w:pPr>
            <w:r w:rsidRPr="00494285">
              <w:rPr>
                <w:i/>
                <w:sz w:val="18"/>
                <w:szCs w:val="18"/>
              </w:rPr>
              <w:t>Администрация цеха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697E6F" w:rsidRPr="00B91AB1" w:rsidTr="00697E6F">
        <w:tc>
          <w:tcPr>
            <w:tcW w:w="959" w:type="dxa"/>
            <w:shd w:val="clear" w:color="auto" w:fill="auto"/>
            <w:vAlign w:val="center"/>
          </w:tcPr>
          <w:p w:rsidR="00697E6F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697E6F" w:rsidRPr="00494285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Начальник участка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97E6F" w:rsidRPr="00B91AB1" w:rsidTr="00697E6F">
        <w:tc>
          <w:tcPr>
            <w:tcW w:w="959" w:type="dxa"/>
            <w:shd w:val="clear" w:color="auto" w:fill="auto"/>
            <w:vAlign w:val="center"/>
          </w:tcPr>
          <w:p w:rsidR="00697E6F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697E6F" w:rsidRPr="00494285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Технический руководитель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97E6F" w:rsidRPr="00B91AB1" w:rsidTr="00697E6F">
        <w:tc>
          <w:tcPr>
            <w:tcW w:w="959" w:type="dxa"/>
            <w:shd w:val="clear" w:color="auto" w:fill="auto"/>
            <w:vAlign w:val="center"/>
          </w:tcPr>
          <w:p w:rsidR="00697E6F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697E6F" w:rsidRPr="00494285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Сменный инженер по ремонту оборудования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97E6F" w:rsidRPr="00B91AB1" w:rsidTr="00697E6F">
        <w:tc>
          <w:tcPr>
            <w:tcW w:w="959" w:type="dxa"/>
            <w:shd w:val="clear" w:color="auto" w:fill="auto"/>
            <w:vAlign w:val="center"/>
          </w:tcPr>
          <w:p w:rsidR="00697E6F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697E6F" w:rsidRPr="00494285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Мастер смены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97E6F" w:rsidRPr="00B91AB1" w:rsidTr="00697E6F">
        <w:tc>
          <w:tcPr>
            <w:tcW w:w="959" w:type="dxa"/>
            <w:shd w:val="clear" w:color="auto" w:fill="auto"/>
            <w:vAlign w:val="center"/>
          </w:tcPr>
          <w:p w:rsidR="00697E6F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697E6F" w:rsidRPr="00494285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Мастер смены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97E6F" w:rsidRPr="00B91AB1" w:rsidTr="00697E6F">
        <w:tc>
          <w:tcPr>
            <w:tcW w:w="959" w:type="dxa"/>
            <w:shd w:val="clear" w:color="auto" w:fill="auto"/>
            <w:vAlign w:val="center"/>
          </w:tcPr>
          <w:p w:rsidR="00697E6F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697E6F" w:rsidRPr="00494285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Бухгалтер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97E6F" w:rsidRPr="00B91AB1" w:rsidTr="00697E6F">
        <w:tc>
          <w:tcPr>
            <w:tcW w:w="959" w:type="dxa"/>
            <w:shd w:val="clear" w:color="auto" w:fill="auto"/>
            <w:vAlign w:val="center"/>
          </w:tcPr>
          <w:p w:rsidR="00697E6F" w:rsidRDefault="00697E6F" w:rsidP="00697E6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697E6F" w:rsidRPr="00494285" w:rsidRDefault="00697E6F" w:rsidP="00697E6F">
            <w:pPr>
              <w:jc w:val="center"/>
              <w:rPr>
                <w:i/>
                <w:sz w:val="18"/>
                <w:szCs w:val="18"/>
              </w:rPr>
            </w:pPr>
            <w:r w:rsidRPr="00494285">
              <w:rPr>
                <w:i/>
                <w:sz w:val="18"/>
                <w:szCs w:val="18"/>
              </w:rPr>
              <w:t>Упаковочный автомат «БЕ</w:t>
            </w:r>
            <w:r w:rsidRPr="00494285">
              <w:rPr>
                <w:i/>
                <w:sz w:val="18"/>
                <w:szCs w:val="18"/>
              </w:rPr>
              <w:t>С</w:t>
            </w:r>
            <w:r w:rsidRPr="00494285">
              <w:rPr>
                <w:i/>
                <w:sz w:val="18"/>
                <w:szCs w:val="18"/>
              </w:rPr>
              <w:t>ТРОМ «МИКС»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697E6F" w:rsidRPr="00B91AB1" w:rsidTr="00697E6F">
        <w:tc>
          <w:tcPr>
            <w:tcW w:w="959" w:type="dxa"/>
            <w:shd w:val="clear" w:color="auto" w:fill="auto"/>
            <w:vAlign w:val="center"/>
          </w:tcPr>
          <w:p w:rsidR="00697E6F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697E6F" w:rsidRPr="00494285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Оператор линии в производс</w:t>
            </w:r>
            <w:r>
              <w:rPr>
                <w:sz w:val="18"/>
                <w:szCs w:val="18"/>
              </w:rPr>
              <w:t>т</w:t>
            </w:r>
            <w:r>
              <w:rPr>
                <w:sz w:val="18"/>
                <w:szCs w:val="18"/>
              </w:rPr>
              <w:t>ве пищевой продукции (о</w:t>
            </w:r>
            <w:r>
              <w:rPr>
                <w:sz w:val="18"/>
                <w:szCs w:val="18"/>
              </w:rPr>
              <w:t>б</w:t>
            </w:r>
            <w:r>
              <w:rPr>
                <w:sz w:val="18"/>
                <w:szCs w:val="18"/>
              </w:rPr>
              <w:t>служивание упаковочного а</w:t>
            </w:r>
            <w:r>
              <w:rPr>
                <w:sz w:val="18"/>
                <w:szCs w:val="18"/>
              </w:rPr>
              <w:t>в</w:t>
            </w:r>
            <w:r>
              <w:rPr>
                <w:sz w:val="18"/>
                <w:szCs w:val="18"/>
              </w:rPr>
              <w:t>томата. Регулировка работы автомата на компьютере. Рук</w:t>
            </w:r>
            <w:r>
              <w:rPr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водство работой членов бриг</w:t>
            </w:r>
            <w:r>
              <w:rPr>
                <w:sz w:val="18"/>
                <w:szCs w:val="18"/>
              </w:rPr>
              <w:t>а</w:t>
            </w:r>
            <w:r>
              <w:rPr>
                <w:sz w:val="18"/>
                <w:szCs w:val="18"/>
              </w:rPr>
              <w:t>ды. Ведение рабочего журнала)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97E6F" w:rsidRPr="00B91AB1" w:rsidTr="00697E6F">
        <w:tc>
          <w:tcPr>
            <w:tcW w:w="959" w:type="dxa"/>
            <w:shd w:val="clear" w:color="auto" w:fill="auto"/>
            <w:vAlign w:val="center"/>
          </w:tcPr>
          <w:p w:rsidR="00697E6F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697E6F" w:rsidRPr="00494285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Загрузчик-выгрузчик пищевой продукции  (распаковка гофр</w:t>
            </w:r>
            <w:r>
              <w:rPr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 xml:space="preserve">коробов и загрузка в бункер  </w:t>
            </w:r>
            <w:r>
              <w:rPr>
                <w:sz w:val="18"/>
                <w:szCs w:val="18"/>
              </w:rPr>
              <w:lastRenderedPageBreak/>
              <w:t>конфет. Транспортировка  на упаковку  высвободившихся гофрокоробов)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97E6F" w:rsidRPr="00B91AB1" w:rsidTr="00697E6F">
        <w:tc>
          <w:tcPr>
            <w:tcW w:w="959" w:type="dxa"/>
            <w:shd w:val="clear" w:color="auto" w:fill="auto"/>
            <w:vAlign w:val="center"/>
          </w:tcPr>
          <w:p w:rsidR="00697E6F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43-1А (43А)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697E6F" w:rsidRPr="00494285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Загрузчик-выгрузчик пищевой продукции  (распаковка гофр</w:t>
            </w:r>
            <w:r>
              <w:rPr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коробов и загрузка в бункер  конфет. Транспортировка  на упаковку  высвободившихся гофрокоробов)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97E6F" w:rsidRPr="00B91AB1" w:rsidTr="00697E6F">
        <w:tc>
          <w:tcPr>
            <w:tcW w:w="959" w:type="dxa"/>
            <w:shd w:val="clear" w:color="auto" w:fill="auto"/>
            <w:vAlign w:val="center"/>
          </w:tcPr>
          <w:p w:rsidR="00697E6F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43-2А (43А)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697E6F" w:rsidRPr="00494285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Загрузчик-выгрузчик пищевой продукции  (распаковка гофр</w:t>
            </w:r>
            <w:r>
              <w:rPr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коробов и загрузка в бункер  конфет. Транспортировка  на упаковку  высвободившихся гофрокоробов)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97E6F" w:rsidRPr="00B91AB1" w:rsidTr="00697E6F">
        <w:tc>
          <w:tcPr>
            <w:tcW w:w="959" w:type="dxa"/>
            <w:shd w:val="clear" w:color="auto" w:fill="auto"/>
            <w:vAlign w:val="center"/>
          </w:tcPr>
          <w:p w:rsidR="00697E6F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697E6F" w:rsidRPr="00494285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Оформитель готовой проду</w:t>
            </w:r>
            <w:r>
              <w:rPr>
                <w:sz w:val="18"/>
                <w:szCs w:val="18"/>
              </w:rPr>
              <w:t>к</w:t>
            </w:r>
            <w:r>
              <w:rPr>
                <w:sz w:val="18"/>
                <w:szCs w:val="18"/>
              </w:rPr>
              <w:t>ции (укладка пакетов с конд</w:t>
            </w:r>
            <w:r>
              <w:rPr>
                <w:sz w:val="18"/>
                <w:szCs w:val="18"/>
              </w:rPr>
              <w:t>и</w:t>
            </w:r>
            <w:r>
              <w:rPr>
                <w:sz w:val="18"/>
                <w:szCs w:val="18"/>
              </w:rPr>
              <w:t>терскими изделиями в гофр</w:t>
            </w:r>
            <w:r>
              <w:rPr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коробов.  Контроль за качес</w:t>
            </w:r>
            <w:r>
              <w:rPr>
                <w:sz w:val="18"/>
                <w:szCs w:val="18"/>
              </w:rPr>
              <w:t>т</w:t>
            </w:r>
            <w:r>
              <w:rPr>
                <w:sz w:val="18"/>
                <w:szCs w:val="18"/>
              </w:rPr>
              <w:t>вом упакованных пакетов)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97E6F" w:rsidRPr="00B91AB1" w:rsidTr="00697E6F">
        <w:tc>
          <w:tcPr>
            <w:tcW w:w="959" w:type="dxa"/>
            <w:shd w:val="clear" w:color="auto" w:fill="auto"/>
            <w:vAlign w:val="center"/>
          </w:tcPr>
          <w:p w:rsidR="00697E6F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44-1А (44А)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697E6F" w:rsidRPr="00494285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Оформитель готовой проду</w:t>
            </w:r>
            <w:r>
              <w:rPr>
                <w:sz w:val="18"/>
                <w:szCs w:val="18"/>
              </w:rPr>
              <w:t>к</w:t>
            </w:r>
            <w:r>
              <w:rPr>
                <w:sz w:val="18"/>
                <w:szCs w:val="18"/>
              </w:rPr>
              <w:t>ции (укладка пакетов с конд</w:t>
            </w:r>
            <w:r>
              <w:rPr>
                <w:sz w:val="18"/>
                <w:szCs w:val="18"/>
              </w:rPr>
              <w:t>и</w:t>
            </w:r>
            <w:r>
              <w:rPr>
                <w:sz w:val="18"/>
                <w:szCs w:val="18"/>
              </w:rPr>
              <w:t>терскими изделиями в гофр</w:t>
            </w:r>
            <w:r>
              <w:rPr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коробов.  Контроль за качес</w:t>
            </w:r>
            <w:r>
              <w:rPr>
                <w:sz w:val="18"/>
                <w:szCs w:val="18"/>
              </w:rPr>
              <w:t>т</w:t>
            </w:r>
            <w:r>
              <w:rPr>
                <w:sz w:val="18"/>
                <w:szCs w:val="18"/>
              </w:rPr>
              <w:t>вом упакованных пакетов)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97E6F" w:rsidRPr="00B91AB1" w:rsidTr="00697E6F">
        <w:tc>
          <w:tcPr>
            <w:tcW w:w="959" w:type="dxa"/>
            <w:shd w:val="clear" w:color="auto" w:fill="auto"/>
            <w:vAlign w:val="center"/>
          </w:tcPr>
          <w:p w:rsidR="00697E6F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44-2А (44А)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697E6F" w:rsidRPr="00494285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Оформитель готовой проду</w:t>
            </w:r>
            <w:r>
              <w:rPr>
                <w:sz w:val="18"/>
                <w:szCs w:val="18"/>
              </w:rPr>
              <w:t>к</w:t>
            </w:r>
            <w:r>
              <w:rPr>
                <w:sz w:val="18"/>
                <w:szCs w:val="18"/>
              </w:rPr>
              <w:t>ции (укладка пакетов с конд</w:t>
            </w:r>
            <w:r>
              <w:rPr>
                <w:sz w:val="18"/>
                <w:szCs w:val="18"/>
              </w:rPr>
              <w:t>и</w:t>
            </w:r>
            <w:r>
              <w:rPr>
                <w:sz w:val="18"/>
                <w:szCs w:val="18"/>
              </w:rPr>
              <w:t>терскими изделиями в гофр</w:t>
            </w:r>
            <w:r>
              <w:rPr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коробов.  Контроль за качес</w:t>
            </w:r>
            <w:r>
              <w:rPr>
                <w:sz w:val="18"/>
                <w:szCs w:val="18"/>
              </w:rPr>
              <w:t>т</w:t>
            </w:r>
            <w:r>
              <w:rPr>
                <w:sz w:val="18"/>
                <w:szCs w:val="18"/>
              </w:rPr>
              <w:t>вом упакованных пакетов)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97E6F" w:rsidRPr="00B91AB1" w:rsidTr="00697E6F">
        <w:tc>
          <w:tcPr>
            <w:tcW w:w="959" w:type="dxa"/>
            <w:shd w:val="clear" w:color="auto" w:fill="auto"/>
            <w:vAlign w:val="center"/>
          </w:tcPr>
          <w:p w:rsidR="00697E6F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44-3А (44А)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697E6F" w:rsidRPr="00494285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Оформитель готовой проду</w:t>
            </w:r>
            <w:r>
              <w:rPr>
                <w:sz w:val="18"/>
                <w:szCs w:val="18"/>
              </w:rPr>
              <w:t>к</w:t>
            </w:r>
            <w:r>
              <w:rPr>
                <w:sz w:val="18"/>
                <w:szCs w:val="18"/>
              </w:rPr>
              <w:t>ции (укладка пакетов с конд</w:t>
            </w:r>
            <w:r>
              <w:rPr>
                <w:sz w:val="18"/>
                <w:szCs w:val="18"/>
              </w:rPr>
              <w:t>и</w:t>
            </w:r>
            <w:r>
              <w:rPr>
                <w:sz w:val="18"/>
                <w:szCs w:val="18"/>
              </w:rPr>
              <w:t>терскими изделиями в гофр</w:t>
            </w:r>
            <w:r>
              <w:rPr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коробов.  Контроль за качес</w:t>
            </w:r>
            <w:r>
              <w:rPr>
                <w:sz w:val="18"/>
                <w:szCs w:val="18"/>
              </w:rPr>
              <w:t>т</w:t>
            </w:r>
            <w:r>
              <w:rPr>
                <w:sz w:val="18"/>
                <w:szCs w:val="18"/>
              </w:rPr>
              <w:t>вом упакованных пакетов)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97E6F" w:rsidRPr="00B91AB1" w:rsidTr="00697E6F">
        <w:tc>
          <w:tcPr>
            <w:tcW w:w="959" w:type="dxa"/>
            <w:shd w:val="clear" w:color="auto" w:fill="auto"/>
            <w:vAlign w:val="center"/>
          </w:tcPr>
          <w:p w:rsidR="00697E6F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44-4А (44А)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697E6F" w:rsidRPr="00494285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Оформитель готовой проду</w:t>
            </w:r>
            <w:r>
              <w:rPr>
                <w:sz w:val="18"/>
                <w:szCs w:val="18"/>
              </w:rPr>
              <w:t>к</w:t>
            </w:r>
            <w:r>
              <w:rPr>
                <w:sz w:val="18"/>
                <w:szCs w:val="18"/>
              </w:rPr>
              <w:t>ции (укладка пакетов с конд</w:t>
            </w:r>
            <w:r>
              <w:rPr>
                <w:sz w:val="18"/>
                <w:szCs w:val="18"/>
              </w:rPr>
              <w:t>и</w:t>
            </w:r>
            <w:r>
              <w:rPr>
                <w:sz w:val="18"/>
                <w:szCs w:val="18"/>
              </w:rPr>
              <w:t>терскими изделиями в гофр</w:t>
            </w:r>
            <w:r>
              <w:rPr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коробов.  Контроль за качес</w:t>
            </w:r>
            <w:r>
              <w:rPr>
                <w:sz w:val="18"/>
                <w:szCs w:val="18"/>
              </w:rPr>
              <w:t>т</w:t>
            </w:r>
            <w:r>
              <w:rPr>
                <w:sz w:val="18"/>
                <w:szCs w:val="18"/>
              </w:rPr>
              <w:t>вом упакованных пакетов)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97E6F" w:rsidRPr="00B91AB1" w:rsidTr="00697E6F">
        <w:tc>
          <w:tcPr>
            <w:tcW w:w="959" w:type="dxa"/>
            <w:shd w:val="clear" w:color="auto" w:fill="auto"/>
            <w:vAlign w:val="center"/>
          </w:tcPr>
          <w:p w:rsidR="00697E6F" w:rsidRDefault="00697E6F" w:rsidP="00697E6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697E6F" w:rsidRPr="00494285" w:rsidRDefault="00697E6F" w:rsidP="00697E6F">
            <w:pPr>
              <w:jc w:val="center"/>
              <w:rPr>
                <w:b/>
                <w:sz w:val="18"/>
                <w:szCs w:val="18"/>
              </w:rPr>
            </w:pPr>
            <w:r w:rsidRPr="00494285">
              <w:rPr>
                <w:b/>
                <w:sz w:val="18"/>
                <w:szCs w:val="18"/>
              </w:rPr>
              <w:t>Отдел пожарной и промы</w:t>
            </w:r>
            <w:r w:rsidRPr="00494285">
              <w:rPr>
                <w:b/>
                <w:sz w:val="18"/>
                <w:szCs w:val="18"/>
              </w:rPr>
              <w:t>ш</w:t>
            </w:r>
            <w:r w:rsidRPr="00494285">
              <w:rPr>
                <w:b/>
                <w:sz w:val="18"/>
                <w:szCs w:val="18"/>
              </w:rPr>
              <w:t>ленной безопасности, охраны труда и экологии (2-й Нов</w:t>
            </w:r>
            <w:r w:rsidRPr="00494285">
              <w:rPr>
                <w:b/>
                <w:sz w:val="18"/>
                <w:szCs w:val="18"/>
              </w:rPr>
              <w:t>о</w:t>
            </w:r>
            <w:r w:rsidRPr="00494285">
              <w:rPr>
                <w:b/>
                <w:sz w:val="18"/>
                <w:szCs w:val="18"/>
              </w:rPr>
              <w:t>кузнецкий пер., д. 13/15)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697E6F" w:rsidRPr="00B91AB1" w:rsidTr="00697E6F">
        <w:tc>
          <w:tcPr>
            <w:tcW w:w="959" w:type="dxa"/>
            <w:shd w:val="clear" w:color="auto" w:fill="auto"/>
            <w:vAlign w:val="center"/>
          </w:tcPr>
          <w:p w:rsidR="00697E6F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697E6F" w:rsidRPr="00494285" w:rsidRDefault="00697E6F" w:rsidP="00697E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Контролер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97E6F" w:rsidRDefault="00697E6F" w:rsidP="00697E6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D68BE" w:rsidRPr="00F06873" w:rsidTr="009D68BE">
        <w:tc>
          <w:tcPr>
            <w:tcW w:w="959" w:type="dxa"/>
            <w:shd w:val="clear" w:color="auto" w:fill="auto"/>
            <w:vAlign w:val="center"/>
          </w:tcPr>
          <w:p w:rsidR="009D68BE" w:rsidRPr="00F06873" w:rsidRDefault="009D68BE" w:rsidP="009D68B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9D68BE" w:rsidRPr="008F77CF" w:rsidRDefault="009D68BE" w:rsidP="009D68BE">
            <w:pPr>
              <w:jc w:val="center"/>
              <w:rPr>
                <w:b/>
                <w:sz w:val="18"/>
                <w:szCs w:val="18"/>
              </w:rPr>
            </w:pPr>
            <w:r w:rsidRPr="008F77CF">
              <w:rPr>
                <w:b/>
                <w:sz w:val="18"/>
                <w:szCs w:val="18"/>
              </w:rPr>
              <w:t>ВАФЕЛЬНЫЙ ЦЕХ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Pr="00F06873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D68BE" w:rsidRPr="00F06873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D68BE" w:rsidRPr="00F06873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D68BE" w:rsidRPr="00F06873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D68BE" w:rsidRPr="00F06873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D68BE" w:rsidRPr="00F06873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D68BE" w:rsidRPr="00F06873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D68BE" w:rsidRPr="00F06873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D68BE" w:rsidRPr="00F06873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D68BE" w:rsidRPr="00F06873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D68BE" w:rsidRPr="00F06873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D68BE" w:rsidRPr="00F06873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D68BE" w:rsidRPr="00F06873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9D68BE" w:rsidRPr="00F06873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D68BE" w:rsidRPr="00F06873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9D68BE" w:rsidRPr="00F06873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D68BE" w:rsidRPr="00F06873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D68BE" w:rsidRPr="00F06873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D68BE" w:rsidRPr="00F06873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D68BE" w:rsidRPr="00F06873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D68BE" w:rsidRPr="00F06873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9D68BE" w:rsidRPr="00F06873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9D68BE" w:rsidRPr="00F06873" w:rsidTr="009D68BE">
        <w:tc>
          <w:tcPr>
            <w:tcW w:w="959" w:type="dxa"/>
            <w:shd w:val="clear" w:color="auto" w:fill="auto"/>
            <w:vAlign w:val="center"/>
          </w:tcPr>
          <w:p w:rsidR="009D68BE" w:rsidRPr="00F06873" w:rsidRDefault="009D68BE" w:rsidP="009D68B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9D68BE" w:rsidRPr="008F77CF" w:rsidRDefault="009D68BE" w:rsidP="009D68BE">
            <w:pPr>
              <w:jc w:val="center"/>
              <w:rPr>
                <w:i/>
                <w:sz w:val="18"/>
                <w:szCs w:val="18"/>
              </w:rPr>
            </w:pPr>
            <w:r w:rsidRPr="008F77CF">
              <w:rPr>
                <w:i/>
                <w:sz w:val="18"/>
                <w:szCs w:val="18"/>
              </w:rPr>
              <w:t>Повременщики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Pr="00F06873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D68BE" w:rsidRPr="00F06873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D68BE" w:rsidRPr="00F06873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D68BE" w:rsidRPr="00F06873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D68BE" w:rsidRPr="00F06873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D68BE" w:rsidRPr="00F06873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D68BE" w:rsidRPr="00F06873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D68BE" w:rsidRPr="00F06873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D68BE" w:rsidRPr="00F06873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D68BE" w:rsidRPr="00F06873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D68BE" w:rsidRPr="00F06873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D68BE" w:rsidRPr="00F06873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D68BE" w:rsidRPr="00F06873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9D68BE" w:rsidRPr="00F06873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D68BE" w:rsidRPr="00F06873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9D68BE" w:rsidRPr="00F06873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D68BE" w:rsidRPr="00F06873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D68BE" w:rsidRPr="00F06873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D68BE" w:rsidRPr="00F06873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D68BE" w:rsidRPr="00F06873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D68BE" w:rsidRPr="00F06873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9D68BE" w:rsidRPr="00F06873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9D68BE" w:rsidRPr="00F06873" w:rsidTr="009D68BE">
        <w:tc>
          <w:tcPr>
            <w:tcW w:w="959" w:type="dxa"/>
            <w:shd w:val="clear" w:color="auto" w:fill="auto"/>
            <w:vAlign w:val="center"/>
          </w:tcPr>
          <w:p w:rsidR="009D68BE" w:rsidRPr="00F06873" w:rsidRDefault="009D68BE" w:rsidP="009D68B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9D68BE" w:rsidRPr="008F77CF" w:rsidRDefault="009D68BE" w:rsidP="009D68B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Кладовщик (учет вспомог</w:t>
            </w:r>
            <w:r>
              <w:rPr>
                <w:sz w:val="18"/>
                <w:szCs w:val="18"/>
              </w:rPr>
              <w:t>а</w:t>
            </w:r>
            <w:r>
              <w:rPr>
                <w:sz w:val="18"/>
                <w:szCs w:val="18"/>
              </w:rPr>
              <w:lastRenderedPageBreak/>
              <w:t>тельных материалов)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Pr="00F06873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Pr="00F06873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Pr="00F06873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Pr="00F06873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Pr="00F06873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Pr="00F06873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Pr="00F06873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Pr="00F06873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Pr="00F06873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Pr="00F06873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Pr="00F06873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Pr="00F06873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Pr="00F06873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9D68BE" w:rsidRPr="00F06873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Pr="00F06873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D68BE" w:rsidRPr="00F06873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Pr="00F06873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Pr="00F06873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Pr="00F06873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Pr="00F06873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Pr="00F06873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9D68BE" w:rsidRPr="00F06873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D68BE" w:rsidRPr="00F06873" w:rsidTr="009D68BE">
        <w:tc>
          <w:tcPr>
            <w:tcW w:w="959" w:type="dxa"/>
            <w:shd w:val="clear" w:color="auto" w:fill="auto"/>
            <w:vAlign w:val="center"/>
          </w:tcPr>
          <w:p w:rsidR="009D68BE" w:rsidRDefault="009D68BE" w:rsidP="009D68B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9D68BE" w:rsidRPr="008F77CF" w:rsidRDefault="009D68BE" w:rsidP="009D68B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Кладовщик (учет возвратных отходов)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D68BE" w:rsidRPr="00F06873" w:rsidTr="009D68BE">
        <w:tc>
          <w:tcPr>
            <w:tcW w:w="959" w:type="dxa"/>
            <w:shd w:val="clear" w:color="auto" w:fill="auto"/>
            <w:vAlign w:val="center"/>
          </w:tcPr>
          <w:p w:rsidR="009D68BE" w:rsidRDefault="009D68BE" w:rsidP="009D68B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9D68BE" w:rsidRPr="008F77CF" w:rsidRDefault="009D68BE" w:rsidP="009D68B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Кладовщик (старший по всп</w:t>
            </w:r>
            <w:r>
              <w:rPr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могательным материалам)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Pr="00EB2608" w:rsidRDefault="009D68BE" w:rsidP="009D68BE">
            <w:pPr>
              <w:ind w:left="-70" w:right="-104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Pr="00EB2608" w:rsidRDefault="009D68BE" w:rsidP="009D68BE">
            <w:pPr>
              <w:ind w:left="-70" w:right="-104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D68BE" w:rsidRPr="00F06873" w:rsidTr="009D68BE">
        <w:tc>
          <w:tcPr>
            <w:tcW w:w="959" w:type="dxa"/>
            <w:shd w:val="clear" w:color="auto" w:fill="auto"/>
            <w:vAlign w:val="center"/>
          </w:tcPr>
          <w:p w:rsidR="009D68BE" w:rsidRDefault="009D68BE" w:rsidP="009D68B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9D68BE" w:rsidRPr="008F77CF" w:rsidRDefault="009D68BE" w:rsidP="009D68B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Кладовщик «Бестром»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D68BE" w:rsidRPr="00F06873" w:rsidTr="009D68BE">
        <w:tc>
          <w:tcPr>
            <w:tcW w:w="959" w:type="dxa"/>
            <w:shd w:val="clear" w:color="auto" w:fill="auto"/>
            <w:vAlign w:val="center"/>
          </w:tcPr>
          <w:p w:rsidR="009D68BE" w:rsidRDefault="009D68BE" w:rsidP="009D68B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9D68BE" w:rsidRPr="008F77CF" w:rsidRDefault="009D68BE" w:rsidP="009D68B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Контролер полуфабрикатов и готовой продукции (цеховая лаборатория)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D68BE" w:rsidRPr="00F06873" w:rsidTr="009D68BE">
        <w:tc>
          <w:tcPr>
            <w:tcW w:w="959" w:type="dxa"/>
            <w:shd w:val="clear" w:color="auto" w:fill="auto"/>
            <w:vAlign w:val="center"/>
          </w:tcPr>
          <w:p w:rsidR="009D68BE" w:rsidRDefault="009D68BE" w:rsidP="009D68B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9D68BE" w:rsidRPr="008F77CF" w:rsidRDefault="009D68BE" w:rsidP="009D68BE">
            <w:pPr>
              <w:jc w:val="center"/>
              <w:rPr>
                <w:i/>
                <w:sz w:val="18"/>
                <w:szCs w:val="18"/>
              </w:rPr>
            </w:pPr>
            <w:r w:rsidRPr="008F77CF">
              <w:rPr>
                <w:i/>
                <w:sz w:val="18"/>
                <w:szCs w:val="18"/>
              </w:rPr>
              <w:t>Участок оформления экспорта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9D68BE" w:rsidRPr="00F06873" w:rsidTr="009D68BE">
        <w:tc>
          <w:tcPr>
            <w:tcW w:w="959" w:type="dxa"/>
            <w:shd w:val="clear" w:color="auto" w:fill="auto"/>
            <w:vAlign w:val="center"/>
          </w:tcPr>
          <w:p w:rsidR="009D68BE" w:rsidRDefault="009D68BE" w:rsidP="009D68B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9D68BE" w:rsidRPr="008F77CF" w:rsidRDefault="009D68BE" w:rsidP="009D68B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Картонажник (складывание шоу-боксов для вафель 1/150)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D68BE" w:rsidRPr="00F06873" w:rsidTr="009D68BE">
        <w:tc>
          <w:tcPr>
            <w:tcW w:w="959" w:type="dxa"/>
            <w:shd w:val="clear" w:color="auto" w:fill="auto"/>
            <w:vAlign w:val="center"/>
          </w:tcPr>
          <w:p w:rsidR="009D68BE" w:rsidRDefault="009D68BE" w:rsidP="009D68B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6-1А (6А)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9D68BE" w:rsidRPr="008F77CF" w:rsidRDefault="009D68BE" w:rsidP="009D68B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Картонажник (складывание шоу-боксов для вафель 1/150)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D68BE" w:rsidRPr="00F06873" w:rsidTr="009D68BE">
        <w:tc>
          <w:tcPr>
            <w:tcW w:w="959" w:type="dxa"/>
            <w:shd w:val="clear" w:color="auto" w:fill="auto"/>
            <w:vAlign w:val="center"/>
          </w:tcPr>
          <w:p w:rsidR="009D68BE" w:rsidRDefault="009D68BE" w:rsidP="009D68B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6-2А (6А)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9D68BE" w:rsidRPr="008F77CF" w:rsidRDefault="009D68BE" w:rsidP="009D68B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Картонажник (складывание шоу-боксов для вафель 1/150)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D68BE" w:rsidRPr="00F06873" w:rsidTr="009D68BE">
        <w:tc>
          <w:tcPr>
            <w:tcW w:w="959" w:type="dxa"/>
            <w:shd w:val="clear" w:color="auto" w:fill="auto"/>
            <w:vAlign w:val="center"/>
          </w:tcPr>
          <w:p w:rsidR="009D68BE" w:rsidRDefault="009D68BE" w:rsidP="009D68B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9D68BE" w:rsidRPr="008F77CF" w:rsidRDefault="009D68BE" w:rsidP="009D68B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Оформитель готовой проду</w:t>
            </w:r>
            <w:r>
              <w:rPr>
                <w:sz w:val="18"/>
                <w:szCs w:val="18"/>
              </w:rPr>
              <w:t>к</w:t>
            </w:r>
            <w:r>
              <w:rPr>
                <w:sz w:val="18"/>
                <w:szCs w:val="18"/>
              </w:rPr>
              <w:t>ции (наклейка стикеров, ра</w:t>
            </w:r>
            <w:r>
              <w:rPr>
                <w:sz w:val="18"/>
                <w:szCs w:val="18"/>
              </w:rPr>
              <w:t>ф</w:t>
            </w:r>
            <w:r>
              <w:rPr>
                <w:sz w:val="18"/>
                <w:szCs w:val="18"/>
              </w:rPr>
              <w:t>лакатов на пачки вафель 1/150 и 1/75 и пакетики с конфетами 1/250; перефасовка пачек в</w:t>
            </w:r>
            <w:r>
              <w:rPr>
                <w:sz w:val="18"/>
                <w:szCs w:val="18"/>
              </w:rPr>
              <w:t>а</w:t>
            </w:r>
            <w:r>
              <w:rPr>
                <w:sz w:val="18"/>
                <w:szCs w:val="18"/>
              </w:rPr>
              <w:t>фель из гофрокороба в шоу-бокс)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D68BE" w:rsidRPr="00F06873" w:rsidTr="009D68BE">
        <w:tc>
          <w:tcPr>
            <w:tcW w:w="959" w:type="dxa"/>
            <w:shd w:val="clear" w:color="auto" w:fill="auto"/>
            <w:vAlign w:val="center"/>
          </w:tcPr>
          <w:p w:rsidR="009D68BE" w:rsidRDefault="009D68BE" w:rsidP="009D68B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7-1А (7А)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9D68BE" w:rsidRPr="008F77CF" w:rsidRDefault="009D68BE" w:rsidP="009D68B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Оформитель готовой проду</w:t>
            </w:r>
            <w:r>
              <w:rPr>
                <w:sz w:val="18"/>
                <w:szCs w:val="18"/>
              </w:rPr>
              <w:t>к</w:t>
            </w:r>
            <w:r>
              <w:rPr>
                <w:sz w:val="18"/>
                <w:szCs w:val="18"/>
              </w:rPr>
              <w:t>ции (наклейка стикеров, ра</w:t>
            </w:r>
            <w:r>
              <w:rPr>
                <w:sz w:val="18"/>
                <w:szCs w:val="18"/>
              </w:rPr>
              <w:t>ф</w:t>
            </w:r>
            <w:r>
              <w:rPr>
                <w:sz w:val="18"/>
                <w:szCs w:val="18"/>
              </w:rPr>
              <w:t>лакатов на пачки вафель 1/150 и 1/75 и пакетики с конфетами 1/250; перефасовка пачек в</w:t>
            </w:r>
            <w:r>
              <w:rPr>
                <w:sz w:val="18"/>
                <w:szCs w:val="18"/>
              </w:rPr>
              <w:t>а</w:t>
            </w:r>
            <w:r>
              <w:rPr>
                <w:sz w:val="18"/>
                <w:szCs w:val="18"/>
              </w:rPr>
              <w:t>фель из гофрокороба в шоу-бокс)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D68BE" w:rsidRPr="00F06873" w:rsidTr="009D68BE">
        <w:tc>
          <w:tcPr>
            <w:tcW w:w="959" w:type="dxa"/>
            <w:shd w:val="clear" w:color="auto" w:fill="auto"/>
            <w:vAlign w:val="center"/>
          </w:tcPr>
          <w:p w:rsidR="009D68BE" w:rsidRDefault="009D68BE" w:rsidP="009D68B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7-2А (7А)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9D68BE" w:rsidRPr="008F77CF" w:rsidRDefault="009D68BE" w:rsidP="009D68B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Оформитель готовой проду</w:t>
            </w:r>
            <w:r>
              <w:rPr>
                <w:sz w:val="18"/>
                <w:szCs w:val="18"/>
              </w:rPr>
              <w:t>к</w:t>
            </w:r>
            <w:r>
              <w:rPr>
                <w:sz w:val="18"/>
                <w:szCs w:val="18"/>
              </w:rPr>
              <w:t>ции (наклейка стикеров, ра</w:t>
            </w:r>
            <w:r>
              <w:rPr>
                <w:sz w:val="18"/>
                <w:szCs w:val="18"/>
              </w:rPr>
              <w:t>ф</w:t>
            </w:r>
            <w:r>
              <w:rPr>
                <w:sz w:val="18"/>
                <w:szCs w:val="18"/>
              </w:rPr>
              <w:t>лакатов на пачки вафель 1/150 и 1/75 и пакетики с конфетами 1/250; перефасовка пачек в</w:t>
            </w:r>
            <w:r>
              <w:rPr>
                <w:sz w:val="18"/>
                <w:szCs w:val="18"/>
              </w:rPr>
              <w:t>а</w:t>
            </w:r>
            <w:r>
              <w:rPr>
                <w:sz w:val="18"/>
                <w:szCs w:val="18"/>
              </w:rPr>
              <w:t>фель из гофрокороба в шоу-бокс)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D68BE" w:rsidRPr="00F06873" w:rsidTr="009D68BE">
        <w:tc>
          <w:tcPr>
            <w:tcW w:w="959" w:type="dxa"/>
            <w:shd w:val="clear" w:color="auto" w:fill="auto"/>
            <w:vAlign w:val="center"/>
          </w:tcPr>
          <w:p w:rsidR="009D68BE" w:rsidRDefault="009D68BE" w:rsidP="009D68B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9D68BE" w:rsidRPr="008F77CF" w:rsidRDefault="009D68BE" w:rsidP="009D68BE">
            <w:pPr>
              <w:jc w:val="center"/>
              <w:rPr>
                <w:i/>
                <w:sz w:val="18"/>
                <w:szCs w:val="18"/>
              </w:rPr>
            </w:pPr>
            <w:r w:rsidRPr="008F77CF">
              <w:rPr>
                <w:i/>
                <w:sz w:val="18"/>
                <w:szCs w:val="18"/>
              </w:rPr>
              <w:t>Администрация цеха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9D68BE" w:rsidRPr="00F06873" w:rsidTr="009D68BE">
        <w:tc>
          <w:tcPr>
            <w:tcW w:w="959" w:type="dxa"/>
            <w:shd w:val="clear" w:color="auto" w:fill="auto"/>
            <w:vAlign w:val="center"/>
          </w:tcPr>
          <w:p w:rsidR="009D68BE" w:rsidRDefault="009D68BE" w:rsidP="009D68B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9D68BE" w:rsidRPr="008F77CF" w:rsidRDefault="009D68BE" w:rsidP="009D68B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Технический руководитель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D68BE" w:rsidRPr="00F06873" w:rsidTr="009D68BE">
        <w:tc>
          <w:tcPr>
            <w:tcW w:w="959" w:type="dxa"/>
            <w:shd w:val="clear" w:color="auto" w:fill="auto"/>
            <w:vAlign w:val="center"/>
          </w:tcPr>
          <w:p w:rsidR="009D68BE" w:rsidRDefault="009D68BE" w:rsidP="009D68B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9D68BE" w:rsidRPr="008F77CF" w:rsidRDefault="009D68BE" w:rsidP="009D68B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Инженер-лаборант (осущест</w:t>
            </w:r>
            <w:r>
              <w:rPr>
                <w:sz w:val="18"/>
                <w:szCs w:val="18"/>
              </w:rPr>
              <w:t>в</w:t>
            </w:r>
            <w:r>
              <w:rPr>
                <w:sz w:val="18"/>
                <w:szCs w:val="18"/>
              </w:rPr>
              <w:t>ление контроля на всех техн</w:t>
            </w:r>
            <w:r>
              <w:rPr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логических стадиях произво</w:t>
            </w:r>
            <w:r>
              <w:rPr>
                <w:sz w:val="18"/>
                <w:szCs w:val="18"/>
              </w:rPr>
              <w:t>д</w:t>
            </w:r>
            <w:r>
              <w:rPr>
                <w:sz w:val="18"/>
                <w:szCs w:val="18"/>
              </w:rPr>
              <w:t>ственного процесса, контроль и координация работы техн</w:t>
            </w:r>
            <w:r>
              <w:rPr>
                <w:sz w:val="18"/>
                <w:szCs w:val="18"/>
              </w:rPr>
              <w:t>и</w:t>
            </w:r>
            <w:r>
              <w:rPr>
                <w:sz w:val="18"/>
                <w:szCs w:val="18"/>
              </w:rPr>
              <w:t>ков-лаборантов и контролеров пищевой продукции цеховой лаборатории)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D68BE" w:rsidRPr="00F06873" w:rsidTr="009D68BE">
        <w:tc>
          <w:tcPr>
            <w:tcW w:w="959" w:type="dxa"/>
            <w:shd w:val="clear" w:color="auto" w:fill="auto"/>
            <w:vAlign w:val="center"/>
          </w:tcPr>
          <w:p w:rsidR="009D68BE" w:rsidRDefault="009D68BE" w:rsidP="009D68B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9D68BE" w:rsidRPr="008F77CF" w:rsidRDefault="009D68BE" w:rsidP="009D68B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Техник-лаборант (выполнение </w:t>
            </w:r>
            <w:r>
              <w:rPr>
                <w:sz w:val="18"/>
                <w:szCs w:val="18"/>
              </w:rPr>
              <w:lastRenderedPageBreak/>
              <w:t>анализов в соответствии с п</w:t>
            </w:r>
            <w:r>
              <w:rPr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фазными точками контроля, оформление результатов ан</w:t>
            </w:r>
            <w:r>
              <w:rPr>
                <w:sz w:val="18"/>
                <w:szCs w:val="18"/>
              </w:rPr>
              <w:t>а</w:t>
            </w:r>
            <w:r>
              <w:rPr>
                <w:sz w:val="18"/>
                <w:szCs w:val="18"/>
              </w:rPr>
              <w:t>лизов, ведение их учета)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D68BE" w:rsidRPr="00B91AB1" w:rsidTr="009D68BE">
        <w:tc>
          <w:tcPr>
            <w:tcW w:w="959" w:type="dxa"/>
            <w:shd w:val="clear" w:color="auto" w:fill="auto"/>
            <w:vAlign w:val="center"/>
          </w:tcPr>
          <w:p w:rsidR="009D68BE" w:rsidRPr="00B91AB1" w:rsidRDefault="009D68BE" w:rsidP="009D68B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9D68BE" w:rsidRPr="002F302F" w:rsidRDefault="009D68BE" w:rsidP="009D68BE">
            <w:pPr>
              <w:jc w:val="center"/>
              <w:rPr>
                <w:b/>
                <w:sz w:val="18"/>
                <w:szCs w:val="18"/>
              </w:rPr>
            </w:pPr>
            <w:r w:rsidRPr="002F302F">
              <w:rPr>
                <w:b/>
                <w:sz w:val="18"/>
                <w:szCs w:val="18"/>
              </w:rPr>
              <w:t>ЦЕХ КОНДИТЕРСКИХ И</w:t>
            </w:r>
            <w:r w:rsidRPr="002F302F">
              <w:rPr>
                <w:b/>
                <w:sz w:val="18"/>
                <w:szCs w:val="18"/>
              </w:rPr>
              <w:t>З</w:t>
            </w:r>
            <w:r w:rsidRPr="002F302F">
              <w:rPr>
                <w:b/>
                <w:sz w:val="18"/>
                <w:szCs w:val="18"/>
              </w:rPr>
              <w:t>ДЕЛИЙ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Pr="00B91AB1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D68BE" w:rsidRPr="00B91AB1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D68BE" w:rsidRPr="00B91AB1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D68BE" w:rsidRPr="00B91AB1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D68BE" w:rsidRPr="00B91AB1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D68BE" w:rsidRPr="00B91AB1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D68BE" w:rsidRPr="00B91AB1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D68BE" w:rsidRPr="00B91AB1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D68BE" w:rsidRPr="00B91AB1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D68BE" w:rsidRPr="00B91AB1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D68BE" w:rsidRPr="00B91AB1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D68BE" w:rsidRPr="00B91AB1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D68BE" w:rsidRPr="00B91AB1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9D68BE" w:rsidRPr="00B91AB1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D68BE" w:rsidRPr="00B91AB1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9D68BE" w:rsidRPr="00B91AB1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D68BE" w:rsidRPr="00B91AB1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D68BE" w:rsidRPr="00B91AB1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D68BE" w:rsidRPr="00B91AB1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D68BE" w:rsidRPr="00B91AB1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D68BE" w:rsidRPr="00B91AB1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9D68BE" w:rsidRPr="00B91AB1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9D68BE" w:rsidRPr="00B91AB1" w:rsidTr="009D68BE">
        <w:tc>
          <w:tcPr>
            <w:tcW w:w="959" w:type="dxa"/>
            <w:shd w:val="clear" w:color="auto" w:fill="auto"/>
            <w:vAlign w:val="center"/>
          </w:tcPr>
          <w:p w:rsidR="009D68BE" w:rsidRPr="00B91AB1" w:rsidRDefault="009D68BE" w:rsidP="009D68B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9D68BE" w:rsidRPr="002F302F" w:rsidRDefault="009D68BE" w:rsidP="009D68BE">
            <w:pPr>
              <w:jc w:val="center"/>
              <w:rPr>
                <w:i/>
                <w:sz w:val="18"/>
                <w:szCs w:val="18"/>
              </w:rPr>
            </w:pPr>
            <w:r w:rsidRPr="002F302F">
              <w:rPr>
                <w:i/>
                <w:sz w:val="18"/>
                <w:szCs w:val="18"/>
              </w:rPr>
              <w:t>Линия по производству ко</w:t>
            </w:r>
            <w:r w:rsidRPr="002F302F">
              <w:rPr>
                <w:i/>
                <w:sz w:val="18"/>
                <w:szCs w:val="18"/>
              </w:rPr>
              <w:t>н</w:t>
            </w:r>
            <w:r w:rsidRPr="002F302F">
              <w:rPr>
                <w:i/>
                <w:sz w:val="18"/>
                <w:szCs w:val="18"/>
              </w:rPr>
              <w:t>фет «Батончики»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Pr="00B91AB1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D68BE" w:rsidRPr="00B91AB1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D68BE" w:rsidRPr="00B91AB1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D68BE" w:rsidRPr="00B91AB1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D68BE" w:rsidRPr="00B91AB1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D68BE" w:rsidRPr="00B91AB1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D68BE" w:rsidRPr="00B91AB1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D68BE" w:rsidRPr="00B91AB1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D68BE" w:rsidRPr="00B91AB1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D68BE" w:rsidRPr="00B91AB1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D68BE" w:rsidRPr="00B91AB1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D68BE" w:rsidRPr="00B91AB1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D68BE" w:rsidRPr="00B91AB1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9D68BE" w:rsidRPr="00B91AB1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D68BE" w:rsidRPr="00B91AB1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9D68BE" w:rsidRPr="00B91AB1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D68BE" w:rsidRPr="00B91AB1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D68BE" w:rsidRPr="00B91AB1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D68BE" w:rsidRPr="00B91AB1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D68BE" w:rsidRPr="00B91AB1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D68BE" w:rsidRPr="00B91AB1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9D68BE" w:rsidRPr="00B91AB1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9D68BE" w:rsidRPr="00B91AB1" w:rsidTr="009D68BE">
        <w:tc>
          <w:tcPr>
            <w:tcW w:w="959" w:type="dxa"/>
            <w:shd w:val="clear" w:color="auto" w:fill="auto"/>
            <w:vAlign w:val="center"/>
          </w:tcPr>
          <w:p w:rsidR="009D68BE" w:rsidRPr="00B91AB1" w:rsidRDefault="009D68BE" w:rsidP="009D68B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9D68BE" w:rsidRPr="002F302F" w:rsidRDefault="009D68BE" w:rsidP="009D68B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Оператор линии в производс</w:t>
            </w:r>
            <w:r>
              <w:rPr>
                <w:sz w:val="18"/>
                <w:szCs w:val="18"/>
              </w:rPr>
              <w:t>т</w:t>
            </w:r>
            <w:r>
              <w:rPr>
                <w:sz w:val="18"/>
                <w:szCs w:val="18"/>
              </w:rPr>
              <w:t>ве пищевой продукции (резка)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Pr="00B91AB1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Pr="00B91AB1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Pr="00B91AB1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Pr="00B91AB1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Pr="00B91AB1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Pr="00B91AB1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Pr="00B91AB1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Pr="00B91AB1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Pr="00B91AB1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Pr="00B91AB1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Pr="00B91AB1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Pr="00B91AB1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Pr="00B91AB1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9D68BE" w:rsidRPr="00B91AB1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Pr="00B91AB1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D68BE" w:rsidRPr="00B91AB1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Pr="00B91AB1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Pr="00B91AB1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Pr="00B91AB1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Pr="00B91AB1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Pr="00B91AB1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9D68BE" w:rsidRPr="00B91AB1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D68BE" w:rsidRPr="00B91AB1" w:rsidTr="009D68BE">
        <w:tc>
          <w:tcPr>
            <w:tcW w:w="959" w:type="dxa"/>
            <w:shd w:val="clear" w:color="auto" w:fill="auto"/>
            <w:vAlign w:val="center"/>
          </w:tcPr>
          <w:p w:rsidR="009D68BE" w:rsidRDefault="009D68BE" w:rsidP="009D68B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9D68BE" w:rsidRPr="002F302F" w:rsidRDefault="009D68BE" w:rsidP="009D68B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Машинист расфасовочно-упаковочных машин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D68BE" w:rsidRPr="00B91AB1" w:rsidTr="009D68BE">
        <w:tc>
          <w:tcPr>
            <w:tcW w:w="959" w:type="dxa"/>
            <w:shd w:val="clear" w:color="auto" w:fill="auto"/>
            <w:vAlign w:val="center"/>
          </w:tcPr>
          <w:p w:rsidR="009D68BE" w:rsidRDefault="009D68BE" w:rsidP="009D68B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9D68BE" w:rsidRPr="002F302F" w:rsidRDefault="009D68BE" w:rsidP="009D68B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Машинист расфасовочно-упаковочных машин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D68BE" w:rsidRPr="00B91AB1" w:rsidTr="009D68BE">
        <w:tc>
          <w:tcPr>
            <w:tcW w:w="959" w:type="dxa"/>
            <w:shd w:val="clear" w:color="auto" w:fill="auto"/>
            <w:vAlign w:val="center"/>
          </w:tcPr>
          <w:p w:rsidR="009D68BE" w:rsidRDefault="009D68BE" w:rsidP="009D68B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9D68BE" w:rsidRPr="002F302F" w:rsidRDefault="009D68BE" w:rsidP="009D68B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Машинист расфасовочно-упаковочных машин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D68BE" w:rsidRPr="00B91AB1" w:rsidTr="009D68BE">
        <w:tc>
          <w:tcPr>
            <w:tcW w:w="959" w:type="dxa"/>
            <w:shd w:val="clear" w:color="auto" w:fill="auto"/>
            <w:vAlign w:val="center"/>
          </w:tcPr>
          <w:p w:rsidR="009D68BE" w:rsidRDefault="009D68BE" w:rsidP="009D68B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9D68BE" w:rsidRPr="002F302F" w:rsidRDefault="009D68BE" w:rsidP="009D68B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Машинист расфасовочно-упаковочных машин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D68BE" w:rsidRPr="00B91AB1" w:rsidTr="009D68BE">
        <w:tc>
          <w:tcPr>
            <w:tcW w:w="959" w:type="dxa"/>
            <w:shd w:val="clear" w:color="auto" w:fill="auto"/>
            <w:vAlign w:val="center"/>
          </w:tcPr>
          <w:p w:rsidR="009D68BE" w:rsidRDefault="009D68BE" w:rsidP="009D68B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9D68BE" w:rsidRPr="002F302F" w:rsidRDefault="009D68BE" w:rsidP="009D68B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Сортировщик в производстве пищевой продукции – (отбор незавернутых конфет)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D68BE" w:rsidRPr="00B91AB1" w:rsidTr="009D68BE">
        <w:tc>
          <w:tcPr>
            <w:tcW w:w="959" w:type="dxa"/>
            <w:shd w:val="clear" w:color="auto" w:fill="auto"/>
            <w:vAlign w:val="center"/>
          </w:tcPr>
          <w:p w:rsidR="009D68BE" w:rsidRDefault="009D68BE" w:rsidP="009D68B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9D68BE" w:rsidRPr="002F302F" w:rsidRDefault="009D68BE" w:rsidP="009D68B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Оператор расфасовочно-упаковочного автомата «Ве</w:t>
            </w:r>
            <w:r>
              <w:rPr>
                <w:sz w:val="18"/>
                <w:szCs w:val="18"/>
              </w:rPr>
              <w:t>л</w:t>
            </w:r>
            <w:r>
              <w:rPr>
                <w:sz w:val="18"/>
                <w:szCs w:val="18"/>
              </w:rPr>
              <w:t>теко»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D68BE" w:rsidRPr="00B91AB1" w:rsidTr="009D68BE">
        <w:tc>
          <w:tcPr>
            <w:tcW w:w="959" w:type="dxa"/>
            <w:shd w:val="clear" w:color="auto" w:fill="auto"/>
            <w:vAlign w:val="center"/>
          </w:tcPr>
          <w:p w:rsidR="009D68BE" w:rsidRDefault="009D68BE" w:rsidP="009D68B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9D68BE" w:rsidRPr="002F302F" w:rsidRDefault="009D68BE" w:rsidP="009D68BE">
            <w:pPr>
              <w:jc w:val="center"/>
              <w:rPr>
                <w:i/>
                <w:sz w:val="18"/>
                <w:szCs w:val="18"/>
              </w:rPr>
            </w:pPr>
            <w:r w:rsidRPr="002F302F">
              <w:rPr>
                <w:i/>
                <w:sz w:val="18"/>
                <w:szCs w:val="18"/>
              </w:rPr>
              <w:t>Линия по производству ко</w:t>
            </w:r>
            <w:r w:rsidRPr="002F302F">
              <w:rPr>
                <w:i/>
                <w:sz w:val="18"/>
                <w:szCs w:val="18"/>
              </w:rPr>
              <w:t>н</w:t>
            </w:r>
            <w:r w:rsidRPr="002F302F">
              <w:rPr>
                <w:i/>
                <w:sz w:val="18"/>
                <w:szCs w:val="18"/>
              </w:rPr>
              <w:t>фет МСВ «Коровка»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9D68BE" w:rsidRPr="00B91AB1" w:rsidTr="009D68BE">
        <w:tc>
          <w:tcPr>
            <w:tcW w:w="959" w:type="dxa"/>
            <w:shd w:val="clear" w:color="auto" w:fill="auto"/>
            <w:vAlign w:val="center"/>
          </w:tcPr>
          <w:p w:rsidR="009D68BE" w:rsidRDefault="009D68BE" w:rsidP="009D68B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9D68BE" w:rsidRPr="002F302F" w:rsidRDefault="009D68BE" w:rsidP="009D68B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Оператор линии в производс</w:t>
            </w:r>
            <w:r>
              <w:rPr>
                <w:sz w:val="18"/>
                <w:szCs w:val="18"/>
              </w:rPr>
              <w:t>т</w:t>
            </w:r>
            <w:r>
              <w:rPr>
                <w:sz w:val="18"/>
                <w:szCs w:val="18"/>
              </w:rPr>
              <w:t>ве пищевой продукции (бриг</w:t>
            </w:r>
            <w:r>
              <w:rPr>
                <w:sz w:val="18"/>
                <w:szCs w:val="18"/>
              </w:rPr>
              <w:t>а</w:t>
            </w:r>
            <w:r>
              <w:rPr>
                <w:sz w:val="18"/>
                <w:szCs w:val="18"/>
              </w:rPr>
              <w:t>дир)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D68BE" w:rsidRPr="00B91AB1" w:rsidTr="009D68BE">
        <w:tc>
          <w:tcPr>
            <w:tcW w:w="959" w:type="dxa"/>
            <w:shd w:val="clear" w:color="auto" w:fill="auto"/>
            <w:vAlign w:val="center"/>
          </w:tcPr>
          <w:p w:rsidR="009D68BE" w:rsidRDefault="009D68BE" w:rsidP="009D68B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9D68BE" w:rsidRPr="002F302F" w:rsidRDefault="009D68BE" w:rsidP="009D68B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Оператор линии в производс</w:t>
            </w:r>
            <w:r>
              <w:rPr>
                <w:sz w:val="18"/>
                <w:szCs w:val="18"/>
              </w:rPr>
              <w:t>т</w:t>
            </w:r>
            <w:r>
              <w:rPr>
                <w:sz w:val="18"/>
                <w:szCs w:val="18"/>
              </w:rPr>
              <w:t>ве пищевой продукции (печи)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D68BE" w:rsidRPr="00B91AB1" w:rsidTr="009D68BE">
        <w:tc>
          <w:tcPr>
            <w:tcW w:w="959" w:type="dxa"/>
            <w:shd w:val="clear" w:color="auto" w:fill="auto"/>
            <w:vAlign w:val="center"/>
          </w:tcPr>
          <w:p w:rsidR="009D68BE" w:rsidRDefault="009D68BE" w:rsidP="009D68B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9D68BE" w:rsidRPr="002F302F" w:rsidRDefault="009D68BE" w:rsidP="009D68B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Оператор линии в производс</w:t>
            </w:r>
            <w:r>
              <w:rPr>
                <w:sz w:val="18"/>
                <w:szCs w:val="18"/>
              </w:rPr>
              <w:t>т</w:t>
            </w:r>
            <w:r>
              <w:rPr>
                <w:sz w:val="18"/>
                <w:szCs w:val="18"/>
              </w:rPr>
              <w:t>ве пищевой продукции (печи)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D68BE" w:rsidRPr="00B91AB1" w:rsidTr="009D68BE">
        <w:tc>
          <w:tcPr>
            <w:tcW w:w="959" w:type="dxa"/>
            <w:shd w:val="clear" w:color="auto" w:fill="auto"/>
            <w:vAlign w:val="center"/>
          </w:tcPr>
          <w:p w:rsidR="009D68BE" w:rsidRDefault="009D68BE" w:rsidP="009D68B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9D68BE" w:rsidRPr="002F302F" w:rsidRDefault="009D68BE" w:rsidP="009D68B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Оператор линии в производс</w:t>
            </w:r>
            <w:r>
              <w:rPr>
                <w:sz w:val="18"/>
                <w:szCs w:val="18"/>
              </w:rPr>
              <w:t>т</w:t>
            </w:r>
            <w:r>
              <w:rPr>
                <w:sz w:val="18"/>
                <w:szCs w:val="18"/>
              </w:rPr>
              <w:t>ве пищевой продукции (приг</w:t>
            </w:r>
            <w:r>
              <w:rPr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товление начинки)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D68BE" w:rsidRPr="00B91AB1" w:rsidTr="009D68BE">
        <w:tc>
          <w:tcPr>
            <w:tcW w:w="959" w:type="dxa"/>
            <w:shd w:val="clear" w:color="auto" w:fill="auto"/>
            <w:vAlign w:val="center"/>
          </w:tcPr>
          <w:p w:rsidR="009D68BE" w:rsidRDefault="009D68BE" w:rsidP="009D68B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32-1А (32А)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9D68BE" w:rsidRPr="002F302F" w:rsidRDefault="009D68BE" w:rsidP="009D68B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Оператор линии в производс</w:t>
            </w:r>
            <w:r>
              <w:rPr>
                <w:sz w:val="18"/>
                <w:szCs w:val="18"/>
              </w:rPr>
              <w:t>т</w:t>
            </w:r>
            <w:r>
              <w:rPr>
                <w:sz w:val="18"/>
                <w:szCs w:val="18"/>
              </w:rPr>
              <w:t>ве пищевой продукции (приг</w:t>
            </w:r>
            <w:r>
              <w:rPr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товление начинки)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D68BE" w:rsidRPr="00B91AB1" w:rsidTr="009D68BE">
        <w:tc>
          <w:tcPr>
            <w:tcW w:w="959" w:type="dxa"/>
            <w:shd w:val="clear" w:color="auto" w:fill="auto"/>
            <w:vAlign w:val="center"/>
          </w:tcPr>
          <w:p w:rsidR="009D68BE" w:rsidRDefault="009D68BE" w:rsidP="009D68B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9D68BE" w:rsidRPr="002F302F" w:rsidRDefault="009D68BE" w:rsidP="009D68B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Оператор линии в производс</w:t>
            </w:r>
            <w:r>
              <w:rPr>
                <w:sz w:val="18"/>
                <w:szCs w:val="18"/>
              </w:rPr>
              <w:t>т</w:t>
            </w:r>
            <w:r>
              <w:rPr>
                <w:sz w:val="18"/>
                <w:szCs w:val="18"/>
              </w:rPr>
              <w:t>ве пищевой продукции (нама</w:t>
            </w:r>
            <w:r>
              <w:rPr>
                <w:sz w:val="18"/>
                <w:szCs w:val="18"/>
              </w:rPr>
              <w:t>з</w:t>
            </w:r>
            <w:r>
              <w:rPr>
                <w:sz w:val="18"/>
                <w:szCs w:val="18"/>
              </w:rPr>
              <w:t>ка)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D68BE" w:rsidRPr="00B91AB1" w:rsidTr="009D68BE">
        <w:tc>
          <w:tcPr>
            <w:tcW w:w="959" w:type="dxa"/>
            <w:shd w:val="clear" w:color="auto" w:fill="auto"/>
            <w:vAlign w:val="center"/>
          </w:tcPr>
          <w:p w:rsidR="009D68BE" w:rsidRDefault="009D68BE" w:rsidP="009D68B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9D68BE" w:rsidRPr="002F302F" w:rsidRDefault="009D68BE" w:rsidP="009D68B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Оператор линии в производс</w:t>
            </w:r>
            <w:r>
              <w:rPr>
                <w:sz w:val="18"/>
                <w:szCs w:val="18"/>
              </w:rPr>
              <w:t>т</w:t>
            </w:r>
            <w:r>
              <w:rPr>
                <w:sz w:val="18"/>
                <w:szCs w:val="18"/>
              </w:rPr>
              <w:t>ве пищевой продукции (резка)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D68BE" w:rsidRPr="00B91AB1" w:rsidTr="009D68BE">
        <w:tc>
          <w:tcPr>
            <w:tcW w:w="959" w:type="dxa"/>
            <w:shd w:val="clear" w:color="auto" w:fill="auto"/>
            <w:vAlign w:val="center"/>
          </w:tcPr>
          <w:p w:rsidR="009D68BE" w:rsidRDefault="009D68BE" w:rsidP="009D68B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9D68BE" w:rsidRPr="002F302F" w:rsidRDefault="009D68BE" w:rsidP="009D68B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Оператор линии в производс</w:t>
            </w:r>
            <w:r>
              <w:rPr>
                <w:sz w:val="18"/>
                <w:szCs w:val="18"/>
              </w:rPr>
              <w:t>т</w:t>
            </w:r>
            <w:r>
              <w:rPr>
                <w:sz w:val="18"/>
                <w:szCs w:val="18"/>
              </w:rPr>
              <w:t>ве пищевой продукции (глаз</w:t>
            </w:r>
            <w:r>
              <w:rPr>
                <w:sz w:val="18"/>
                <w:szCs w:val="18"/>
              </w:rPr>
              <w:t>и</w:t>
            </w:r>
            <w:r>
              <w:rPr>
                <w:sz w:val="18"/>
                <w:szCs w:val="18"/>
              </w:rPr>
              <w:t>ровка)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D68BE" w:rsidRPr="00B91AB1" w:rsidTr="009D68BE">
        <w:tc>
          <w:tcPr>
            <w:tcW w:w="959" w:type="dxa"/>
            <w:shd w:val="clear" w:color="auto" w:fill="auto"/>
            <w:vAlign w:val="center"/>
          </w:tcPr>
          <w:p w:rsidR="009D68BE" w:rsidRDefault="009D68BE" w:rsidP="009D68B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9D68BE" w:rsidRPr="002F302F" w:rsidRDefault="009D68BE" w:rsidP="009D68B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Транспортерщик (сбор конфет </w:t>
            </w:r>
            <w:r>
              <w:rPr>
                <w:sz w:val="18"/>
                <w:szCs w:val="18"/>
              </w:rPr>
              <w:lastRenderedPageBreak/>
              <w:t>до завертки)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D68BE" w:rsidRPr="00B91AB1" w:rsidTr="009D68BE">
        <w:tc>
          <w:tcPr>
            <w:tcW w:w="959" w:type="dxa"/>
            <w:shd w:val="clear" w:color="auto" w:fill="auto"/>
            <w:vAlign w:val="center"/>
          </w:tcPr>
          <w:p w:rsidR="009D68BE" w:rsidRDefault="009D68BE" w:rsidP="009D68B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37 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9D68BE" w:rsidRPr="002F302F" w:rsidRDefault="009D68BE" w:rsidP="009D68B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Оператор линии в производс</w:t>
            </w:r>
            <w:r>
              <w:rPr>
                <w:sz w:val="18"/>
                <w:szCs w:val="18"/>
              </w:rPr>
              <w:t>т</w:t>
            </w:r>
            <w:r>
              <w:rPr>
                <w:sz w:val="18"/>
                <w:szCs w:val="18"/>
              </w:rPr>
              <w:t>ве пищевой продукции («Бе</w:t>
            </w:r>
            <w:r>
              <w:rPr>
                <w:sz w:val="18"/>
                <w:szCs w:val="18"/>
              </w:rPr>
              <w:t>с</w:t>
            </w:r>
            <w:r>
              <w:rPr>
                <w:sz w:val="18"/>
                <w:szCs w:val="18"/>
              </w:rPr>
              <w:t>тром»)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D68BE" w:rsidRPr="00B91AB1" w:rsidTr="009D68BE">
        <w:tc>
          <w:tcPr>
            <w:tcW w:w="959" w:type="dxa"/>
            <w:shd w:val="clear" w:color="auto" w:fill="auto"/>
            <w:vAlign w:val="center"/>
          </w:tcPr>
          <w:p w:rsidR="009D68BE" w:rsidRDefault="009D68BE" w:rsidP="009D68B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9D68BE" w:rsidRPr="002F302F" w:rsidRDefault="009D68BE" w:rsidP="009D68B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Оператор линии в производс</w:t>
            </w:r>
            <w:r>
              <w:rPr>
                <w:sz w:val="18"/>
                <w:szCs w:val="18"/>
              </w:rPr>
              <w:t>т</w:t>
            </w:r>
            <w:r>
              <w:rPr>
                <w:sz w:val="18"/>
                <w:szCs w:val="18"/>
              </w:rPr>
              <w:t>ве пищевой продукции (гофра)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D68BE" w:rsidRPr="00B91AB1" w:rsidTr="009D68BE">
        <w:tc>
          <w:tcPr>
            <w:tcW w:w="959" w:type="dxa"/>
            <w:shd w:val="clear" w:color="auto" w:fill="auto"/>
            <w:vAlign w:val="center"/>
          </w:tcPr>
          <w:p w:rsidR="009D68BE" w:rsidRDefault="009D68BE" w:rsidP="009D68B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9D68BE" w:rsidRPr="002F302F" w:rsidRDefault="009D68BE" w:rsidP="009D68B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Оформитель готовой проду</w:t>
            </w:r>
            <w:r>
              <w:rPr>
                <w:sz w:val="18"/>
                <w:szCs w:val="18"/>
              </w:rPr>
              <w:t>к</w:t>
            </w:r>
            <w:r>
              <w:rPr>
                <w:sz w:val="18"/>
                <w:szCs w:val="18"/>
              </w:rPr>
              <w:t>ции (укладка пакетов в короба - фасовка 1/250)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D68BE" w:rsidRPr="00B91AB1" w:rsidTr="009D68BE">
        <w:tc>
          <w:tcPr>
            <w:tcW w:w="959" w:type="dxa"/>
            <w:shd w:val="clear" w:color="auto" w:fill="auto"/>
            <w:vAlign w:val="center"/>
          </w:tcPr>
          <w:p w:rsidR="009D68BE" w:rsidRDefault="009D68BE" w:rsidP="009D68B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39-1А (39А)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9D68BE" w:rsidRPr="002F302F" w:rsidRDefault="009D68BE" w:rsidP="009D68B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Оформитель готовой проду</w:t>
            </w:r>
            <w:r>
              <w:rPr>
                <w:sz w:val="18"/>
                <w:szCs w:val="18"/>
              </w:rPr>
              <w:t>к</w:t>
            </w:r>
            <w:r>
              <w:rPr>
                <w:sz w:val="18"/>
                <w:szCs w:val="18"/>
              </w:rPr>
              <w:t>ции (укладка пакетов в короба - фасовка 1/250)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D68BE" w:rsidRPr="00B91AB1" w:rsidTr="009D68BE">
        <w:tc>
          <w:tcPr>
            <w:tcW w:w="959" w:type="dxa"/>
            <w:shd w:val="clear" w:color="auto" w:fill="auto"/>
            <w:vAlign w:val="center"/>
          </w:tcPr>
          <w:p w:rsidR="009D68BE" w:rsidRDefault="009D68BE" w:rsidP="009D68B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39-2А (39А)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9D68BE" w:rsidRPr="002F302F" w:rsidRDefault="009D68BE" w:rsidP="009D68B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Оформитель готовой проду</w:t>
            </w:r>
            <w:r>
              <w:rPr>
                <w:sz w:val="18"/>
                <w:szCs w:val="18"/>
              </w:rPr>
              <w:t>к</w:t>
            </w:r>
            <w:r>
              <w:rPr>
                <w:sz w:val="18"/>
                <w:szCs w:val="18"/>
              </w:rPr>
              <w:t>ции (укладка пакетов в короба - фасовка 1/250)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D68BE" w:rsidRPr="00B91AB1" w:rsidTr="009D68BE">
        <w:tc>
          <w:tcPr>
            <w:tcW w:w="959" w:type="dxa"/>
            <w:shd w:val="clear" w:color="auto" w:fill="auto"/>
            <w:vAlign w:val="center"/>
          </w:tcPr>
          <w:p w:rsidR="009D68BE" w:rsidRDefault="009D68BE" w:rsidP="009D68B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39-3А (39А)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9D68BE" w:rsidRPr="002F302F" w:rsidRDefault="009D68BE" w:rsidP="009D68B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Оформитель готовой проду</w:t>
            </w:r>
            <w:r>
              <w:rPr>
                <w:sz w:val="18"/>
                <w:szCs w:val="18"/>
              </w:rPr>
              <w:t>к</w:t>
            </w:r>
            <w:r>
              <w:rPr>
                <w:sz w:val="18"/>
                <w:szCs w:val="18"/>
              </w:rPr>
              <w:t>ции (укладка пакетов в короба - фасовка 1/250)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D68BE" w:rsidRPr="00B91AB1" w:rsidTr="009D68BE">
        <w:tc>
          <w:tcPr>
            <w:tcW w:w="959" w:type="dxa"/>
            <w:shd w:val="clear" w:color="auto" w:fill="auto"/>
            <w:vAlign w:val="center"/>
          </w:tcPr>
          <w:p w:rsidR="009D68BE" w:rsidRDefault="009D68BE" w:rsidP="009D68B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9D68BE" w:rsidRPr="002F302F" w:rsidRDefault="009D68BE" w:rsidP="009D68B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Оформитель готовой проду</w:t>
            </w:r>
            <w:r>
              <w:rPr>
                <w:sz w:val="18"/>
                <w:szCs w:val="18"/>
              </w:rPr>
              <w:t>к</w:t>
            </w:r>
            <w:r>
              <w:rPr>
                <w:sz w:val="18"/>
                <w:szCs w:val="18"/>
              </w:rPr>
              <w:t>ции (обандероливание и н</w:t>
            </w:r>
            <w:r>
              <w:rPr>
                <w:sz w:val="18"/>
                <w:szCs w:val="18"/>
              </w:rPr>
              <w:t>а</w:t>
            </w:r>
            <w:r>
              <w:rPr>
                <w:sz w:val="18"/>
                <w:szCs w:val="18"/>
              </w:rPr>
              <w:t>клейка трафаретов на короба с фасованной и весовой проду</w:t>
            </w:r>
            <w:r>
              <w:rPr>
                <w:sz w:val="18"/>
                <w:szCs w:val="18"/>
              </w:rPr>
              <w:t>к</w:t>
            </w:r>
            <w:r>
              <w:rPr>
                <w:sz w:val="18"/>
                <w:szCs w:val="18"/>
              </w:rPr>
              <w:t>цией)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D68BE" w:rsidRPr="00B91AB1" w:rsidTr="009D68BE">
        <w:tc>
          <w:tcPr>
            <w:tcW w:w="959" w:type="dxa"/>
            <w:shd w:val="clear" w:color="auto" w:fill="auto"/>
            <w:vAlign w:val="center"/>
          </w:tcPr>
          <w:p w:rsidR="009D68BE" w:rsidRDefault="009D68BE" w:rsidP="009D68B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40-1А (40А)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9D68BE" w:rsidRPr="002F302F" w:rsidRDefault="009D68BE" w:rsidP="009D68B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Оформитель готовой проду</w:t>
            </w:r>
            <w:r>
              <w:rPr>
                <w:sz w:val="18"/>
                <w:szCs w:val="18"/>
              </w:rPr>
              <w:t>к</w:t>
            </w:r>
            <w:r>
              <w:rPr>
                <w:sz w:val="18"/>
                <w:szCs w:val="18"/>
              </w:rPr>
              <w:t>ции (обандероливание и н</w:t>
            </w:r>
            <w:r>
              <w:rPr>
                <w:sz w:val="18"/>
                <w:szCs w:val="18"/>
              </w:rPr>
              <w:t>а</w:t>
            </w:r>
            <w:r>
              <w:rPr>
                <w:sz w:val="18"/>
                <w:szCs w:val="18"/>
              </w:rPr>
              <w:t>клейка трафаретов на короба с фасованной и весовой проду</w:t>
            </w:r>
            <w:r>
              <w:rPr>
                <w:sz w:val="18"/>
                <w:szCs w:val="18"/>
              </w:rPr>
              <w:t>к</w:t>
            </w:r>
            <w:r>
              <w:rPr>
                <w:sz w:val="18"/>
                <w:szCs w:val="18"/>
              </w:rPr>
              <w:t>цией)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D68BE" w:rsidRPr="00B91AB1" w:rsidTr="009D68BE">
        <w:tc>
          <w:tcPr>
            <w:tcW w:w="959" w:type="dxa"/>
            <w:shd w:val="clear" w:color="auto" w:fill="auto"/>
            <w:vAlign w:val="center"/>
          </w:tcPr>
          <w:p w:rsidR="009D68BE" w:rsidRDefault="009D68BE" w:rsidP="009D68B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40-2А (40А)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9D68BE" w:rsidRPr="002F302F" w:rsidRDefault="009D68BE" w:rsidP="009D68B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Оформитель готовой проду</w:t>
            </w:r>
            <w:r>
              <w:rPr>
                <w:sz w:val="18"/>
                <w:szCs w:val="18"/>
              </w:rPr>
              <w:t>к</w:t>
            </w:r>
            <w:r>
              <w:rPr>
                <w:sz w:val="18"/>
                <w:szCs w:val="18"/>
              </w:rPr>
              <w:t>ции (обандероливание и н</w:t>
            </w:r>
            <w:r>
              <w:rPr>
                <w:sz w:val="18"/>
                <w:szCs w:val="18"/>
              </w:rPr>
              <w:t>а</w:t>
            </w:r>
            <w:r>
              <w:rPr>
                <w:sz w:val="18"/>
                <w:szCs w:val="18"/>
              </w:rPr>
              <w:t>клейка трафаретов на короба с фасованной и весовой проду</w:t>
            </w:r>
            <w:r>
              <w:rPr>
                <w:sz w:val="18"/>
                <w:szCs w:val="18"/>
              </w:rPr>
              <w:t>к</w:t>
            </w:r>
            <w:r>
              <w:rPr>
                <w:sz w:val="18"/>
                <w:szCs w:val="18"/>
              </w:rPr>
              <w:t>цией)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D68BE" w:rsidRPr="00B91AB1" w:rsidTr="009D68BE">
        <w:tc>
          <w:tcPr>
            <w:tcW w:w="959" w:type="dxa"/>
            <w:shd w:val="clear" w:color="auto" w:fill="auto"/>
            <w:vAlign w:val="center"/>
          </w:tcPr>
          <w:p w:rsidR="009D68BE" w:rsidRDefault="009D68BE" w:rsidP="009D68B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40-3А (40А)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9D68BE" w:rsidRPr="002F302F" w:rsidRDefault="009D68BE" w:rsidP="009D68B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Оформитель готовой проду</w:t>
            </w:r>
            <w:r>
              <w:rPr>
                <w:sz w:val="18"/>
                <w:szCs w:val="18"/>
              </w:rPr>
              <w:t>к</w:t>
            </w:r>
            <w:r>
              <w:rPr>
                <w:sz w:val="18"/>
                <w:szCs w:val="18"/>
              </w:rPr>
              <w:t>ции (обандероливание и н</w:t>
            </w:r>
            <w:r>
              <w:rPr>
                <w:sz w:val="18"/>
                <w:szCs w:val="18"/>
              </w:rPr>
              <w:t>а</w:t>
            </w:r>
            <w:r>
              <w:rPr>
                <w:sz w:val="18"/>
                <w:szCs w:val="18"/>
              </w:rPr>
              <w:t>клейка трафаретов на короба с фасованной и весовой проду</w:t>
            </w:r>
            <w:r>
              <w:rPr>
                <w:sz w:val="18"/>
                <w:szCs w:val="18"/>
              </w:rPr>
              <w:t>к</w:t>
            </w:r>
            <w:r>
              <w:rPr>
                <w:sz w:val="18"/>
                <w:szCs w:val="18"/>
              </w:rPr>
              <w:t>цией)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D68BE" w:rsidRPr="00B91AB1" w:rsidTr="009D68BE">
        <w:tc>
          <w:tcPr>
            <w:tcW w:w="959" w:type="dxa"/>
            <w:shd w:val="clear" w:color="auto" w:fill="auto"/>
            <w:vAlign w:val="center"/>
          </w:tcPr>
          <w:p w:rsidR="009D68BE" w:rsidRDefault="009D68BE" w:rsidP="009D68B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9D68BE" w:rsidRPr="002F302F" w:rsidRDefault="009D68BE" w:rsidP="009D68B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Транспортировщик (распалл</w:t>
            </w:r>
            <w:r>
              <w:rPr>
                <w:sz w:val="18"/>
                <w:szCs w:val="18"/>
              </w:rPr>
              <w:t>е</w:t>
            </w:r>
            <w:r>
              <w:rPr>
                <w:sz w:val="18"/>
                <w:szCs w:val="18"/>
              </w:rPr>
              <w:t>чивание поддона с шоколадом, вскрытие коробов с шоколадом и выкладка футляров с шок</w:t>
            </w:r>
            <w:r>
              <w:rPr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ладом на рабочий стол оце</w:t>
            </w:r>
            <w:r>
              <w:rPr>
                <w:sz w:val="18"/>
                <w:szCs w:val="18"/>
              </w:rPr>
              <w:t>л</w:t>
            </w:r>
            <w:r>
              <w:rPr>
                <w:sz w:val="18"/>
                <w:szCs w:val="18"/>
              </w:rPr>
              <w:t>лофанивающей машины)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D68BE" w:rsidRPr="00B91AB1" w:rsidTr="009D68BE">
        <w:tc>
          <w:tcPr>
            <w:tcW w:w="959" w:type="dxa"/>
            <w:shd w:val="clear" w:color="auto" w:fill="auto"/>
            <w:vAlign w:val="center"/>
          </w:tcPr>
          <w:p w:rsidR="009D68BE" w:rsidRDefault="009D68BE" w:rsidP="009D68B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9D68BE" w:rsidRPr="002F302F" w:rsidRDefault="009D68BE" w:rsidP="009D68BE">
            <w:pPr>
              <w:jc w:val="center"/>
              <w:rPr>
                <w:i/>
                <w:sz w:val="18"/>
                <w:szCs w:val="18"/>
              </w:rPr>
            </w:pPr>
            <w:r w:rsidRPr="002F302F">
              <w:rPr>
                <w:i/>
                <w:sz w:val="18"/>
                <w:szCs w:val="18"/>
              </w:rPr>
              <w:t>Участок приготовления с</w:t>
            </w:r>
            <w:r w:rsidRPr="002F302F">
              <w:rPr>
                <w:i/>
                <w:sz w:val="18"/>
                <w:szCs w:val="18"/>
              </w:rPr>
              <w:t>а</w:t>
            </w:r>
            <w:r w:rsidRPr="002F302F">
              <w:rPr>
                <w:i/>
                <w:sz w:val="18"/>
                <w:szCs w:val="18"/>
              </w:rPr>
              <w:t>харной пудры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9D68BE" w:rsidRPr="00B91AB1" w:rsidTr="009D68BE">
        <w:tc>
          <w:tcPr>
            <w:tcW w:w="959" w:type="dxa"/>
            <w:shd w:val="clear" w:color="auto" w:fill="auto"/>
            <w:vAlign w:val="center"/>
          </w:tcPr>
          <w:p w:rsidR="009D68BE" w:rsidRDefault="009D68BE" w:rsidP="009D68B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9D68BE" w:rsidRPr="002F302F" w:rsidRDefault="009D68BE" w:rsidP="009D68B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Оператор линии в производс</w:t>
            </w:r>
            <w:r>
              <w:rPr>
                <w:sz w:val="18"/>
                <w:szCs w:val="18"/>
              </w:rPr>
              <w:t>т</w:t>
            </w:r>
            <w:r>
              <w:rPr>
                <w:sz w:val="18"/>
                <w:szCs w:val="18"/>
              </w:rPr>
              <w:t xml:space="preserve">ве пищевой продукции (размол </w:t>
            </w:r>
            <w:r>
              <w:rPr>
                <w:sz w:val="18"/>
                <w:szCs w:val="18"/>
              </w:rPr>
              <w:lastRenderedPageBreak/>
              <w:t>сахара)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D68BE" w:rsidRPr="00B91AB1" w:rsidTr="009D68BE">
        <w:tc>
          <w:tcPr>
            <w:tcW w:w="959" w:type="dxa"/>
            <w:shd w:val="clear" w:color="auto" w:fill="auto"/>
            <w:vAlign w:val="center"/>
          </w:tcPr>
          <w:p w:rsidR="009D68BE" w:rsidRDefault="009D68BE" w:rsidP="009D68B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43 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9D68BE" w:rsidRPr="002F302F" w:rsidRDefault="009D68BE" w:rsidP="009D68B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Загрузчик-выгрузчик пищевой продукции (подвоз мешков с сахаром и загрузка)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D68BE" w:rsidRPr="00B91AB1" w:rsidTr="009D68BE">
        <w:tc>
          <w:tcPr>
            <w:tcW w:w="959" w:type="dxa"/>
            <w:shd w:val="clear" w:color="auto" w:fill="auto"/>
            <w:vAlign w:val="center"/>
          </w:tcPr>
          <w:p w:rsidR="009D68BE" w:rsidRDefault="009D68BE" w:rsidP="009D68B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9D68BE" w:rsidRPr="002F302F" w:rsidRDefault="009D68BE" w:rsidP="009D68BE">
            <w:pPr>
              <w:jc w:val="center"/>
              <w:rPr>
                <w:i/>
                <w:sz w:val="18"/>
                <w:szCs w:val="18"/>
              </w:rPr>
            </w:pPr>
            <w:r w:rsidRPr="002F302F">
              <w:rPr>
                <w:i/>
                <w:sz w:val="18"/>
                <w:szCs w:val="18"/>
              </w:rPr>
              <w:t>Повременщики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9D68BE" w:rsidRPr="00B91AB1" w:rsidTr="009D68BE">
        <w:tc>
          <w:tcPr>
            <w:tcW w:w="959" w:type="dxa"/>
            <w:shd w:val="clear" w:color="auto" w:fill="auto"/>
            <w:vAlign w:val="center"/>
          </w:tcPr>
          <w:p w:rsidR="009D68BE" w:rsidRDefault="009D68BE" w:rsidP="009D68B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9D68BE" w:rsidRPr="002F302F" w:rsidRDefault="009D68BE" w:rsidP="009D68B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Оператор линии в производс</w:t>
            </w:r>
            <w:r>
              <w:rPr>
                <w:sz w:val="18"/>
                <w:szCs w:val="18"/>
              </w:rPr>
              <w:t>т</w:t>
            </w:r>
            <w:r>
              <w:rPr>
                <w:sz w:val="18"/>
                <w:szCs w:val="18"/>
              </w:rPr>
              <w:t>ве пищевой продукции (подача муки)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D68BE" w:rsidRPr="00B91AB1" w:rsidTr="009D68BE">
        <w:tc>
          <w:tcPr>
            <w:tcW w:w="959" w:type="dxa"/>
            <w:shd w:val="clear" w:color="auto" w:fill="auto"/>
            <w:vAlign w:val="center"/>
          </w:tcPr>
          <w:p w:rsidR="009D68BE" w:rsidRDefault="009D68BE" w:rsidP="009D68B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9D68BE" w:rsidRPr="002F302F" w:rsidRDefault="009D68BE" w:rsidP="009D68B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Оператор линии в производс</w:t>
            </w:r>
            <w:r>
              <w:rPr>
                <w:sz w:val="18"/>
                <w:szCs w:val="18"/>
              </w:rPr>
              <w:t>т</w:t>
            </w:r>
            <w:r>
              <w:rPr>
                <w:sz w:val="18"/>
                <w:szCs w:val="18"/>
              </w:rPr>
              <w:t>ве пищевой продукции (приг</w:t>
            </w:r>
            <w:r>
              <w:rPr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товление теста)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D68BE" w:rsidRPr="00B91AB1" w:rsidTr="009D68BE">
        <w:tc>
          <w:tcPr>
            <w:tcW w:w="959" w:type="dxa"/>
            <w:shd w:val="clear" w:color="auto" w:fill="auto"/>
            <w:vAlign w:val="center"/>
          </w:tcPr>
          <w:p w:rsidR="009D68BE" w:rsidRDefault="009D68BE" w:rsidP="009D68B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45-1А (45А)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9D68BE" w:rsidRPr="002F302F" w:rsidRDefault="009D68BE" w:rsidP="009D68B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Оператор линии в производс</w:t>
            </w:r>
            <w:r>
              <w:rPr>
                <w:sz w:val="18"/>
                <w:szCs w:val="18"/>
              </w:rPr>
              <w:t>т</w:t>
            </w:r>
            <w:r>
              <w:rPr>
                <w:sz w:val="18"/>
                <w:szCs w:val="18"/>
              </w:rPr>
              <w:t>ве пищевой продукции (приг</w:t>
            </w:r>
            <w:r>
              <w:rPr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товление теста)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D68BE" w:rsidRPr="00B91AB1" w:rsidTr="009D68BE">
        <w:tc>
          <w:tcPr>
            <w:tcW w:w="959" w:type="dxa"/>
            <w:shd w:val="clear" w:color="auto" w:fill="auto"/>
            <w:vAlign w:val="center"/>
          </w:tcPr>
          <w:p w:rsidR="009D68BE" w:rsidRDefault="009D68BE" w:rsidP="009D68B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9D68BE" w:rsidRPr="002F302F" w:rsidRDefault="009D68BE" w:rsidP="009D68B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Оператор линии в производс</w:t>
            </w:r>
            <w:r>
              <w:rPr>
                <w:sz w:val="18"/>
                <w:szCs w:val="18"/>
              </w:rPr>
              <w:t>т</w:t>
            </w:r>
            <w:r>
              <w:rPr>
                <w:sz w:val="18"/>
                <w:szCs w:val="18"/>
              </w:rPr>
              <w:t>ве пищевой продукции (приг</w:t>
            </w:r>
            <w:r>
              <w:rPr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товление глазури)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D68BE" w:rsidRPr="00B91AB1" w:rsidTr="009D68BE">
        <w:tc>
          <w:tcPr>
            <w:tcW w:w="959" w:type="dxa"/>
            <w:shd w:val="clear" w:color="auto" w:fill="auto"/>
            <w:vAlign w:val="center"/>
          </w:tcPr>
          <w:p w:rsidR="009D68BE" w:rsidRDefault="009D68BE" w:rsidP="009D68B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9D68BE" w:rsidRPr="002F302F" w:rsidRDefault="009D68BE" w:rsidP="009D68B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Загрузчик-выгрузчик пищевой продукции (сбор и переработка возвратных отходов, размол вафельных листов) МСВ «К</w:t>
            </w:r>
            <w:r>
              <w:rPr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ровка»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D68BE" w:rsidRPr="00B91AB1" w:rsidTr="009D68BE">
        <w:tc>
          <w:tcPr>
            <w:tcW w:w="959" w:type="dxa"/>
            <w:shd w:val="clear" w:color="auto" w:fill="auto"/>
            <w:vAlign w:val="center"/>
          </w:tcPr>
          <w:p w:rsidR="009D68BE" w:rsidRDefault="009D68BE" w:rsidP="009D68B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9D68BE" w:rsidRPr="002F302F" w:rsidRDefault="009D68BE" w:rsidP="009D68B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Загрузчик-выгрузчик пищевой продукции (загрузка шокола</w:t>
            </w:r>
            <w:r>
              <w:rPr>
                <w:sz w:val="18"/>
                <w:szCs w:val="18"/>
              </w:rPr>
              <w:t>д</w:t>
            </w:r>
            <w:r>
              <w:rPr>
                <w:sz w:val="18"/>
                <w:szCs w:val="18"/>
              </w:rPr>
              <w:t>ной глазури)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D68BE" w:rsidRPr="00B91AB1" w:rsidTr="009D68BE">
        <w:tc>
          <w:tcPr>
            <w:tcW w:w="959" w:type="dxa"/>
            <w:shd w:val="clear" w:color="auto" w:fill="auto"/>
            <w:vAlign w:val="center"/>
          </w:tcPr>
          <w:p w:rsidR="009D68BE" w:rsidRDefault="009D68BE" w:rsidP="009D68B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49 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9D68BE" w:rsidRPr="002F302F" w:rsidRDefault="009D68BE" w:rsidP="009D68B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Загрузчик-выгрузчик пищевой продукции (растопка жира, подача ореха, массы) – «Бато</w:t>
            </w:r>
            <w:r>
              <w:rPr>
                <w:sz w:val="18"/>
                <w:szCs w:val="18"/>
              </w:rPr>
              <w:t>н</w:t>
            </w:r>
            <w:r>
              <w:rPr>
                <w:sz w:val="18"/>
                <w:szCs w:val="18"/>
              </w:rPr>
              <w:t>чики»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D68BE" w:rsidRPr="00B91AB1" w:rsidTr="009D68BE">
        <w:tc>
          <w:tcPr>
            <w:tcW w:w="959" w:type="dxa"/>
            <w:shd w:val="clear" w:color="auto" w:fill="auto"/>
            <w:vAlign w:val="center"/>
          </w:tcPr>
          <w:p w:rsidR="009D68BE" w:rsidRDefault="009D68BE" w:rsidP="009D68B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9D68BE" w:rsidRPr="002F302F" w:rsidRDefault="009D68BE" w:rsidP="009D68B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Сортировщик в производстве пищевой продукции (перебо</w:t>
            </w:r>
            <w:r>
              <w:rPr>
                <w:sz w:val="18"/>
                <w:szCs w:val="18"/>
              </w:rPr>
              <w:t>р</w:t>
            </w:r>
            <w:r>
              <w:rPr>
                <w:sz w:val="18"/>
                <w:szCs w:val="18"/>
              </w:rPr>
              <w:t>ка брака «Батончики»)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D68BE" w:rsidRPr="00B91AB1" w:rsidTr="009D68BE">
        <w:tc>
          <w:tcPr>
            <w:tcW w:w="959" w:type="dxa"/>
            <w:shd w:val="clear" w:color="auto" w:fill="auto"/>
            <w:vAlign w:val="center"/>
          </w:tcPr>
          <w:p w:rsidR="009D68BE" w:rsidRDefault="009D68BE" w:rsidP="009D68B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50-1А (50А)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9D68BE" w:rsidRPr="002F302F" w:rsidRDefault="009D68BE" w:rsidP="009D68B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Сортировщик в производстве пищевой продукции (перебо</w:t>
            </w:r>
            <w:r>
              <w:rPr>
                <w:sz w:val="18"/>
                <w:szCs w:val="18"/>
              </w:rPr>
              <w:t>р</w:t>
            </w:r>
            <w:r>
              <w:rPr>
                <w:sz w:val="18"/>
                <w:szCs w:val="18"/>
              </w:rPr>
              <w:t>ка брака «Батончики»)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D68BE" w:rsidRPr="00B91AB1" w:rsidTr="009D68BE">
        <w:tc>
          <w:tcPr>
            <w:tcW w:w="959" w:type="dxa"/>
            <w:shd w:val="clear" w:color="auto" w:fill="auto"/>
            <w:vAlign w:val="center"/>
          </w:tcPr>
          <w:p w:rsidR="009D68BE" w:rsidRDefault="009D68BE" w:rsidP="009D68B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9D68BE" w:rsidRPr="002F302F" w:rsidRDefault="009D68BE" w:rsidP="009D68B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Кладовщик (сдача готовой продукции – МСВ «Шарик», МСВ «Коровка»)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Pr="00F601D0" w:rsidRDefault="009D68BE" w:rsidP="009D68BE">
            <w:pPr>
              <w:ind w:left="-70" w:right="-104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Pr="00F601D0" w:rsidRDefault="009D68BE" w:rsidP="009D68BE">
            <w:pPr>
              <w:ind w:left="-70" w:right="-104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D68BE" w:rsidRPr="00B91AB1" w:rsidTr="009D68BE">
        <w:tc>
          <w:tcPr>
            <w:tcW w:w="959" w:type="dxa"/>
            <w:shd w:val="clear" w:color="auto" w:fill="auto"/>
            <w:vAlign w:val="center"/>
          </w:tcPr>
          <w:p w:rsidR="009D68BE" w:rsidRDefault="009D68BE" w:rsidP="009D68B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9D68BE" w:rsidRPr="002F302F" w:rsidRDefault="009D68BE" w:rsidP="009D68B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Кладовщик (сырье – «Батонч</w:t>
            </w:r>
            <w:r>
              <w:rPr>
                <w:sz w:val="18"/>
                <w:szCs w:val="18"/>
              </w:rPr>
              <w:t>и</w:t>
            </w:r>
            <w:r>
              <w:rPr>
                <w:sz w:val="18"/>
                <w:szCs w:val="18"/>
              </w:rPr>
              <w:t>ки»)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Pr="00F601D0" w:rsidRDefault="009D68BE" w:rsidP="009D68BE">
            <w:pPr>
              <w:ind w:left="-70" w:right="-104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Pr="00F601D0" w:rsidRDefault="009D68BE" w:rsidP="009D68BE">
            <w:pPr>
              <w:ind w:left="-70" w:right="-104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D68BE" w:rsidRPr="00B91AB1" w:rsidTr="009D68BE">
        <w:tc>
          <w:tcPr>
            <w:tcW w:w="959" w:type="dxa"/>
            <w:shd w:val="clear" w:color="auto" w:fill="auto"/>
            <w:vAlign w:val="center"/>
          </w:tcPr>
          <w:p w:rsidR="009D68BE" w:rsidRDefault="009D68BE" w:rsidP="009D68B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9D68BE" w:rsidRPr="002F302F" w:rsidRDefault="009D68BE" w:rsidP="009D68B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Кладовщик (сырье – МСВ «Коровка»)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Pr="00F601D0" w:rsidRDefault="009D68BE" w:rsidP="009D68BE">
            <w:pPr>
              <w:ind w:left="-70" w:right="-104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Pr="00F601D0" w:rsidRDefault="009D68BE" w:rsidP="009D68BE">
            <w:pPr>
              <w:ind w:left="-70" w:right="-104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D68BE" w:rsidRPr="00B91AB1" w:rsidTr="009D68BE">
        <w:tc>
          <w:tcPr>
            <w:tcW w:w="959" w:type="dxa"/>
            <w:shd w:val="clear" w:color="auto" w:fill="auto"/>
            <w:vAlign w:val="center"/>
          </w:tcPr>
          <w:p w:rsidR="009D68BE" w:rsidRDefault="009D68BE" w:rsidP="009D68B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54 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9D68BE" w:rsidRPr="002F302F" w:rsidRDefault="009D68BE" w:rsidP="009D68B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Кладовщик (вспомогательные материалы)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Pr="00F601D0" w:rsidRDefault="009D68BE" w:rsidP="009D68BE">
            <w:pPr>
              <w:ind w:left="-70" w:right="-104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Pr="00F601D0" w:rsidRDefault="009D68BE" w:rsidP="009D68BE">
            <w:pPr>
              <w:ind w:left="-70" w:right="-104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D68BE" w:rsidRPr="00B91AB1" w:rsidTr="009D68BE">
        <w:tc>
          <w:tcPr>
            <w:tcW w:w="959" w:type="dxa"/>
            <w:shd w:val="clear" w:color="auto" w:fill="auto"/>
            <w:vAlign w:val="center"/>
          </w:tcPr>
          <w:p w:rsidR="009D68BE" w:rsidRDefault="009D68BE" w:rsidP="009D68B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9D68BE" w:rsidRPr="002F302F" w:rsidRDefault="009D68BE" w:rsidP="009D68B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Кладовщик (старший по всп</w:t>
            </w:r>
            <w:r>
              <w:rPr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могательным материалам)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Pr="00F601D0" w:rsidRDefault="009D68BE" w:rsidP="009D68BE">
            <w:pPr>
              <w:ind w:left="-70" w:right="-104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Pr="00F601D0" w:rsidRDefault="009D68BE" w:rsidP="009D68BE">
            <w:pPr>
              <w:ind w:left="-70" w:right="-104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D68BE" w:rsidRPr="00B91AB1" w:rsidTr="009D68BE">
        <w:tc>
          <w:tcPr>
            <w:tcW w:w="959" w:type="dxa"/>
            <w:shd w:val="clear" w:color="auto" w:fill="auto"/>
            <w:vAlign w:val="center"/>
          </w:tcPr>
          <w:p w:rsidR="009D68BE" w:rsidRDefault="009D68BE" w:rsidP="009D68B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56 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9D68BE" w:rsidRPr="002F302F" w:rsidRDefault="009D68BE" w:rsidP="009D68B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Кладовщик (старший по с</w:t>
            </w:r>
            <w:r>
              <w:rPr>
                <w:sz w:val="18"/>
                <w:szCs w:val="18"/>
              </w:rPr>
              <w:t>ы</w:t>
            </w:r>
            <w:r>
              <w:rPr>
                <w:sz w:val="18"/>
                <w:szCs w:val="18"/>
              </w:rPr>
              <w:t>рью)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D68BE" w:rsidRPr="00B91AB1" w:rsidTr="009D68BE">
        <w:tc>
          <w:tcPr>
            <w:tcW w:w="959" w:type="dxa"/>
            <w:shd w:val="clear" w:color="auto" w:fill="auto"/>
            <w:vAlign w:val="center"/>
          </w:tcPr>
          <w:p w:rsidR="009D68BE" w:rsidRDefault="009D68BE" w:rsidP="009D68B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57 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9D68BE" w:rsidRPr="002F302F" w:rsidRDefault="009D68BE" w:rsidP="009D68B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Кладовщик (сдача готовой продукции - «Батончики»)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Pr="00F601D0" w:rsidRDefault="009D68BE" w:rsidP="009D68BE">
            <w:pPr>
              <w:ind w:left="-70" w:right="-104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Pr="00F601D0" w:rsidRDefault="009D68BE" w:rsidP="009D68BE">
            <w:pPr>
              <w:ind w:left="-70" w:right="-104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D68BE" w:rsidRPr="00B91AB1" w:rsidTr="009D68BE">
        <w:tc>
          <w:tcPr>
            <w:tcW w:w="959" w:type="dxa"/>
            <w:shd w:val="clear" w:color="auto" w:fill="auto"/>
            <w:vAlign w:val="center"/>
          </w:tcPr>
          <w:p w:rsidR="009D68BE" w:rsidRDefault="009D68BE" w:rsidP="009D68B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9D68BE" w:rsidRPr="002F302F" w:rsidRDefault="009D68BE" w:rsidP="009D68B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Грузчик (подача сырья и пол</w:t>
            </w:r>
            <w:r>
              <w:rPr>
                <w:sz w:val="18"/>
                <w:szCs w:val="18"/>
              </w:rPr>
              <w:t>у</w:t>
            </w:r>
            <w:r>
              <w:rPr>
                <w:sz w:val="18"/>
                <w:szCs w:val="18"/>
              </w:rPr>
              <w:t>фабрикатов) «Батончики»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D68BE" w:rsidRPr="00B91AB1" w:rsidTr="009D68BE">
        <w:tc>
          <w:tcPr>
            <w:tcW w:w="959" w:type="dxa"/>
            <w:shd w:val="clear" w:color="auto" w:fill="auto"/>
            <w:vAlign w:val="center"/>
          </w:tcPr>
          <w:p w:rsidR="009D68BE" w:rsidRDefault="009D68BE" w:rsidP="009D68B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59 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9D68BE" w:rsidRPr="002F302F" w:rsidRDefault="009D68BE" w:rsidP="009D68B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Грузчик (подача сырья и пол</w:t>
            </w:r>
            <w:r>
              <w:rPr>
                <w:sz w:val="18"/>
                <w:szCs w:val="18"/>
              </w:rPr>
              <w:t>у</w:t>
            </w:r>
            <w:r>
              <w:rPr>
                <w:sz w:val="18"/>
                <w:szCs w:val="18"/>
              </w:rPr>
              <w:t>фабрикатов) МСВ «Коровка»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D68BE" w:rsidRPr="00B91AB1" w:rsidTr="009D68BE">
        <w:tc>
          <w:tcPr>
            <w:tcW w:w="959" w:type="dxa"/>
            <w:shd w:val="clear" w:color="auto" w:fill="auto"/>
            <w:vAlign w:val="center"/>
          </w:tcPr>
          <w:p w:rsidR="009D68BE" w:rsidRDefault="009D68BE" w:rsidP="009D68B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9D68BE" w:rsidRPr="002F302F" w:rsidRDefault="009D68BE" w:rsidP="009D68B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Грузчик (сдача готовой пр</w:t>
            </w:r>
            <w:r>
              <w:rPr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дукции – МСВ «Коровка», МСВ «Шарик»)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D68BE" w:rsidRPr="00B91AB1" w:rsidTr="009D68BE">
        <w:tc>
          <w:tcPr>
            <w:tcW w:w="959" w:type="dxa"/>
            <w:shd w:val="clear" w:color="auto" w:fill="auto"/>
            <w:vAlign w:val="center"/>
          </w:tcPr>
          <w:p w:rsidR="009D68BE" w:rsidRDefault="009D68BE" w:rsidP="009D68B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9D68BE" w:rsidRPr="002F302F" w:rsidRDefault="009D68BE" w:rsidP="009D68B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Грузчик (подача сырья и пол</w:t>
            </w:r>
            <w:r>
              <w:rPr>
                <w:sz w:val="18"/>
                <w:szCs w:val="18"/>
              </w:rPr>
              <w:t>у</w:t>
            </w:r>
            <w:r>
              <w:rPr>
                <w:sz w:val="18"/>
                <w:szCs w:val="18"/>
              </w:rPr>
              <w:t>фабрикатов, подготовка нав</w:t>
            </w:r>
            <w:r>
              <w:rPr>
                <w:sz w:val="18"/>
                <w:szCs w:val="18"/>
              </w:rPr>
              <w:t>е</w:t>
            </w:r>
            <w:r>
              <w:rPr>
                <w:sz w:val="18"/>
                <w:szCs w:val="18"/>
              </w:rPr>
              <w:t>сок) – «Батончики»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D68BE" w:rsidRPr="00B91AB1" w:rsidTr="009D68BE">
        <w:tc>
          <w:tcPr>
            <w:tcW w:w="959" w:type="dxa"/>
            <w:shd w:val="clear" w:color="auto" w:fill="auto"/>
            <w:vAlign w:val="center"/>
          </w:tcPr>
          <w:p w:rsidR="009D68BE" w:rsidRDefault="009D68BE" w:rsidP="009D68B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9D68BE" w:rsidRPr="002F302F" w:rsidRDefault="009D68BE" w:rsidP="009D68B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Грузчик (сдача готовой пр</w:t>
            </w:r>
            <w:r>
              <w:rPr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дукции – «Батончики»)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D68BE" w:rsidRPr="00B91AB1" w:rsidTr="009D68BE">
        <w:tc>
          <w:tcPr>
            <w:tcW w:w="959" w:type="dxa"/>
            <w:shd w:val="clear" w:color="auto" w:fill="auto"/>
            <w:vAlign w:val="center"/>
          </w:tcPr>
          <w:p w:rsidR="009D68BE" w:rsidRDefault="009D68BE" w:rsidP="009D68B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9D68BE" w:rsidRPr="002F302F" w:rsidRDefault="009D68BE" w:rsidP="009D68B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Грузчик (получение со склада и подача на все  линии цеха вспомогательных материалов)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D68BE" w:rsidRPr="00B91AB1" w:rsidTr="009D68BE">
        <w:tc>
          <w:tcPr>
            <w:tcW w:w="959" w:type="dxa"/>
            <w:shd w:val="clear" w:color="auto" w:fill="auto"/>
            <w:vAlign w:val="center"/>
          </w:tcPr>
          <w:p w:rsidR="009D68BE" w:rsidRDefault="009D68BE" w:rsidP="009D68B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9D68BE" w:rsidRPr="002F302F" w:rsidRDefault="009D68BE" w:rsidP="009D68B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Грузчик (подача сырья и пол</w:t>
            </w:r>
            <w:r>
              <w:rPr>
                <w:sz w:val="18"/>
                <w:szCs w:val="18"/>
              </w:rPr>
              <w:t>у</w:t>
            </w:r>
            <w:r>
              <w:rPr>
                <w:sz w:val="18"/>
                <w:szCs w:val="18"/>
              </w:rPr>
              <w:t>фабрикатов со склада на все линии)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D68BE" w:rsidRPr="00B91AB1" w:rsidTr="009D68BE">
        <w:tc>
          <w:tcPr>
            <w:tcW w:w="959" w:type="dxa"/>
            <w:shd w:val="clear" w:color="auto" w:fill="auto"/>
            <w:vAlign w:val="center"/>
          </w:tcPr>
          <w:p w:rsidR="009D68BE" w:rsidRDefault="009D68BE" w:rsidP="009D68B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65 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9D68BE" w:rsidRPr="002F302F" w:rsidRDefault="009D68BE" w:rsidP="009D68B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Транспортировщик (мусор, брак, возвратные отходы)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D68BE" w:rsidRPr="00B91AB1" w:rsidTr="009D68BE">
        <w:tc>
          <w:tcPr>
            <w:tcW w:w="959" w:type="dxa"/>
            <w:shd w:val="clear" w:color="auto" w:fill="auto"/>
            <w:vAlign w:val="center"/>
          </w:tcPr>
          <w:p w:rsidR="009D68BE" w:rsidRDefault="009D68BE" w:rsidP="009D68B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66А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9D68BE" w:rsidRPr="002F302F" w:rsidRDefault="009D68BE" w:rsidP="009D68B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Обработчик технологических емкостей и тары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D68BE" w:rsidRPr="00B91AB1" w:rsidTr="009D68BE">
        <w:tc>
          <w:tcPr>
            <w:tcW w:w="959" w:type="dxa"/>
            <w:shd w:val="clear" w:color="auto" w:fill="auto"/>
            <w:vAlign w:val="center"/>
          </w:tcPr>
          <w:p w:rsidR="009D68BE" w:rsidRDefault="009D68BE" w:rsidP="009D68B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66-1А (66А)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9D68BE" w:rsidRPr="002F302F" w:rsidRDefault="009D68BE" w:rsidP="009D68B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Обработчик технологических емкостей и тары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D68BE" w:rsidRPr="00B91AB1" w:rsidTr="009D68BE">
        <w:tc>
          <w:tcPr>
            <w:tcW w:w="959" w:type="dxa"/>
            <w:shd w:val="clear" w:color="auto" w:fill="auto"/>
            <w:vAlign w:val="center"/>
          </w:tcPr>
          <w:p w:rsidR="009D68BE" w:rsidRDefault="009D68BE" w:rsidP="009D68B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9D68BE" w:rsidRPr="002F302F" w:rsidRDefault="009D68BE" w:rsidP="009D68B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Контролер полуфабрикатов и готовой продукции (лаборат</w:t>
            </w:r>
            <w:r>
              <w:rPr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рия)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D68BE" w:rsidRPr="00B91AB1" w:rsidTr="009D68BE">
        <w:tc>
          <w:tcPr>
            <w:tcW w:w="959" w:type="dxa"/>
            <w:shd w:val="clear" w:color="auto" w:fill="auto"/>
            <w:vAlign w:val="center"/>
          </w:tcPr>
          <w:p w:rsidR="009D68BE" w:rsidRDefault="009D68BE" w:rsidP="009D68B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9D68BE" w:rsidRPr="002F302F" w:rsidRDefault="009D68BE" w:rsidP="009D68B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Распределитель работ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D68BE" w:rsidRPr="00B91AB1" w:rsidTr="009D68BE">
        <w:tc>
          <w:tcPr>
            <w:tcW w:w="959" w:type="dxa"/>
            <w:shd w:val="clear" w:color="auto" w:fill="auto"/>
            <w:vAlign w:val="center"/>
          </w:tcPr>
          <w:p w:rsidR="009D68BE" w:rsidRDefault="009D68BE" w:rsidP="009D68B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69 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9D68BE" w:rsidRPr="002F302F" w:rsidRDefault="009D68BE" w:rsidP="009D68B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Наладчик оборудования в пр</w:t>
            </w:r>
            <w:r>
              <w:rPr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изводстве пищевой продукции (ППР)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D68BE" w:rsidRPr="00B91AB1" w:rsidTr="009D68BE">
        <w:tc>
          <w:tcPr>
            <w:tcW w:w="959" w:type="dxa"/>
            <w:shd w:val="clear" w:color="auto" w:fill="auto"/>
            <w:vAlign w:val="center"/>
          </w:tcPr>
          <w:p w:rsidR="009D68BE" w:rsidRDefault="009D68BE" w:rsidP="009D68B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9D68BE" w:rsidRPr="002F302F" w:rsidRDefault="009D68BE" w:rsidP="009D68B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Наладчик оборудования в пр</w:t>
            </w:r>
            <w:r>
              <w:rPr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изводстве пищевой продукции (МСВ «Коровка»)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D68BE" w:rsidRPr="00B91AB1" w:rsidTr="009D68BE">
        <w:tc>
          <w:tcPr>
            <w:tcW w:w="959" w:type="dxa"/>
            <w:shd w:val="clear" w:color="auto" w:fill="auto"/>
            <w:vAlign w:val="center"/>
          </w:tcPr>
          <w:p w:rsidR="009D68BE" w:rsidRDefault="009D68BE" w:rsidP="009D68B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70-1А (70А)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9D68BE" w:rsidRPr="002F302F" w:rsidRDefault="009D68BE" w:rsidP="009D68B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Наладчик оборудования в пр</w:t>
            </w:r>
            <w:r>
              <w:rPr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изводстве пищевой продукции (МСВ «Коровка»)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D68BE" w:rsidRPr="00B91AB1" w:rsidTr="009D68BE">
        <w:tc>
          <w:tcPr>
            <w:tcW w:w="959" w:type="dxa"/>
            <w:shd w:val="clear" w:color="auto" w:fill="auto"/>
            <w:vAlign w:val="center"/>
          </w:tcPr>
          <w:p w:rsidR="009D68BE" w:rsidRDefault="009D68BE" w:rsidP="009D68B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70-2А (70А)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9D68BE" w:rsidRPr="002F302F" w:rsidRDefault="009D68BE" w:rsidP="009D68B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Наладчик оборудования в пр</w:t>
            </w:r>
            <w:r>
              <w:rPr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изводстве пищевой продукции (МСВ «Коровка»)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D68BE" w:rsidRPr="00B91AB1" w:rsidTr="009D68BE">
        <w:tc>
          <w:tcPr>
            <w:tcW w:w="959" w:type="dxa"/>
            <w:shd w:val="clear" w:color="auto" w:fill="auto"/>
            <w:vAlign w:val="center"/>
          </w:tcPr>
          <w:p w:rsidR="009D68BE" w:rsidRDefault="009D68BE" w:rsidP="009D68B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71А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9D68BE" w:rsidRPr="002F302F" w:rsidRDefault="009D68BE" w:rsidP="009D68B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Наладчик оборудования в пр</w:t>
            </w:r>
            <w:r>
              <w:rPr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изводстве пищевой продукции (МСВ «Шарик»)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D68BE" w:rsidRPr="00B91AB1" w:rsidTr="009D68BE">
        <w:tc>
          <w:tcPr>
            <w:tcW w:w="959" w:type="dxa"/>
            <w:shd w:val="clear" w:color="auto" w:fill="auto"/>
            <w:vAlign w:val="center"/>
          </w:tcPr>
          <w:p w:rsidR="009D68BE" w:rsidRDefault="009D68BE" w:rsidP="009D68B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71-1А (71А)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9D68BE" w:rsidRPr="002F302F" w:rsidRDefault="009D68BE" w:rsidP="009D68B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Наладчик оборудования в пр</w:t>
            </w:r>
            <w:r>
              <w:rPr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изводстве пищевой продукции (МСВ «Шарик»)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D68BE" w:rsidRPr="00B91AB1" w:rsidTr="009D68BE">
        <w:tc>
          <w:tcPr>
            <w:tcW w:w="959" w:type="dxa"/>
            <w:shd w:val="clear" w:color="auto" w:fill="auto"/>
            <w:vAlign w:val="center"/>
          </w:tcPr>
          <w:p w:rsidR="009D68BE" w:rsidRDefault="009D68BE" w:rsidP="009D68B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71-2А (71А)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9D68BE" w:rsidRPr="002F302F" w:rsidRDefault="009D68BE" w:rsidP="009D68B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Наладчик оборудования в пр</w:t>
            </w:r>
            <w:r>
              <w:rPr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изводстве пищевой продукции (МСВ «Шарик»)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D68BE" w:rsidRPr="00B91AB1" w:rsidTr="009D68BE">
        <w:tc>
          <w:tcPr>
            <w:tcW w:w="959" w:type="dxa"/>
            <w:shd w:val="clear" w:color="auto" w:fill="auto"/>
            <w:vAlign w:val="center"/>
          </w:tcPr>
          <w:p w:rsidR="009D68BE" w:rsidRDefault="009D68BE" w:rsidP="009D68B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71-3А (71А)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9D68BE" w:rsidRPr="002F302F" w:rsidRDefault="009D68BE" w:rsidP="009D68B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Наладчик оборудования в пр</w:t>
            </w:r>
            <w:r>
              <w:rPr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изводстве пищевой продукции (МСВ «Шарик»)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D68BE" w:rsidRPr="00B91AB1" w:rsidTr="009D68BE">
        <w:tc>
          <w:tcPr>
            <w:tcW w:w="959" w:type="dxa"/>
            <w:shd w:val="clear" w:color="auto" w:fill="auto"/>
            <w:vAlign w:val="center"/>
          </w:tcPr>
          <w:p w:rsidR="009D68BE" w:rsidRDefault="009D68BE" w:rsidP="009D68B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9D68BE" w:rsidRPr="002F302F" w:rsidRDefault="009D68BE" w:rsidP="009D68B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Наладчик оборудования в пр</w:t>
            </w:r>
            <w:r>
              <w:rPr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изводстве пищевой продукции («Батончики»)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D68BE" w:rsidRPr="00B91AB1" w:rsidTr="009D68BE">
        <w:tc>
          <w:tcPr>
            <w:tcW w:w="959" w:type="dxa"/>
            <w:shd w:val="clear" w:color="auto" w:fill="auto"/>
            <w:vAlign w:val="center"/>
          </w:tcPr>
          <w:p w:rsidR="009D68BE" w:rsidRDefault="009D68BE" w:rsidP="009D68B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72-1А (72А)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9D68BE" w:rsidRPr="002F302F" w:rsidRDefault="009D68BE" w:rsidP="009D68B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Наладчик оборудования в пр</w:t>
            </w:r>
            <w:r>
              <w:rPr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изводстве пищевой продукции («Батончики»)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D68BE" w:rsidRPr="00B91AB1" w:rsidTr="009D68BE">
        <w:tc>
          <w:tcPr>
            <w:tcW w:w="959" w:type="dxa"/>
            <w:shd w:val="clear" w:color="auto" w:fill="auto"/>
            <w:vAlign w:val="center"/>
          </w:tcPr>
          <w:p w:rsidR="009D68BE" w:rsidRDefault="009D68BE" w:rsidP="009D68B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72-2А (72А)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9D68BE" w:rsidRPr="002F302F" w:rsidRDefault="009D68BE" w:rsidP="009D68B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Наладчик оборудования в пр</w:t>
            </w:r>
            <w:r>
              <w:rPr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изводстве пищевой продукции («Батончики»)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D68BE" w:rsidRPr="00B91AB1" w:rsidTr="009D68BE">
        <w:tc>
          <w:tcPr>
            <w:tcW w:w="959" w:type="dxa"/>
            <w:shd w:val="clear" w:color="auto" w:fill="auto"/>
            <w:vAlign w:val="center"/>
          </w:tcPr>
          <w:p w:rsidR="009D68BE" w:rsidRDefault="009D68BE" w:rsidP="009D68B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9D68BE" w:rsidRPr="002F302F" w:rsidRDefault="009D68BE" w:rsidP="009D68B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Электромонтер по ремонту и обслуживанию электрообор</w:t>
            </w:r>
            <w:r>
              <w:rPr>
                <w:sz w:val="18"/>
                <w:szCs w:val="18"/>
              </w:rPr>
              <w:t>у</w:t>
            </w:r>
            <w:r>
              <w:rPr>
                <w:sz w:val="18"/>
                <w:szCs w:val="18"/>
              </w:rPr>
              <w:t>дования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D68BE" w:rsidRPr="00B91AB1" w:rsidTr="009D68BE">
        <w:tc>
          <w:tcPr>
            <w:tcW w:w="959" w:type="dxa"/>
            <w:shd w:val="clear" w:color="auto" w:fill="auto"/>
            <w:vAlign w:val="center"/>
          </w:tcPr>
          <w:p w:rsidR="009D68BE" w:rsidRDefault="009D68BE" w:rsidP="009D68B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9D68BE" w:rsidRPr="002F302F" w:rsidRDefault="009D68BE" w:rsidP="009D68BE">
            <w:pPr>
              <w:jc w:val="center"/>
              <w:rPr>
                <w:i/>
                <w:sz w:val="18"/>
                <w:szCs w:val="18"/>
              </w:rPr>
            </w:pPr>
            <w:r w:rsidRPr="002F302F">
              <w:rPr>
                <w:i/>
                <w:sz w:val="18"/>
                <w:szCs w:val="18"/>
              </w:rPr>
              <w:t>Администрация цеха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9D68BE" w:rsidRPr="00B91AB1" w:rsidTr="009D68BE">
        <w:tc>
          <w:tcPr>
            <w:tcW w:w="959" w:type="dxa"/>
            <w:shd w:val="clear" w:color="auto" w:fill="auto"/>
            <w:vAlign w:val="center"/>
          </w:tcPr>
          <w:p w:rsidR="009D68BE" w:rsidRDefault="009D68BE" w:rsidP="009D68B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9D68BE" w:rsidRPr="002F302F" w:rsidRDefault="009D68BE" w:rsidP="009D68B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Начальник цеха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D68BE" w:rsidRPr="00B91AB1" w:rsidTr="009D68BE">
        <w:tc>
          <w:tcPr>
            <w:tcW w:w="959" w:type="dxa"/>
            <w:shd w:val="clear" w:color="auto" w:fill="auto"/>
            <w:vAlign w:val="center"/>
          </w:tcPr>
          <w:p w:rsidR="009D68BE" w:rsidRDefault="009D68BE" w:rsidP="009D68B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9D68BE" w:rsidRPr="002F302F" w:rsidRDefault="009D68BE" w:rsidP="009D68B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Технический руководитель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D68BE" w:rsidRPr="00B91AB1" w:rsidTr="009D68BE">
        <w:tc>
          <w:tcPr>
            <w:tcW w:w="959" w:type="dxa"/>
            <w:shd w:val="clear" w:color="auto" w:fill="auto"/>
            <w:vAlign w:val="center"/>
          </w:tcPr>
          <w:p w:rsidR="009D68BE" w:rsidRDefault="009D68BE" w:rsidP="009D68B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76 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9D68BE" w:rsidRPr="002F302F" w:rsidRDefault="009D68BE" w:rsidP="009D68B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Сменный инженер по ремонту оборудования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D68BE" w:rsidRPr="00B91AB1" w:rsidTr="009D68BE">
        <w:tc>
          <w:tcPr>
            <w:tcW w:w="959" w:type="dxa"/>
            <w:shd w:val="clear" w:color="auto" w:fill="auto"/>
            <w:vAlign w:val="center"/>
          </w:tcPr>
          <w:p w:rsidR="009D68BE" w:rsidRDefault="009D68BE" w:rsidP="009D68B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9D68BE" w:rsidRPr="002F302F" w:rsidRDefault="009D68BE" w:rsidP="009D68B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Ведущий инженер-технолог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D68BE" w:rsidRPr="00B91AB1" w:rsidTr="009D68BE">
        <w:tc>
          <w:tcPr>
            <w:tcW w:w="959" w:type="dxa"/>
            <w:shd w:val="clear" w:color="auto" w:fill="auto"/>
            <w:vAlign w:val="center"/>
          </w:tcPr>
          <w:p w:rsidR="009D68BE" w:rsidRDefault="009D68BE" w:rsidP="009D68B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78 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9D68BE" w:rsidRPr="002F302F" w:rsidRDefault="009D68BE" w:rsidP="009D68B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Сменный инженер-технолог II категории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D68BE" w:rsidRPr="00B91AB1" w:rsidTr="009D68BE">
        <w:tc>
          <w:tcPr>
            <w:tcW w:w="959" w:type="dxa"/>
            <w:shd w:val="clear" w:color="auto" w:fill="auto"/>
            <w:vAlign w:val="center"/>
          </w:tcPr>
          <w:p w:rsidR="009D68BE" w:rsidRDefault="009D68BE" w:rsidP="009D68B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79 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9D68BE" w:rsidRPr="002F302F" w:rsidRDefault="009D68BE" w:rsidP="009D68B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Инженер-лаборант (осущест</w:t>
            </w:r>
            <w:r>
              <w:rPr>
                <w:sz w:val="18"/>
                <w:szCs w:val="18"/>
              </w:rPr>
              <w:t>в</w:t>
            </w:r>
            <w:r>
              <w:rPr>
                <w:sz w:val="18"/>
                <w:szCs w:val="18"/>
              </w:rPr>
              <w:t>ление контроля на всех техн</w:t>
            </w:r>
            <w:r>
              <w:rPr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логических стадиях произво</w:t>
            </w:r>
            <w:r>
              <w:rPr>
                <w:sz w:val="18"/>
                <w:szCs w:val="18"/>
              </w:rPr>
              <w:t>д</w:t>
            </w:r>
            <w:r>
              <w:rPr>
                <w:sz w:val="18"/>
                <w:szCs w:val="18"/>
              </w:rPr>
              <w:t>ственного процесса, контроль и координация работы техн</w:t>
            </w:r>
            <w:r>
              <w:rPr>
                <w:sz w:val="18"/>
                <w:szCs w:val="18"/>
              </w:rPr>
              <w:t>и</w:t>
            </w:r>
            <w:r>
              <w:rPr>
                <w:sz w:val="18"/>
                <w:szCs w:val="18"/>
              </w:rPr>
              <w:t>ков-лаборантов и контролеров пищевой продукции цеховой лаборатории)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D68BE" w:rsidRPr="00B91AB1" w:rsidTr="009D68BE">
        <w:tc>
          <w:tcPr>
            <w:tcW w:w="959" w:type="dxa"/>
            <w:shd w:val="clear" w:color="auto" w:fill="auto"/>
            <w:vAlign w:val="center"/>
          </w:tcPr>
          <w:p w:rsidR="009D68BE" w:rsidRDefault="009D68BE" w:rsidP="009D68B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9D68BE" w:rsidRPr="002F302F" w:rsidRDefault="009D68BE" w:rsidP="009D68B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Старший мастер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D68BE" w:rsidRPr="00B91AB1" w:rsidTr="009D68BE">
        <w:tc>
          <w:tcPr>
            <w:tcW w:w="959" w:type="dxa"/>
            <w:shd w:val="clear" w:color="auto" w:fill="auto"/>
            <w:vAlign w:val="center"/>
          </w:tcPr>
          <w:p w:rsidR="009D68BE" w:rsidRDefault="009D68BE" w:rsidP="009D68B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81 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9D68BE" w:rsidRPr="002F302F" w:rsidRDefault="009D68BE" w:rsidP="009D68B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Мастер смены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D68BE" w:rsidRPr="00B91AB1" w:rsidTr="009D68BE">
        <w:tc>
          <w:tcPr>
            <w:tcW w:w="959" w:type="dxa"/>
            <w:shd w:val="clear" w:color="auto" w:fill="auto"/>
            <w:vAlign w:val="center"/>
          </w:tcPr>
          <w:p w:rsidR="009D68BE" w:rsidRDefault="009D68BE" w:rsidP="009D68B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9D68BE" w:rsidRPr="002F302F" w:rsidRDefault="009D68BE" w:rsidP="009D68B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Экономист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D68BE" w:rsidRPr="00B91AB1" w:rsidTr="009D68BE">
        <w:tc>
          <w:tcPr>
            <w:tcW w:w="959" w:type="dxa"/>
            <w:shd w:val="clear" w:color="auto" w:fill="auto"/>
            <w:vAlign w:val="center"/>
          </w:tcPr>
          <w:p w:rsidR="009D68BE" w:rsidRDefault="009D68BE" w:rsidP="009D68B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9D68BE" w:rsidRPr="002F302F" w:rsidRDefault="009D68BE" w:rsidP="009D68B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Бухгалтер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D68BE" w:rsidRPr="00B91AB1" w:rsidTr="009D68BE">
        <w:tc>
          <w:tcPr>
            <w:tcW w:w="959" w:type="dxa"/>
            <w:shd w:val="clear" w:color="auto" w:fill="auto"/>
            <w:vAlign w:val="center"/>
          </w:tcPr>
          <w:p w:rsidR="009D68BE" w:rsidRDefault="009D68BE" w:rsidP="009D68B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9D68BE" w:rsidRPr="002F302F" w:rsidRDefault="009D68BE" w:rsidP="009D68BE">
            <w:pPr>
              <w:jc w:val="center"/>
              <w:rPr>
                <w:i/>
                <w:sz w:val="18"/>
                <w:szCs w:val="18"/>
              </w:rPr>
            </w:pPr>
            <w:r w:rsidRPr="002F302F">
              <w:rPr>
                <w:i/>
                <w:sz w:val="18"/>
                <w:szCs w:val="18"/>
              </w:rPr>
              <w:t>Повременщики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9D68BE" w:rsidRPr="00B91AB1" w:rsidTr="009D68BE">
        <w:tc>
          <w:tcPr>
            <w:tcW w:w="959" w:type="dxa"/>
            <w:shd w:val="clear" w:color="auto" w:fill="auto"/>
            <w:vAlign w:val="center"/>
          </w:tcPr>
          <w:p w:rsidR="009D68BE" w:rsidRDefault="009D68BE" w:rsidP="009D68B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84 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9D68BE" w:rsidRPr="002F302F" w:rsidRDefault="009D68BE" w:rsidP="009D68B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Загрузчик-выгрузчик пищевой продукции (растопка жира)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D68BE" w:rsidRPr="00F06873" w:rsidTr="009D68BE">
        <w:tc>
          <w:tcPr>
            <w:tcW w:w="959" w:type="dxa"/>
            <w:shd w:val="clear" w:color="auto" w:fill="auto"/>
            <w:vAlign w:val="center"/>
          </w:tcPr>
          <w:p w:rsidR="009D68BE" w:rsidRPr="00F06873" w:rsidRDefault="009D68BE" w:rsidP="009D68B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9D68BE" w:rsidRPr="00F30074" w:rsidRDefault="009D68BE" w:rsidP="009D68BE">
            <w:pPr>
              <w:jc w:val="center"/>
              <w:rPr>
                <w:b/>
                <w:sz w:val="18"/>
                <w:szCs w:val="18"/>
              </w:rPr>
            </w:pPr>
            <w:r w:rsidRPr="00F30074">
              <w:rPr>
                <w:b/>
                <w:sz w:val="18"/>
                <w:szCs w:val="18"/>
              </w:rPr>
              <w:t>ШОКОЛАДНЫЙ ЦЕХ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Pr="00F06873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D68BE" w:rsidRPr="00F06873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D68BE" w:rsidRPr="00F06873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D68BE" w:rsidRPr="00F06873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D68BE" w:rsidRPr="00F06873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D68BE" w:rsidRPr="00F06873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D68BE" w:rsidRPr="00F06873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D68BE" w:rsidRPr="00F06873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D68BE" w:rsidRPr="00F06873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D68BE" w:rsidRPr="00F06873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D68BE" w:rsidRPr="00F06873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D68BE" w:rsidRPr="00F06873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D68BE" w:rsidRPr="00F06873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9D68BE" w:rsidRPr="00F06873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D68BE" w:rsidRPr="00F06873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9D68BE" w:rsidRPr="00F06873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D68BE" w:rsidRPr="00F06873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D68BE" w:rsidRPr="00F06873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D68BE" w:rsidRPr="00F06873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D68BE" w:rsidRPr="00F06873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D68BE" w:rsidRPr="00F06873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9D68BE" w:rsidRPr="00F06873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9D68BE" w:rsidRPr="00F06873" w:rsidTr="009D68BE">
        <w:tc>
          <w:tcPr>
            <w:tcW w:w="959" w:type="dxa"/>
            <w:shd w:val="clear" w:color="auto" w:fill="auto"/>
            <w:vAlign w:val="center"/>
          </w:tcPr>
          <w:p w:rsidR="009D68BE" w:rsidRPr="00F06873" w:rsidRDefault="009D68BE" w:rsidP="009D68B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9D68BE" w:rsidRPr="00F30074" w:rsidRDefault="009D68BE" w:rsidP="009D68BE">
            <w:pPr>
              <w:jc w:val="center"/>
              <w:rPr>
                <w:i/>
                <w:sz w:val="18"/>
                <w:szCs w:val="18"/>
              </w:rPr>
            </w:pPr>
            <w:r w:rsidRPr="00F30074">
              <w:rPr>
                <w:i/>
                <w:sz w:val="18"/>
                <w:szCs w:val="18"/>
              </w:rPr>
              <w:t>Участок оформления экспорта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Pr="00F06873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D68BE" w:rsidRPr="00F06873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D68BE" w:rsidRPr="00F06873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D68BE" w:rsidRPr="00F06873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D68BE" w:rsidRPr="00F06873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D68BE" w:rsidRPr="00F06873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D68BE" w:rsidRPr="00F06873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D68BE" w:rsidRPr="00F06873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D68BE" w:rsidRPr="00F06873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D68BE" w:rsidRPr="00F06873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D68BE" w:rsidRPr="00F06873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D68BE" w:rsidRPr="00F06873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D68BE" w:rsidRPr="00F06873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9D68BE" w:rsidRPr="00F06873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D68BE" w:rsidRPr="00F06873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9D68BE" w:rsidRPr="00F06873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D68BE" w:rsidRPr="00F06873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D68BE" w:rsidRPr="00F06873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D68BE" w:rsidRPr="00F06873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D68BE" w:rsidRPr="00F06873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D68BE" w:rsidRPr="00F06873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9D68BE" w:rsidRPr="00F06873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9D68BE" w:rsidRPr="00F06873" w:rsidTr="009D68BE">
        <w:tc>
          <w:tcPr>
            <w:tcW w:w="959" w:type="dxa"/>
            <w:shd w:val="clear" w:color="auto" w:fill="auto"/>
            <w:vAlign w:val="center"/>
          </w:tcPr>
          <w:p w:rsidR="009D68BE" w:rsidRPr="00F06873" w:rsidRDefault="009D68BE" w:rsidP="009D68B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9D68BE" w:rsidRPr="00F30074" w:rsidRDefault="009D68BE" w:rsidP="009D68B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Оформитель готовой проду</w:t>
            </w:r>
            <w:r>
              <w:rPr>
                <w:sz w:val="18"/>
                <w:szCs w:val="18"/>
              </w:rPr>
              <w:t>к</w:t>
            </w:r>
            <w:r>
              <w:rPr>
                <w:sz w:val="18"/>
                <w:szCs w:val="18"/>
              </w:rPr>
              <w:t>ции (штамповка плиток шок</w:t>
            </w:r>
            <w:r>
              <w:rPr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лада через каплеструйный принтер)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Pr="00F06873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Pr="00F06873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Pr="00F06873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Pr="00F06873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Pr="00F06873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Pr="00F06873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Pr="00F06873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Pr="00F06873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Pr="00F06873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Pr="00F06873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Pr="00F06873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Pr="00F06873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Pr="00F06873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9D68BE" w:rsidRPr="00F06873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Pr="00F06873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D68BE" w:rsidRPr="00F06873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Pr="00F06873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Pr="00F06873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Pr="00F06873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Pr="00F06873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Pr="00F06873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9D68BE" w:rsidRPr="00F06873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D68BE" w:rsidRPr="00F06873" w:rsidTr="009D68BE">
        <w:tc>
          <w:tcPr>
            <w:tcW w:w="959" w:type="dxa"/>
            <w:shd w:val="clear" w:color="auto" w:fill="auto"/>
            <w:vAlign w:val="center"/>
          </w:tcPr>
          <w:p w:rsidR="009D68BE" w:rsidRDefault="009D68BE" w:rsidP="009D68B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9D68BE" w:rsidRPr="00F30074" w:rsidRDefault="009D68BE" w:rsidP="009D68B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Оформитель готовой проду</w:t>
            </w:r>
            <w:r>
              <w:rPr>
                <w:sz w:val="18"/>
                <w:szCs w:val="18"/>
              </w:rPr>
              <w:t>к</w:t>
            </w:r>
            <w:r>
              <w:rPr>
                <w:sz w:val="18"/>
                <w:szCs w:val="18"/>
              </w:rPr>
              <w:t>ции (наклейка стикеров с уп</w:t>
            </w:r>
            <w:r>
              <w:rPr>
                <w:sz w:val="18"/>
                <w:szCs w:val="18"/>
              </w:rPr>
              <w:t>а</w:t>
            </w:r>
            <w:r>
              <w:rPr>
                <w:sz w:val="18"/>
                <w:szCs w:val="18"/>
              </w:rPr>
              <w:t>ковкой в шоу-боксы)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D68BE" w:rsidRPr="00F06873" w:rsidTr="009D68BE">
        <w:tc>
          <w:tcPr>
            <w:tcW w:w="959" w:type="dxa"/>
            <w:shd w:val="clear" w:color="auto" w:fill="auto"/>
            <w:vAlign w:val="center"/>
          </w:tcPr>
          <w:p w:rsidR="009D68BE" w:rsidRDefault="009D68BE" w:rsidP="009D68B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9D68BE" w:rsidRPr="00F30074" w:rsidRDefault="009D68BE" w:rsidP="009D68B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Оформитель готовой проду</w:t>
            </w:r>
            <w:r>
              <w:rPr>
                <w:sz w:val="18"/>
                <w:szCs w:val="18"/>
              </w:rPr>
              <w:t>к</w:t>
            </w:r>
            <w:r>
              <w:rPr>
                <w:sz w:val="18"/>
                <w:szCs w:val="18"/>
              </w:rPr>
              <w:t>ции (наклейка рафлакатов с упаковкой в шоу-боксы и к</w:t>
            </w:r>
            <w:r>
              <w:rPr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роба)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D68BE" w:rsidRPr="00F06873" w:rsidTr="009D68BE">
        <w:tc>
          <w:tcPr>
            <w:tcW w:w="959" w:type="dxa"/>
            <w:shd w:val="clear" w:color="auto" w:fill="auto"/>
            <w:vAlign w:val="center"/>
          </w:tcPr>
          <w:p w:rsidR="009D68BE" w:rsidRDefault="009D68BE" w:rsidP="009D68B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9D68BE" w:rsidRPr="00F30074" w:rsidRDefault="009D68BE" w:rsidP="009D68BE">
            <w:pPr>
              <w:jc w:val="center"/>
              <w:rPr>
                <w:i/>
                <w:sz w:val="18"/>
                <w:szCs w:val="18"/>
              </w:rPr>
            </w:pPr>
            <w:r w:rsidRPr="00F30074">
              <w:rPr>
                <w:i/>
                <w:sz w:val="18"/>
                <w:szCs w:val="18"/>
              </w:rPr>
              <w:t>Участок складывания гофр</w:t>
            </w:r>
            <w:r w:rsidRPr="00F30074">
              <w:rPr>
                <w:i/>
                <w:sz w:val="18"/>
                <w:szCs w:val="18"/>
              </w:rPr>
              <w:t>о</w:t>
            </w:r>
            <w:r w:rsidRPr="00F30074">
              <w:rPr>
                <w:i/>
                <w:sz w:val="18"/>
                <w:szCs w:val="18"/>
              </w:rPr>
              <w:t>коробов и шоубоксов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9D68BE" w:rsidRPr="00F06873" w:rsidTr="009D68BE">
        <w:tc>
          <w:tcPr>
            <w:tcW w:w="959" w:type="dxa"/>
            <w:shd w:val="clear" w:color="auto" w:fill="auto"/>
            <w:vAlign w:val="center"/>
          </w:tcPr>
          <w:p w:rsidR="009D68BE" w:rsidRDefault="009D68BE" w:rsidP="009D68B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9D68BE" w:rsidRPr="00F30074" w:rsidRDefault="009D68BE" w:rsidP="009D68B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Картонажник (складывание шоу-боксов для шоколада «Экоботаника»)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D68BE" w:rsidRPr="00F06873" w:rsidTr="009D68BE">
        <w:tc>
          <w:tcPr>
            <w:tcW w:w="959" w:type="dxa"/>
            <w:shd w:val="clear" w:color="auto" w:fill="auto"/>
            <w:vAlign w:val="center"/>
          </w:tcPr>
          <w:p w:rsidR="009D68BE" w:rsidRDefault="009D68BE" w:rsidP="009D68B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9D68BE" w:rsidRPr="00F30074" w:rsidRDefault="009D68BE" w:rsidP="009D68BE">
            <w:pPr>
              <w:jc w:val="center"/>
              <w:rPr>
                <w:i/>
                <w:sz w:val="18"/>
                <w:szCs w:val="18"/>
              </w:rPr>
            </w:pPr>
            <w:r w:rsidRPr="00F30074">
              <w:rPr>
                <w:i/>
                <w:sz w:val="18"/>
                <w:szCs w:val="18"/>
              </w:rPr>
              <w:t>Участок загрузки и выгрузки полуфабриката в емкости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9D68BE" w:rsidRPr="00F06873" w:rsidTr="009D68BE">
        <w:tc>
          <w:tcPr>
            <w:tcW w:w="959" w:type="dxa"/>
            <w:shd w:val="clear" w:color="auto" w:fill="auto"/>
            <w:vAlign w:val="center"/>
          </w:tcPr>
          <w:p w:rsidR="009D68BE" w:rsidRDefault="009D68BE" w:rsidP="009D68B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9D68BE" w:rsidRPr="00F30074" w:rsidRDefault="009D68BE" w:rsidP="009D68B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Загрузчик-выгрузчик пищевой продукции (приготовление смеси (изюм+орех) для шок</w:t>
            </w:r>
            <w:r>
              <w:rPr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лада «Аленка с фундуком и изюмом» и транспортировка со 2 на 3 этаж цеха через лифт)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D68BE" w:rsidRPr="00F06873" w:rsidTr="009D68BE">
        <w:tc>
          <w:tcPr>
            <w:tcW w:w="959" w:type="dxa"/>
            <w:shd w:val="clear" w:color="auto" w:fill="auto"/>
            <w:vAlign w:val="center"/>
          </w:tcPr>
          <w:p w:rsidR="009D68BE" w:rsidRDefault="009D68BE" w:rsidP="009D68B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9D68BE" w:rsidRPr="00F30074" w:rsidRDefault="009D68BE" w:rsidP="009D68BE">
            <w:pPr>
              <w:jc w:val="center"/>
              <w:rPr>
                <w:i/>
                <w:sz w:val="18"/>
                <w:szCs w:val="18"/>
              </w:rPr>
            </w:pPr>
            <w:r w:rsidRPr="00F30074">
              <w:rPr>
                <w:i/>
                <w:sz w:val="18"/>
                <w:szCs w:val="18"/>
              </w:rPr>
              <w:t>Участок транспортировки и загрузки ореха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9D68BE" w:rsidRPr="00F06873" w:rsidTr="009D68BE">
        <w:tc>
          <w:tcPr>
            <w:tcW w:w="959" w:type="dxa"/>
            <w:shd w:val="clear" w:color="auto" w:fill="auto"/>
            <w:vAlign w:val="center"/>
          </w:tcPr>
          <w:p w:rsidR="009D68BE" w:rsidRDefault="009D68BE" w:rsidP="009D68B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9D68BE" w:rsidRPr="00F30074" w:rsidRDefault="009D68BE" w:rsidP="009D68B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Загрузчик-выгрузчик пищевой продукции (транспортировка жаренного ореха на 3 этаж и засыпка ореха в воронку д</w:t>
            </w:r>
            <w:r>
              <w:rPr>
                <w:sz w:val="18"/>
                <w:szCs w:val="18"/>
              </w:rPr>
              <w:t>е</w:t>
            </w:r>
            <w:r>
              <w:rPr>
                <w:sz w:val="18"/>
                <w:szCs w:val="18"/>
              </w:rPr>
              <w:t>зинтегратор)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D68BE" w:rsidRPr="00F06873" w:rsidTr="009D68BE">
        <w:tc>
          <w:tcPr>
            <w:tcW w:w="959" w:type="dxa"/>
            <w:shd w:val="clear" w:color="auto" w:fill="auto"/>
            <w:vAlign w:val="center"/>
          </w:tcPr>
          <w:p w:rsidR="009D68BE" w:rsidRDefault="009D68BE" w:rsidP="009D68B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9D68BE" w:rsidRPr="00F30074" w:rsidRDefault="009D68BE" w:rsidP="009D68BE">
            <w:pPr>
              <w:jc w:val="center"/>
              <w:rPr>
                <w:i/>
                <w:sz w:val="18"/>
                <w:szCs w:val="18"/>
              </w:rPr>
            </w:pPr>
            <w:r w:rsidRPr="00F30074">
              <w:rPr>
                <w:i/>
                <w:sz w:val="18"/>
                <w:szCs w:val="18"/>
              </w:rPr>
              <w:t>Участок обработки технол</w:t>
            </w:r>
            <w:r w:rsidRPr="00F30074">
              <w:rPr>
                <w:i/>
                <w:sz w:val="18"/>
                <w:szCs w:val="18"/>
              </w:rPr>
              <w:t>о</w:t>
            </w:r>
            <w:r w:rsidRPr="00F30074">
              <w:rPr>
                <w:i/>
                <w:sz w:val="18"/>
                <w:szCs w:val="18"/>
              </w:rPr>
              <w:t>гических емкостей и тары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9D68BE" w:rsidRPr="00F06873" w:rsidTr="009D68BE">
        <w:tc>
          <w:tcPr>
            <w:tcW w:w="959" w:type="dxa"/>
            <w:shd w:val="clear" w:color="auto" w:fill="auto"/>
            <w:vAlign w:val="center"/>
          </w:tcPr>
          <w:p w:rsidR="009D68BE" w:rsidRDefault="009D68BE" w:rsidP="009D68B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9D68BE" w:rsidRPr="00F30074" w:rsidRDefault="009D68BE" w:rsidP="009D68B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Машинист моечной машины (мойка, ополаскивание и сушка форм для шоколада)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D68BE" w:rsidRPr="00F06873" w:rsidTr="009D68BE">
        <w:tc>
          <w:tcPr>
            <w:tcW w:w="959" w:type="dxa"/>
            <w:shd w:val="clear" w:color="auto" w:fill="auto"/>
            <w:vAlign w:val="center"/>
          </w:tcPr>
          <w:p w:rsidR="009D68BE" w:rsidRDefault="009D68BE" w:rsidP="009D68B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7-1А (7А)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9D68BE" w:rsidRPr="00F30074" w:rsidRDefault="009D68BE" w:rsidP="009D68B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Машинист моечной машины (мойка, ополаскивание и сушка форм для шоколада)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D68BE" w:rsidRPr="00F06873" w:rsidTr="009D68BE">
        <w:tc>
          <w:tcPr>
            <w:tcW w:w="959" w:type="dxa"/>
            <w:shd w:val="clear" w:color="auto" w:fill="auto"/>
            <w:vAlign w:val="center"/>
          </w:tcPr>
          <w:p w:rsidR="009D68BE" w:rsidRDefault="009D68BE" w:rsidP="009D68B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9D68BE" w:rsidRPr="00F30074" w:rsidRDefault="009D68BE" w:rsidP="009D68BE">
            <w:pPr>
              <w:jc w:val="center"/>
              <w:rPr>
                <w:i/>
                <w:sz w:val="18"/>
                <w:szCs w:val="18"/>
              </w:rPr>
            </w:pPr>
            <w:r w:rsidRPr="00F30074">
              <w:rPr>
                <w:i/>
                <w:sz w:val="18"/>
                <w:szCs w:val="18"/>
              </w:rPr>
              <w:t>Участок линии РТС №1 (1 этаж)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9D68BE" w:rsidRPr="00F06873" w:rsidTr="009D68BE">
        <w:tc>
          <w:tcPr>
            <w:tcW w:w="959" w:type="dxa"/>
            <w:shd w:val="clear" w:color="auto" w:fill="auto"/>
            <w:vAlign w:val="center"/>
          </w:tcPr>
          <w:p w:rsidR="009D68BE" w:rsidRDefault="009D68BE" w:rsidP="009D68B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9D68BE" w:rsidRPr="00F30074" w:rsidRDefault="009D68BE" w:rsidP="009D68B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Оператор линии приготовл</w:t>
            </w:r>
            <w:r>
              <w:rPr>
                <w:sz w:val="18"/>
                <w:szCs w:val="18"/>
              </w:rPr>
              <w:t>е</w:t>
            </w:r>
            <w:r>
              <w:rPr>
                <w:sz w:val="18"/>
                <w:szCs w:val="18"/>
              </w:rPr>
              <w:t>ния шоколадных масс (дву</w:t>
            </w:r>
            <w:r>
              <w:rPr>
                <w:sz w:val="18"/>
                <w:szCs w:val="18"/>
              </w:rPr>
              <w:t>х</w:t>
            </w:r>
            <w:r>
              <w:rPr>
                <w:sz w:val="18"/>
                <w:szCs w:val="18"/>
              </w:rPr>
              <w:t>валка)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D68BE" w:rsidRPr="00F06873" w:rsidTr="009D68BE">
        <w:tc>
          <w:tcPr>
            <w:tcW w:w="959" w:type="dxa"/>
            <w:shd w:val="clear" w:color="auto" w:fill="auto"/>
            <w:vAlign w:val="center"/>
          </w:tcPr>
          <w:p w:rsidR="009D68BE" w:rsidRDefault="009D68BE" w:rsidP="009D68B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9D68BE" w:rsidRPr="00F30074" w:rsidRDefault="009D68BE" w:rsidP="009D68B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Оператор линии приготовл</w:t>
            </w:r>
            <w:r>
              <w:rPr>
                <w:sz w:val="18"/>
                <w:szCs w:val="18"/>
              </w:rPr>
              <w:t>е</w:t>
            </w:r>
            <w:r>
              <w:rPr>
                <w:sz w:val="18"/>
                <w:szCs w:val="18"/>
              </w:rPr>
              <w:t>ния шоколадных масс (пят</w:t>
            </w:r>
            <w:r>
              <w:rPr>
                <w:sz w:val="18"/>
                <w:szCs w:val="18"/>
              </w:rPr>
              <w:t>и</w:t>
            </w:r>
            <w:r>
              <w:rPr>
                <w:sz w:val="18"/>
                <w:szCs w:val="18"/>
              </w:rPr>
              <w:t>валка)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D68BE" w:rsidRPr="00F06873" w:rsidTr="009D68BE">
        <w:tc>
          <w:tcPr>
            <w:tcW w:w="959" w:type="dxa"/>
            <w:shd w:val="clear" w:color="auto" w:fill="auto"/>
            <w:vAlign w:val="center"/>
          </w:tcPr>
          <w:p w:rsidR="009D68BE" w:rsidRDefault="009D68BE" w:rsidP="009D68B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9D68BE" w:rsidRPr="00F30074" w:rsidRDefault="009D68BE" w:rsidP="009D68BE">
            <w:pPr>
              <w:jc w:val="center"/>
              <w:rPr>
                <w:i/>
                <w:sz w:val="18"/>
                <w:szCs w:val="18"/>
              </w:rPr>
            </w:pPr>
            <w:r w:rsidRPr="00F30074">
              <w:rPr>
                <w:i/>
                <w:sz w:val="18"/>
                <w:szCs w:val="18"/>
              </w:rPr>
              <w:t>Администрация цеха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9D68BE" w:rsidRPr="00F06873" w:rsidTr="009D68BE">
        <w:tc>
          <w:tcPr>
            <w:tcW w:w="959" w:type="dxa"/>
            <w:shd w:val="clear" w:color="auto" w:fill="auto"/>
            <w:vAlign w:val="center"/>
          </w:tcPr>
          <w:p w:rsidR="009D68BE" w:rsidRDefault="009D68BE" w:rsidP="009D68B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9D68BE" w:rsidRPr="00F30074" w:rsidRDefault="009D68BE" w:rsidP="009D68B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Технический руководитель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Pr="009920AD" w:rsidRDefault="009D68BE" w:rsidP="009D68BE">
            <w:pPr>
              <w:ind w:left="-70" w:right="-104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Pr="009920AD" w:rsidRDefault="009D68BE" w:rsidP="009D68BE">
            <w:pPr>
              <w:ind w:left="-70" w:right="-104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D68BE" w:rsidRPr="00F06873" w:rsidTr="009D68BE">
        <w:tc>
          <w:tcPr>
            <w:tcW w:w="959" w:type="dxa"/>
            <w:shd w:val="clear" w:color="auto" w:fill="auto"/>
            <w:vAlign w:val="center"/>
          </w:tcPr>
          <w:p w:rsidR="009D68BE" w:rsidRDefault="009D68BE" w:rsidP="009D68B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9D68BE" w:rsidRPr="00F30074" w:rsidRDefault="009D68BE" w:rsidP="009D68B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Инженер-лаборант (осущест</w:t>
            </w:r>
            <w:r>
              <w:rPr>
                <w:sz w:val="18"/>
                <w:szCs w:val="18"/>
              </w:rPr>
              <w:t>в</w:t>
            </w:r>
            <w:r>
              <w:rPr>
                <w:sz w:val="18"/>
                <w:szCs w:val="18"/>
              </w:rPr>
              <w:t>ление контроля на всех техн</w:t>
            </w:r>
            <w:r>
              <w:rPr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логических стадиях произво</w:t>
            </w:r>
            <w:r>
              <w:rPr>
                <w:sz w:val="18"/>
                <w:szCs w:val="18"/>
              </w:rPr>
              <w:t>д</w:t>
            </w:r>
            <w:r>
              <w:rPr>
                <w:sz w:val="18"/>
                <w:szCs w:val="18"/>
              </w:rPr>
              <w:lastRenderedPageBreak/>
              <w:t>ственного процесса, контроль и координация работы техн</w:t>
            </w:r>
            <w:r>
              <w:rPr>
                <w:sz w:val="18"/>
                <w:szCs w:val="18"/>
              </w:rPr>
              <w:t>и</w:t>
            </w:r>
            <w:r>
              <w:rPr>
                <w:sz w:val="18"/>
                <w:szCs w:val="18"/>
              </w:rPr>
              <w:t>ков-лаборантов и контролеров пищевой продукции цеховой лаборатории)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D68BE" w:rsidRPr="00F06873" w:rsidTr="009D68BE">
        <w:tc>
          <w:tcPr>
            <w:tcW w:w="959" w:type="dxa"/>
            <w:shd w:val="clear" w:color="auto" w:fill="auto"/>
            <w:vAlign w:val="center"/>
          </w:tcPr>
          <w:p w:rsidR="009D68BE" w:rsidRPr="00F06873" w:rsidRDefault="009D68BE" w:rsidP="009D68B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9D68BE" w:rsidRPr="001115A2" w:rsidRDefault="009D68BE" w:rsidP="009D68BE">
            <w:pPr>
              <w:jc w:val="center"/>
              <w:rPr>
                <w:b/>
                <w:sz w:val="18"/>
                <w:szCs w:val="18"/>
              </w:rPr>
            </w:pPr>
            <w:r w:rsidRPr="001115A2">
              <w:rPr>
                <w:b/>
                <w:sz w:val="18"/>
                <w:szCs w:val="18"/>
              </w:rPr>
              <w:t>Транспортный цех (ул. М</w:t>
            </w:r>
            <w:r w:rsidRPr="001115A2">
              <w:rPr>
                <w:b/>
                <w:sz w:val="18"/>
                <w:szCs w:val="18"/>
              </w:rPr>
              <w:t>е</w:t>
            </w:r>
            <w:r w:rsidRPr="001115A2">
              <w:rPr>
                <w:b/>
                <w:sz w:val="18"/>
                <w:szCs w:val="18"/>
              </w:rPr>
              <w:t>литопольская, д. 8)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Pr="00F06873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D68BE" w:rsidRPr="00F06873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D68BE" w:rsidRPr="00F06873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D68BE" w:rsidRPr="00F06873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D68BE" w:rsidRPr="00F06873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D68BE" w:rsidRPr="00F06873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D68BE" w:rsidRPr="00F06873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D68BE" w:rsidRPr="00F06873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D68BE" w:rsidRPr="00F06873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D68BE" w:rsidRPr="00F06873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D68BE" w:rsidRPr="00F06873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D68BE" w:rsidRPr="00F06873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D68BE" w:rsidRPr="00F06873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9D68BE" w:rsidRPr="00F06873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D68BE" w:rsidRPr="00F06873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9D68BE" w:rsidRPr="00F06873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D68BE" w:rsidRPr="00F06873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D68BE" w:rsidRPr="00F06873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D68BE" w:rsidRPr="00F06873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D68BE" w:rsidRPr="00F06873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D68BE" w:rsidRPr="00F06873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9D68BE" w:rsidRPr="00F06873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9D68BE" w:rsidRPr="00F06873" w:rsidTr="009D68BE">
        <w:tc>
          <w:tcPr>
            <w:tcW w:w="959" w:type="dxa"/>
            <w:shd w:val="clear" w:color="auto" w:fill="auto"/>
            <w:vAlign w:val="center"/>
          </w:tcPr>
          <w:p w:rsidR="009D68BE" w:rsidRPr="00F06873" w:rsidRDefault="009D68BE" w:rsidP="009D68B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9D68BE" w:rsidRPr="001115A2" w:rsidRDefault="009D68BE" w:rsidP="009D68B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Инженер по транспорту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Pr="00F06873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Pr="00F06873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Pr="00F06873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Pr="00F06873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Pr="00F06873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Pr="00F06873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Pr="00F06873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Pr="00F06873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Pr="00F06873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Pr="00F06873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Pr="00F06873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Pr="00F06873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Pr="00F06873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9D68BE" w:rsidRPr="00F06873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Pr="00F06873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D68BE" w:rsidRPr="00F06873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Pr="00F06873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Pr="00F06873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Pr="00F06873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Pr="00F06873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Pr="00F06873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9D68BE" w:rsidRPr="00F06873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D68BE" w:rsidRPr="00F06873" w:rsidTr="009D68BE">
        <w:tc>
          <w:tcPr>
            <w:tcW w:w="959" w:type="dxa"/>
            <w:shd w:val="clear" w:color="auto" w:fill="auto"/>
            <w:vAlign w:val="center"/>
          </w:tcPr>
          <w:p w:rsidR="009D68BE" w:rsidRDefault="009D68BE" w:rsidP="009D68B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9D68BE" w:rsidRPr="001115A2" w:rsidRDefault="009D68BE" w:rsidP="009D68BE">
            <w:pPr>
              <w:jc w:val="center"/>
              <w:rPr>
                <w:b/>
                <w:sz w:val="18"/>
                <w:szCs w:val="18"/>
              </w:rPr>
            </w:pPr>
            <w:r w:rsidRPr="001115A2">
              <w:rPr>
                <w:b/>
                <w:sz w:val="18"/>
                <w:szCs w:val="18"/>
              </w:rPr>
              <w:t>Транспортный участок (ул. Мелитопольская, д. 8)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9D68BE" w:rsidRPr="00F06873" w:rsidTr="009D68BE">
        <w:tc>
          <w:tcPr>
            <w:tcW w:w="959" w:type="dxa"/>
            <w:shd w:val="clear" w:color="auto" w:fill="auto"/>
            <w:vAlign w:val="center"/>
          </w:tcPr>
          <w:p w:rsidR="009D68BE" w:rsidRDefault="009D68BE" w:rsidP="009D68B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9D68BE" w:rsidRPr="001115A2" w:rsidRDefault="009D68BE" w:rsidP="009D68B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Начальник участка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D68BE" w:rsidRPr="00F06873" w:rsidTr="009D68BE">
        <w:tc>
          <w:tcPr>
            <w:tcW w:w="959" w:type="dxa"/>
            <w:shd w:val="clear" w:color="auto" w:fill="auto"/>
            <w:vAlign w:val="center"/>
          </w:tcPr>
          <w:p w:rsidR="009D68BE" w:rsidRDefault="009D68BE" w:rsidP="009D68B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9D68BE" w:rsidRPr="001115A2" w:rsidRDefault="009D68BE" w:rsidP="009D68B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Распределитель работ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D68BE" w:rsidRPr="00F06873" w:rsidTr="009D68BE">
        <w:tc>
          <w:tcPr>
            <w:tcW w:w="959" w:type="dxa"/>
            <w:shd w:val="clear" w:color="auto" w:fill="auto"/>
            <w:vAlign w:val="center"/>
          </w:tcPr>
          <w:p w:rsidR="009D68BE" w:rsidRDefault="009D68BE" w:rsidP="009D68B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9D68BE" w:rsidRPr="001115A2" w:rsidRDefault="009D68BE" w:rsidP="009D68B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Слесарь по ремонту автомоб</w:t>
            </w:r>
            <w:r>
              <w:rPr>
                <w:sz w:val="18"/>
                <w:szCs w:val="18"/>
              </w:rPr>
              <w:t>и</w:t>
            </w:r>
            <w:r>
              <w:rPr>
                <w:sz w:val="18"/>
                <w:szCs w:val="18"/>
              </w:rPr>
              <w:t>лей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D68BE" w:rsidRPr="00F06873" w:rsidTr="009D68BE">
        <w:tc>
          <w:tcPr>
            <w:tcW w:w="959" w:type="dxa"/>
            <w:shd w:val="clear" w:color="auto" w:fill="auto"/>
            <w:vAlign w:val="center"/>
          </w:tcPr>
          <w:p w:rsidR="009D68BE" w:rsidRDefault="009D68BE" w:rsidP="009D68B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9D68BE" w:rsidRPr="001115A2" w:rsidRDefault="009D68BE" w:rsidP="009D68B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Слесарь по ремонту автомоб</w:t>
            </w:r>
            <w:r>
              <w:rPr>
                <w:sz w:val="18"/>
                <w:szCs w:val="18"/>
              </w:rPr>
              <w:t>и</w:t>
            </w:r>
            <w:r>
              <w:rPr>
                <w:sz w:val="18"/>
                <w:szCs w:val="18"/>
              </w:rPr>
              <w:t>лей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D68BE" w:rsidRPr="00F06873" w:rsidTr="009D68BE">
        <w:tc>
          <w:tcPr>
            <w:tcW w:w="959" w:type="dxa"/>
            <w:shd w:val="clear" w:color="auto" w:fill="auto"/>
            <w:vAlign w:val="center"/>
          </w:tcPr>
          <w:p w:rsidR="009D68BE" w:rsidRDefault="009D68BE" w:rsidP="009D68B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9D68BE" w:rsidRPr="001115A2" w:rsidRDefault="009D68BE" w:rsidP="009D68B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Водитель автопогрузчика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D68BE" w:rsidRPr="00F06873" w:rsidTr="009D68BE">
        <w:tc>
          <w:tcPr>
            <w:tcW w:w="959" w:type="dxa"/>
            <w:shd w:val="clear" w:color="auto" w:fill="auto"/>
            <w:vAlign w:val="center"/>
          </w:tcPr>
          <w:p w:rsidR="009D68BE" w:rsidRDefault="009D68BE" w:rsidP="009D68B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9D68BE" w:rsidRPr="001115A2" w:rsidRDefault="009D68BE" w:rsidP="009D68B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Водитель автопогрузчика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D68BE" w:rsidRPr="00F06873" w:rsidTr="009D68BE">
        <w:tc>
          <w:tcPr>
            <w:tcW w:w="959" w:type="dxa"/>
            <w:shd w:val="clear" w:color="auto" w:fill="auto"/>
            <w:vAlign w:val="center"/>
          </w:tcPr>
          <w:p w:rsidR="009D68BE" w:rsidRDefault="009D68BE" w:rsidP="009D68B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9D68BE" w:rsidRPr="001115A2" w:rsidRDefault="009D68BE" w:rsidP="009D68B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Водитель электропогрузчика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D68BE" w:rsidRPr="00F06873" w:rsidTr="009D68BE">
        <w:tc>
          <w:tcPr>
            <w:tcW w:w="959" w:type="dxa"/>
            <w:shd w:val="clear" w:color="auto" w:fill="auto"/>
            <w:vAlign w:val="center"/>
          </w:tcPr>
          <w:p w:rsidR="009D68BE" w:rsidRDefault="009D68BE" w:rsidP="009D68B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9D68BE" w:rsidRPr="001115A2" w:rsidRDefault="009D68BE" w:rsidP="009D68B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Водитель электропогрузчика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D68BE" w:rsidRPr="00F06873" w:rsidTr="009D68BE">
        <w:tc>
          <w:tcPr>
            <w:tcW w:w="959" w:type="dxa"/>
            <w:shd w:val="clear" w:color="auto" w:fill="auto"/>
            <w:vAlign w:val="center"/>
          </w:tcPr>
          <w:p w:rsidR="009D68BE" w:rsidRDefault="009D68BE" w:rsidP="009D68B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9D68BE" w:rsidRPr="001115A2" w:rsidRDefault="009D68BE" w:rsidP="009D68B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Водитель электропогрузчика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D68BE" w:rsidRPr="00F06873" w:rsidTr="009D68BE">
        <w:tc>
          <w:tcPr>
            <w:tcW w:w="959" w:type="dxa"/>
            <w:shd w:val="clear" w:color="auto" w:fill="auto"/>
            <w:vAlign w:val="center"/>
          </w:tcPr>
          <w:p w:rsidR="009D68BE" w:rsidRDefault="009D68BE" w:rsidP="009D68B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9D68BE" w:rsidRPr="001115A2" w:rsidRDefault="009D68BE" w:rsidP="009D68B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Водитель электропогрузчика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D68BE" w:rsidRPr="00F06873" w:rsidTr="009D68BE">
        <w:tc>
          <w:tcPr>
            <w:tcW w:w="959" w:type="dxa"/>
            <w:shd w:val="clear" w:color="auto" w:fill="auto"/>
            <w:vAlign w:val="center"/>
          </w:tcPr>
          <w:p w:rsidR="009D68BE" w:rsidRDefault="009D68BE" w:rsidP="009D68B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9D68BE" w:rsidRPr="001115A2" w:rsidRDefault="009D68BE" w:rsidP="009D68B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Водитель электропогрузчика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D68BE" w:rsidRPr="00F06873" w:rsidTr="009D68BE">
        <w:tc>
          <w:tcPr>
            <w:tcW w:w="959" w:type="dxa"/>
            <w:shd w:val="clear" w:color="auto" w:fill="auto"/>
            <w:vAlign w:val="center"/>
          </w:tcPr>
          <w:p w:rsidR="009D68BE" w:rsidRDefault="009D68BE" w:rsidP="009D68B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9D68BE" w:rsidRPr="001115A2" w:rsidRDefault="009D68BE" w:rsidP="009D68B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Водитель электропогрузчика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D68BE" w:rsidRPr="00F06873" w:rsidTr="009D68BE">
        <w:tc>
          <w:tcPr>
            <w:tcW w:w="959" w:type="dxa"/>
            <w:shd w:val="clear" w:color="auto" w:fill="auto"/>
            <w:vAlign w:val="center"/>
          </w:tcPr>
          <w:p w:rsidR="009D68BE" w:rsidRDefault="009D68BE" w:rsidP="009D68B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9D68BE" w:rsidRPr="001115A2" w:rsidRDefault="009D68BE" w:rsidP="009D68B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Водитель электропогрузчика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D68BE" w:rsidRPr="00F06873" w:rsidTr="009D68BE">
        <w:tc>
          <w:tcPr>
            <w:tcW w:w="959" w:type="dxa"/>
            <w:shd w:val="clear" w:color="auto" w:fill="auto"/>
            <w:vAlign w:val="center"/>
          </w:tcPr>
          <w:p w:rsidR="009D68BE" w:rsidRDefault="009D68BE" w:rsidP="009D68B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9D68BE" w:rsidRPr="001115A2" w:rsidRDefault="009D68BE" w:rsidP="009D68B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Водитель электропогрузчика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D68BE" w:rsidRPr="00F06873" w:rsidTr="009D68BE">
        <w:tc>
          <w:tcPr>
            <w:tcW w:w="959" w:type="dxa"/>
            <w:shd w:val="clear" w:color="auto" w:fill="auto"/>
            <w:vAlign w:val="center"/>
          </w:tcPr>
          <w:p w:rsidR="009D68BE" w:rsidRDefault="009D68BE" w:rsidP="009D68B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9D68BE" w:rsidRPr="001115A2" w:rsidRDefault="009D68BE" w:rsidP="009D68B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Водитель электропогрузчика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D68BE" w:rsidRPr="00F06873" w:rsidTr="009D68BE">
        <w:tc>
          <w:tcPr>
            <w:tcW w:w="959" w:type="dxa"/>
            <w:shd w:val="clear" w:color="auto" w:fill="auto"/>
            <w:vAlign w:val="center"/>
          </w:tcPr>
          <w:p w:rsidR="009D68BE" w:rsidRDefault="009D68BE" w:rsidP="009D68B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9D68BE" w:rsidRPr="001115A2" w:rsidRDefault="009D68BE" w:rsidP="009D68B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Водитель электропогрузчика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D68BE" w:rsidRPr="00F06873" w:rsidTr="009D68BE">
        <w:tc>
          <w:tcPr>
            <w:tcW w:w="959" w:type="dxa"/>
            <w:shd w:val="clear" w:color="auto" w:fill="auto"/>
            <w:vAlign w:val="center"/>
          </w:tcPr>
          <w:p w:rsidR="009D68BE" w:rsidRDefault="009D68BE" w:rsidP="009D68B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9D68BE" w:rsidRPr="001115A2" w:rsidRDefault="009D68BE" w:rsidP="009D68B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Водитель электропогрузчика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D68BE" w:rsidRPr="00F06873" w:rsidTr="009D68BE">
        <w:tc>
          <w:tcPr>
            <w:tcW w:w="959" w:type="dxa"/>
            <w:shd w:val="clear" w:color="auto" w:fill="auto"/>
            <w:vAlign w:val="center"/>
          </w:tcPr>
          <w:p w:rsidR="009D68BE" w:rsidRDefault="009D68BE" w:rsidP="009D68B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9D68BE" w:rsidRPr="001115A2" w:rsidRDefault="009D68BE" w:rsidP="009D68B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Водитель электропогрузчика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D68BE" w:rsidRPr="00F06873" w:rsidTr="009D68BE">
        <w:tc>
          <w:tcPr>
            <w:tcW w:w="959" w:type="dxa"/>
            <w:shd w:val="clear" w:color="auto" w:fill="auto"/>
            <w:vAlign w:val="center"/>
          </w:tcPr>
          <w:p w:rsidR="009D68BE" w:rsidRDefault="009D68BE" w:rsidP="009D68B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9D68BE" w:rsidRPr="001115A2" w:rsidRDefault="009D68BE" w:rsidP="009D68B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Водитель электропогрузчика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D68BE" w:rsidRPr="00F06873" w:rsidTr="009D68BE">
        <w:tc>
          <w:tcPr>
            <w:tcW w:w="959" w:type="dxa"/>
            <w:shd w:val="clear" w:color="auto" w:fill="auto"/>
            <w:vAlign w:val="center"/>
          </w:tcPr>
          <w:p w:rsidR="009D68BE" w:rsidRDefault="009D68BE" w:rsidP="009D68B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9D68BE" w:rsidRPr="001115A2" w:rsidRDefault="009D68BE" w:rsidP="009D68B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Водитель электропогрузчика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9D68BE" w:rsidRDefault="009D68BE" w:rsidP="009D68B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</w:tbl>
    <w:p w:rsidR="009C6A23" w:rsidRDefault="009C6A23" w:rsidP="00936F48">
      <w:pPr>
        <w:rPr>
          <w:lang w:val="en-US"/>
        </w:rPr>
      </w:pPr>
    </w:p>
    <w:p w:rsidR="007F1B28" w:rsidRDefault="007F1B28" w:rsidP="00936F48">
      <w:pPr>
        <w:rPr>
          <w:lang w:val="en-US"/>
        </w:rPr>
      </w:pPr>
    </w:p>
    <w:p w:rsidR="007F1B28" w:rsidRDefault="007F1B28" w:rsidP="00936F48">
      <w:pPr>
        <w:rPr>
          <w:lang w:val="en-US"/>
        </w:rPr>
      </w:pPr>
    </w:p>
    <w:p w:rsidR="007F1B28" w:rsidRDefault="007F1B28" w:rsidP="00936F48">
      <w:pPr>
        <w:rPr>
          <w:lang w:val="en-US"/>
        </w:rPr>
      </w:pPr>
    </w:p>
    <w:p w:rsidR="007F1B28" w:rsidRDefault="007F1B28" w:rsidP="00936F48">
      <w:pPr>
        <w:rPr>
          <w:lang w:val="en-US"/>
        </w:rPr>
      </w:pPr>
    </w:p>
    <w:p w:rsidR="007F1B28" w:rsidRDefault="007F1B28" w:rsidP="00936F48">
      <w:pPr>
        <w:rPr>
          <w:lang w:val="en-US"/>
        </w:rPr>
      </w:pPr>
    </w:p>
    <w:p w:rsidR="007F1B28" w:rsidRDefault="007F1B28" w:rsidP="00936F48">
      <w:pPr>
        <w:rPr>
          <w:lang w:val="en-US"/>
        </w:rPr>
      </w:pPr>
    </w:p>
    <w:p w:rsidR="007F1B28" w:rsidRDefault="007F1B28" w:rsidP="00936F48">
      <w:pPr>
        <w:rPr>
          <w:lang w:val="en-US"/>
        </w:rPr>
      </w:pPr>
    </w:p>
    <w:p w:rsidR="007F1B28" w:rsidRDefault="007F1B28" w:rsidP="00936F48">
      <w:pPr>
        <w:rPr>
          <w:lang w:val="en-US"/>
        </w:rPr>
      </w:pPr>
    </w:p>
    <w:p w:rsidR="007F1B28" w:rsidRDefault="007F1B28" w:rsidP="00936F48">
      <w:pPr>
        <w:rPr>
          <w:lang w:val="en-US"/>
        </w:rPr>
      </w:pPr>
    </w:p>
    <w:p w:rsidR="007F1B28" w:rsidRDefault="007F1B28" w:rsidP="00936F48">
      <w:pPr>
        <w:rPr>
          <w:lang w:val="en-US"/>
        </w:rPr>
      </w:pPr>
    </w:p>
    <w:p w:rsidR="00160EB4" w:rsidRDefault="00160EB4" w:rsidP="00936F48">
      <w:pPr>
        <w:rPr>
          <w:lang w:val="en-US"/>
        </w:rPr>
      </w:pPr>
    </w:p>
    <w:p w:rsidR="00160EB4" w:rsidRDefault="00160EB4" w:rsidP="00936F48">
      <w:pPr>
        <w:rPr>
          <w:lang w:val="en-US"/>
        </w:rPr>
      </w:pPr>
    </w:p>
    <w:tbl>
      <w:tblPr>
        <w:tblStyle w:val="10"/>
        <w:tblpPr w:leftFromText="180" w:rightFromText="180" w:vertAnchor="text" w:tblpY="1"/>
        <w:tblOverlap w:val="never"/>
        <w:tblW w:w="15673" w:type="dxa"/>
        <w:tblInd w:w="-1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48"/>
        <w:gridCol w:w="2713"/>
        <w:gridCol w:w="559"/>
        <w:gridCol w:w="560"/>
        <w:gridCol w:w="559"/>
        <w:gridCol w:w="560"/>
        <w:gridCol w:w="560"/>
        <w:gridCol w:w="559"/>
        <w:gridCol w:w="560"/>
        <w:gridCol w:w="560"/>
        <w:gridCol w:w="559"/>
        <w:gridCol w:w="560"/>
        <w:gridCol w:w="560"/>
        <w:gridCol w:w="559"/>
        <w:gridCol w:w="560"/>
        <w:gridCol w:w="559"/>
        <w:gridCol w:w="560"/>
        <w:gridCol w:w="560"/>
        <w:gridCol w:w="559"/>
        <w:gridCol w:w="560"/>
        <w:gridCol w:w="560"/>
        <w:gridCol w:w="559"/>
        <w:gridCol w:w="560"/>
        <w:gridCol w:w="560"/>
      </w:tblGrid>
      <w:tr w:rsidR="009D68BE" w:rsidRPr="00EF1DEE" w:rsidTr="007F1B28">
        <w:trPr>
          <w:trHeight w:val="283"/>
        </w:trPr>
        <w:tc>
          <w:tcPr>
            <w:tcW w:w="648" w:type="dxa"/>
            <w:vMerge w:val="restart"/>
            <w:textDirection w:val="btLr"/>
            <w:vAlign w:val="center"/>
          </w:tcPr>
          <w:p w:rsidR="009D68BE" w:rsidRDefault="009D68BE" w:rsidP="007F1B28">
            <w:pPr>
              <w:ind w:left="113" w:right="113"/>
              <w:jc w:val="center"/>
              <w:rPr>
                <w:color w:val="000000"/>
              </w:rPr>
            </w:pPr>
            <w:r>
              <w:rPr>
                <w:color w:val="000000"/>
              </w:rPr>
              <w:t>Индивидуальный номер</w:t>
            </w:r>
          </w:p>
          <w:p w:rsidR="009D68BE" w:rsidRPr="00EF1DEE" w:rsidRDefault="009D68BE" w:rsidP="007F1B28">
            <w:pPr>
              <w:ind w:left="113" w:right="113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</w:rPr>
              <w:t xml:space="preserve"> </w:t>
            </w:r>
            <w:r w:rsidRPr="00137AE3">
              <w:rPr>
                <w:color w:val="000000"/>
              </w:rPr>
              <w:t>рабочего места</w:t>
            </w:r>
          </w:p>
        </w:tc>
        <w:tc>
          <w:tcPr>
            <w:tcW w:w="2713" w:type="dxa"/>
            <w:vMerge w:val="restart"/>
            <w:vAlign w:val="center"/>
          </w:tcPr>
          <w:p w:rsidR="009D68BE" w:rsidRPr="00EF1DEE" w:rsidRDefault="009D68BE" w:rsidP="007F1B28">
            <w:pPr>
              <w:ind w:right="113"/>
              <w:jc w:val="center"/>
              <w:rPr>
                <w:sz w:val="16"/>
                <w:szCs w:val="16"/>
              </w:rPr>
            </w:pPr>
            <w:r w:rsidRPr="00EF1DEE">
              <w:rPr>
                <w:sz w:val="16"/>
                <w:szCs w:val="16"/>
              </w:rPr>
              <w:t>Наименование рабочего места</w:t>
            </w:r>
          </w:p>
          <w:p w:rsidR="009D68BE" w:rsidRPr="00EF1DEE" w:rsidRDefault="009D68BE" w:rsidP="007F1B28">
            <w:pPr>
              <w:jc w:val="center"/>
              <w:rPr>
                <w:sz w:val="16"/>
                <w:szCs w:val="16"/>
              </w:rPr>
            </w:pPr>
            <w:r w:rsidRPr="00EF1DEE">
              <w:rPr>
                <w:sz w:val="16"/>
                <w:szCs w:val="16"/>
              </w:rPr>
              <w:t>(профессии, должности)</w:t>
            </w:r>
          </w:p>
        </w:tc>
        <w:tc>
          <w:tcPr>
            <w:tcW w:w="7834" w:type="dxa"/>
            <w:gridSpan w:val="14"/>
            <w:vAlign w:val="center"/>
          </w:tcPr>
          <w:p w:rsidR="009D68BE" w:rsidRPr="00EF1DEE" w:rsidRDefault="009D68BE" w:rsidP="007F1B28">
            <w:pPr>
              <w:jc w:val="center"/>
              <w:rPr>
                <w:sz w:val="16"/>
                <w:szCs w:val="16"/>
              </w:rPr>
            </w:pPr>
            <w:r w:rsidRPr="00DE2527">
              <w:rPr>
                <w:color w:val="000000"/>
                <w:szCs w:val="16"/>
              </w:rPr>
              <w:t xml:space="preserve">Классы </w:t>
            </w:r>
            <w:r>
              <w:rPr>
                <w:color w:val="000000"/>
                <w:szCs w:val="16"/>
              </w:rPr>
              <w:t xml:space="preserve">(подклассы) </w:t>
            </w:r>
            <w:r w:rsidRPr="00DE2527">
              <w:rPr>
                <w:color w:val="000000"/>
                <w:szCs w:val="16"/>
              </w:rPr>
              <w:t>условий труда</w:t>
            </w:r>
          </w:p>
        </w:tc>
        <w:tc>
          <w:tcPr>
            <w:tcW w:w="560" w:type="dxa"/>
            <w:vMerge w:val="restart"/>
            <w:textDirection w:val="btLr"/>
          </w:tcPr>
          <w:p w:rsidR="009D68BE" w:rsidRPr="00DE2527" w:rsidRDefault="009D68BE" w:rsidP="007F1B28">
            <w:pPr>
              <w:ind w:left="113" w:right="113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Итоговый</w:t>
            </w:r>
            <w:r w:rsidRPr="00DE2527">
              <w:rPr>
                <w:color w:val="000000"/>
                <w:sz w:val="18"/>
              </w:rPr>
              <w:t xml:space="preserve"> класс</w:t>
            </w:r>
            <w:r>
              <w:rPr>
                <w:color w:val="000000"/>
                <w:sz w:val="18"/>
              </w:rPr>
              <w:t xml:space="preserve"> (подкласс)</w:t>
            </w:r>
            <w:r w:rsidRPr="00DE2527">
              <w:rPr>
                <w:color w:val="000000"/>
                <w:sz w:val="18"/>
              </w:rPr>
              <w:t xml:space="preserve"> условий труда</w:t>
            </w:r>
          </w:p>
        </w:tc>
        <w:tc>
          <w:tcPr>
            <w:tcW w:w="560" w:type="dxa"/>
            <w:vMerge w:val="restart"/>
            <w:textDirection w:val="btLr"/>
          </w:tcPr>
          <w:p w:rsidR="009D68BE" w:rsidRPr="00DE2527" w:rsidRDefault="009D68BE" w:rsidP="007F1B28">
            <w:pPr>
              <w:ind w:left="113" w:right="113"/>
              <w:rPr>
                <w:color w:val="000000"/>
                <w:sz w:val="18"/>
                <w:szCs w:val="16"/>
              </w:rPr>
            </w:pPr>
            <w:r>
              <w:rPr>
                <w:color w:val="000000"/>
                <w:sz w:val="18"/>
              </w:rPr>
              <w:t>Итоговый</w:t>
            </w:r>
            <w:r w:rsidRPr="00DE2527">
              <w:rPr>
                <w:color w:val="000000"/>
                <w:sz w:val="18"/>
              </w:rPr>
              <w:t xml:space="preserve"> класс</w:t>
            </w:r>
            <w:r>
              <w:rPr>
                <w:color w:val="000000"/>
                <w:sz w:val="18"/>
              </w:rPr>
              <w:t xml:space="preserve"> (подкласс)</w:t>
            </w:r>
            <w:r w:rsidRPr="00DE2527">
              <w:rPr>
                <w:color w:val="000000"/>
                <w:sz w:val="18"/>
              </w:rPr>
              <w:t xml:space="preserve"> условий труда </w:t>
            </w:r>
            <w:r>
              <w:rPr>
                <w:color w:val="000000"/>
                <w:sz w:val="18"/>
              </w:rPr>
              <w:t xml:space="preserve">с учетом эффективного применения </w:t>
            </w:r>
            <w:r w:rsidRPr="00DE2527">
              <w:rPr>
                <w:color w:val="000000"/>
                <w:sz w:val="18"/>
              </w:rPr>
              <w:t>СИЗ</w:t>
            </w:r>
          </w:p>
        </w:tc>
        <w:tc>
          <w:tcPr>
            <w:tcW w:w="559" w:type="dxa"/>
            <w:vMerge w:val="restart"/>
            <w:textDirection w:val="btLr"/>
          </w:tcPr>
          <w:p w:rsidR="009D68BE" w:rsidRPr="00DE2527" w:rsidRDefault="009D68BE" w:rsidP="007F1B28">
            <w:pPr>
              <w:ind w:left="113" w:right="113"/>
              <w:rPr>
                <w:color w:val="000000"/>
                <w:sz w:val="18"/>
              </w:rPr>
            </w:pPr>
            <w:r w:rsidRPr="00DE2527">
              <w:rPr>
                <w:color w:val="000000"/>
                <w:sz w:val="18"/>
              </w:rPr>
              <w:t>Повышенный размер оплаты труда (да,нет)</w:t>
            </w:r>
          </w:p>
        </w:tc>
        <w:tc>
          <w:tcPr>
            <w:tcW w:w="560" w:type="dxa"/>
            <w:vMerge w:val="restart"/>
            <w:textDirection w:val="btLr"/>
          </w:tcPr>
          <w:p w:rsidR="009D68BE" w:rsidRPr="00DE2527" w:rsidRDefault="009D68BE" w:rsidP="007F1B28">
            <w:pPr>
              <w:ind w:left="113" w:right="113"/>
              <w:rPr>
                <w:color w:val="000000"/>
                <w:sz w:val="18"/>
              </w:rPr>
            </w:pPr>
            <w:r w:rsidRPr="00DE2527">
              <w:rPr>
                <w:color w:val="000000"/>
                <w:sz w:val="18"/>
              </w:rPr>
              <w:t>Ежегодный дополнительный оплачива</w:t>
            </w:r>
            <w:r w:rsidRPr="00DE2527">
              <w:rPr>
                <w:color w:val="000000"/>
                <w:sz w:val="18"/>
              </w:rPr>
              <w:t>е</w:t>
            </w:r>
            <w:r w:rsidRPr="00DE2527">
              <w:rPr>
                <w:color w:val="000000"/>
                <w:sz w:val="18"/>
              </w:rPr>
              <w:t>мый отпуск (да/нет)</w:t>
            </w:r>
          </w:p>
        </w:tc>
        <w:tc>
          <w:tcPr>
            <w:tcW w:w="560" w:type="dxa"/>
            <w:vMerge w:val="restart"/>
            <w:textDirection w:val="btLr"/>
          </w:tcPr>
          <w:p w:rsidR="009D68BE" w:rsidRPr="00DE2527" w:rsidRDefault="009D68BE" w:rsidP="007F1B28">
            <w:pPr>
              <w:ind w:left="113" w:right="113"/>
              <w:rPr>
                <w:color w:val="000000"/>
                <w:sz w:val="18"/>
              </w:rPr>
            </w:pPr>
            <w:r w:rsidRPr="00DE2527">
              <w:rPr>
                <w:color w:val="000000"/>
                <w:sz w:val="18"/>
              </w:rPr>
              <w:t>Сокращенная продолжительность рабоч</w:t>
            </w:r>
            <w:r w:rsidRPr="00DE2527">
              <w:rPr>
                <w:color w:val="000000"/>
                <w:sz w:val="18"/>
              </w:rPr>
              <w:t>е</w:t>
            </w:r>
            <w:r w:rsidRPr="00DE2527">
              <w:rPr>
                <w:color w:val="000000"/>
                <w:sz w:val="18"/>
              </w:rPr>
              <w:t>го времени (да/нет)</w:t>
            </w:r>
          </w:p>
        </w:tc>
        <w:tc>
          <w:tcPr>
            <w:tcW w:w="559" w:type="dxa"/>
            <w:vMerge w:val="restart"/>
            <w:textDirection w:val="btLr"/>
          </w:tcPr>
          <w:p w:rsidR="009D68BE" w:rsidRPr="00DE2527" w:rsidRDefault="009D68BE" w:rsidP="007F1B28">
            <w:pPr>
              <w:ind w:left="113" w:right="113"/>
              <w:rPr>
                <w:color w:val="000000"/>
                <w:sz w:val="18"/>
              </w:rPr>
            </w:pPr>
            <w:r w:rsidRPr="00DE2527">
              <w:rPr>
                <w:color w:val="000000"/>
                <w:sz w:val="18"/>
              </w:rPr>
              <w:t>Молоко или другие равноценные пищевые продукт</w:t>
            </w:r>
            <w:r w:rsidRPr="00DE2527">
              <w:rPr>
                <w:sz w:val="18"/>
              </w:rPr>
              <w:t>ы (да/нет)</w:t>
            </w:r>
          </w:p>
        </w:tc>
        <w:tc>
          <w:tcPr>
            <w:tcW w:w="560" w:type="dxa"/>
            <w:vMerge w:val="restart"/>
            <w:textDirection w:val="btLr"/>
          </w:tcPr>
          <w:p w:rsidR="009D68BE" w:rsidRPr="00DE2527" w:rsidRDefault="009D68BE" w:rsidP="007F1B28">
            <w:pPr>
              <w:ind w:left="113" w:right="113"/>
              <w:rPr>
                <w:color w:val="000000"/>
                <w:sz w:val="18"/>
              </w:rPr>
            </w:pPr>
            <w:r w:rsidRPr="00DE2527">
              <w:rPr>
                <w:color w:val="000000"/>
                <w:sz w:val="18"/>
              </w:rPr>
              <w:t>Лечебно</w:t>
            </w:r>
            <w:r w:rsidRPr="00DE2527">
              <w:rPr>
                <w:sz w:val="18"/>
              </w:rPr>
              <w:t>-профилактическое питание  (да/нет)</w:t>
            </w:r>
          </w:p>
        </w:tc>
        <w:tc>
          <w:tcPr>
            <w:tcW w:w="560" w:type="dxa"/>
            <w:vMerge w:val="restart"/>
            <w:textDirection w:val="btLr"/>
            <w:vAlign w:val="center"/>
          </w:tcPr>
          <w:p w:rsidR="009D68BE" w:rsidRPr="007D3518" w:rsidRDefault="009D68BE" w:rsidP="007F1B28">
            <w:pPr>
              <w:ind w:left="113" w:right="113"/>
              <w:rPr>
                <w:color w:val="000000"/>
                <w:sz w:val="18"/>
                <w:szCs w:val="18"/>
              </w:rPr>
            </w:pPr>
            <w:r w:rsidRPr="007D3518">
              <w:rPr>
                <w:color w:val="000000"/>
                <w:sz w:val="18"/>
                <w:szCs w:val="18"/>
              </w:rPr>
              <w:t>Право на досрочное назначение трудовой пенсии</w:t>
            </w:r>
            <w:r w:rsidRPr="007D3518">
              <w:rPr>
                <w:sz w:val="18"/>
                <w:szCs w:val="18"/>
              </w:rPr>
              <w:t xml:space="preserve"> (да/нет)</w:t>
            </w:r>
          </w:p>
        </w:tc>
      </w:tr>
      <w:tr w:rsidR="009D68BE" w:rsidRPr="00EF1DEE" w:rsidTr="007F1B28">
        <w:trPr>
          <w:trHeight w:val="3249"/>
        </w:trPr>
        <w:tc>
          <w:tcPr>
            <w:tcW w:w="648" w:type="dxa"/>
            <w:vMerge/>
            <w:vAlign w:val="center"/>
          </w:tcPr>
          <w:p w:rsidR="009D68BE" w:rsidRPr="00EF1DE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713" w:type="dxa"/>
            <w:vMerge/>
            <w:vAlign w:val="center"/>
          </w:tcPr>
          <w:p w:rsidR="009D68BE" w:rsidRPr="00EF1DE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  <w:textDirection w:val="btLr"/>
          </w:tcPr>
          <w:p w:rsidR="009D68BE" w:rsidRPr="00DE2527" w:rsidRDefault="009D68BE" w:rsidP="007F1B28">
            <w:pPr>
              <w:ind w:left="113" w:right="113"/>
              <w:rPr>
                <w:color w:val="000000"/>
                <w:sz w:val="28"/>
                <w:szCs w:val="28"/>
              </w:rPr>
            </w:pPr>
            <w:r w:rsidRPr="00DE2527">
              <w:rPr>
                <w:color w:val="000000"/>
                <w:sz w:val="18"/>
                <w:szCs w:val="16"/>
              </w:rPr>
              <w:t>химический</w:t>
            </w:r>
          </w:p>
        </w:tc>
        <w:tc>
          <w:tcPr>
            <w:tcW w:w="560" w:type="dxa"/>
            <w:textDirection w:val="btLr"/>
          </w:tcPr>
          <w:p w:rsidR="009D68BE" w:rsidRPr="00DE2527" w:rsidRDefault="009D68BE" w:rsidP="007F1B28">
            <w:pPr>
              <w:ind w:left="113" w:right="113"/>
              <w:rPr>
                <w:color w:val="000000"/>
                <w:sz w:val="28"/>
                <w:szCs w:val="28"/>
              </w:rPr>
            </w:pPr>
            <w:r w:rsidRPr="00DE2527">
              <w:rPr>
                <w:color w:val="000000"/>
                <w:sz w:val="18"/>
                <w:szCs w:val="16"/>
              </w:rPr>
              <w:t>биологический</w:t>
            </w:r>
          </w:p>
        </w:tc>
        <w:tc>
          <w:tcPr>
            <w:tcW w:w="559" w:type="dxa"/>
            <w:textDirection w:val="btLr"/>
          </w:tcPr>
          <w:p w:rsidR="009D68BE" w:rsidRPr="00DE2527" w:rsidRDefault="009D68BE" w:rsidP="007F1B28">
            <w:pPr>
              <w:ind w:left="113" w:right="113"/>
              <w:rPr>
                <w:color w:val="000000"/>
                <w:sz w:val="28"/>
                <w:szCs w:val="28"/>
              </w:rPr>
            </w:pPr>
            <w:r w:rsidRPr="00DE2527">
              <w:rPr>
                <w:color w:val="000000"/>
                <w:sz w:val="18"/>
                <w:szCs w:val="16"/>
              </w:rPr>
              <w:t>аэрозоли преимущественно фиброге</w:t>
            </w:r>
            <w:r w:rsidRPr="00DE2527">
              <w:rPr>
                <w:color w:val="000000"/>
                <w:sz w:val="18"/>
                <w:szCs w:val="16"/>
              </w:rPr>
              <w:t>н</w:t>
            </w:r>
            <w:r w:rsidRPr="00DE2527">
              <w:rPr>
                <w:color w:val="000000"/>
                <w:sz w:val="18"/>
                <w:szCs w:val="16"/>
              </w:rPr>
              <w:t>ного действия</w:t>
            </w:r>
          </w:p>
        </w:tc>
        <w:tc>
          <w:tcPr>
            <w:tcW w:w="560" w:type="dxa"/>
            <w:textDirection w:val="btLr"/>
          </w:tcPr>
          <w:p w:rsidR="009D68BE" w:rsidRPr="00DE2527" w:rsidRDefault="009D68BE" w:rsidP="007F1B28">
            <w:pPr>
              <w:ind w:left="113" w:right="113"/>
              <w:rPr>
                <w:color w:val="000000"/>
                <w:sz w:val="28"/>
                <w:szCs w:val="28"/>
              </w:rPr>
            </w:pPr>
            <w:r w:rsidRPr="00DE2527">
              <w:rPr>
                <w:color w:val="000000"/>
                <w:sz w:val="18"/>
                <w:szCs w:val="16"/>
              </w:rPr>
              <w:t>шум</w:t>
            </w:r>
          </w:p>
        </w:tc>
        <w:tc>
          <w:tcPr>
            <w:tcW w:w="560" w:type="dxa"/>
            <w:textDirection w:val="btLr"/>
          </w:tcPr>
          <w:p w:rsidR="009D68BE" w:rsidRPr="00DE2527" w:rsidRDefault="009D68BE" w:rsidP="007F1B28">
            <w:pPr>
              <w:ind w:left="113" w:right="113"/>
              <w:rPr>
                <w:color w:val="000000"/>
                <w:sz w:val="28"/>
                <w:szCs w:val="28"/>
              </w:rPr>
            </w:pPr>
            <w:r w:rsidRPr="00DE2527">
              <w:rPr>
                <w:color w:val="000000"/>
                <w:sz w:val="18"/>
                <w:szCs w:val="16"/>
              </w:rPr>
              <w:t>инфразвук</w:t>
            </w:r>
          </w:p>
        </w:tc>
        <w:tc>
          <w:tcPr>
            <w:tcW w:w="559" w:type="dxa"/>
            <w:textDirection w:val="btLr"/>
          </w:tcPr>
          <w:p w:rsidR="009D68BE" w:rsidRPr="00DE2527" w:rsidRDefault="009D68BE" w:rsidP="007F1B28">
            <w:pPr>
              <w:ind w:left="113" w:right="113"/>
              <w:rPr>
                <w:color w:val="000000"/>
                <w:sz w:val="28"/>
                <w:szCs w:val="28"/>
              </w:rPr>
            </w:pPr>
            <w:r w:rsidRPr="00DE2527">
              <w:rPr>
                <w:color w:val="000000"/>
                <w:sz w:val="18"/>
                <w:szCs w:val="16"/>
              </w:rPr>
              <w:t>ультразвук</w:t>
            </w:r>
            <w:r w:rsidRPr="00DE2527">
              <w:rPr>
                <w:color w:val="000000"/>
                <w:sz w:val="18"/>
                <w:szCs w:val="16"/>
                <w:lang w:val="en-US"/>
              </w:rPr>
              <w:t xml:space="preserve"> </w:t>
            </w:r>
            <w:r w:rsidRPr="00DE2527">
              <w:rPr>
                <w:color w:val="000000"/>
                <w:sz w:val="18"/>
                <w:szCs w:val="16"/>
              </w:rPr>
              <w:t>воздушный</w:t>
            </w:r>
          </w:p>
        </w:tc>
        <w:tc>
          <w:tcPr>
            <w:tcW w:w="560" w:type="dxa"/>
            <w:textDirection w:val="btLr"/>
          </w:tcPr>
          <w:p w:rsidR="009D68BE" w:rsidRPr="00DE2527" w:rsidRDefault="009D68BE" w:rsidP="007F1B28">
            <w:pPr>
              <w:ind w:left="113" w:right="113"/>
              <w:rPr>
                <w:color w:val="000000"/>
                <w:sz w:val="28"/>
                <w:szCs w:val="28"/>
              </w:rPr>
            </w:pPr>
            <w:r w:rsidRPr="00DE2527">
              <w:rPr>
                <w:color w:val="000000"/>
                <w:sz w:val="18"/>
                <w:szCs w:val="16"/>
              </w:rPr>
              <w:t>вибрация общая</w:t>
            </w:r>
          </w:p>
        </w:tc>
        <w:tc>
          <w:tcPr>
            <w:tcW w:w="560" w:type="dxa"/>
            <w:textDirection w:val="btLr"/>
          </w:tcPr>
          <w:p w:rsidR="009D68BE" w:rsidRPr="00DE2527" w:rsidRDefault="009D68BE" w:rsidP="007F1B28">
            <w:pPr>
              <w:ind w:left="113" w:right="113"/>
              <w:rPr>
                <w:color w:val="000000"/>
                <w:sz w:val="28"/>
                <w:szCs w:val="28"/>
              </w:rPr>
            </w:pPr>
            <w:r w:rsidRPr="00DE2527">
              <w:rPr>
                <w:color w:val="000000"/>
                <w:sz w:val="18"/>
                <w:szCs w:val="16"/>
              </w:rPr>
              <w:t>вибрация локальная</w:t>
            </w:r>
          </w:p>
        </w:tc>
        <w:tc>
          <w:tcPr>
            <w:tcW w:w="559" w:type="dxa"/>
            <w:textDirection w:val="btLr"/>
          </w:tcPr>
          <w:p w:rsidR="009D68BE" w:rsidRPr="00DE2527" w:rsidRDefault="009D68BE" w:rsidP="007F1B28">
            <w:pPr>
              <w:ind w:left="113" w:right="113"/>
              <w:rPr>
                <w:color w:val="000000"/>
                <w:sz w:val="18"/>
                <w:szCs w:val="16"/>
              </w:rPr>
            </w:pPr>
            <w:r w:rsidRPr="00DE2527">
              <w:rPr>
                <w:color w:val="000000"/>
                <w:sz w:val="18"/>
                <w:szCs w:val="16"/>
              </w:rPr>
              <w:t>неионизирующие излучения</w:t>
            </w:r>
          </w:p>
        </w:tc>
        <w:tc>
          <w:tcPr>
            <w:tcW w:w="560" w:type="dxa"/>
            <w:textDirection w:val="btLr"/>
          </w:tcPr>
          <w:p w:rsidR="009D68BE" w:rsidRPr="00DE2527" w:rsidRDefault="009D68BE" w:rsidP="007F1B28">
            <w:pPr>
              <w:ind w:left="113" w:right="113"/>
              <w:rPr>
                <w:color w:val="000000"/>
                <w:sz w:val="28"/>
                <w:szCs w:val="28"/>
              </w:rPr>
            </w:pPr>
            <w:r w:rsidRPr="00DE2527">
              <w:rPr>
                <w:color w:val="000000"/>
                <w:sz w:val="18"/>
                <w:szCs w:val="16"/>
              </w:rPr>
              <w:t>ионизирующие излучения</w:t>
            </w:r>
          </w:p>
        </w:tc>
        <w:tc>
          <w:tcPr>
            <w:tcW w:w="560" w:type="dxa"/>
            <w:textDirection w:val="btLr"/>
          </w:tcPr>
          <w:p w:rsidR="009D68BE" w:rsidRPr="00DE2527" w:rsidRDefault="009D68BE" w:rsidP="007F1B28">
            <w:pPr>
              <w:ind w:left="113" w:right="113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18"/>
                <w:szCs w:val="16"/>
              </w:rPr>
              <w:t xml:space="preserve">параметры </w:t>
            </w:r>
            <w:r w:rsidRPr="00DE2527">
              <w:rPr>
                <w:color w:val="000000"/>
                <w:sz w:val="18"/>
                <w:szCs w:val="16"/>
              </w:rPr>
              <w:t>микроклима</w:t>
            </w:r>
            <w:r>
              <w:rPr>
                <w:color w:val="000000"/>
                <w:sz w:val="18"/>
                <w:szCs w:val="16"/>
              </w:rPr>
              <w:t>та</w:t>
            </w:r>
          </w:p>
        </w:tc>
        <w:tc>
          <w:tcPr>
            <w:tcW w:w="559" w:type="dxa"/>
            <w:textDirection w:val="btLr"/>
          </w:tcPr>
          <w:p w:rsidR="009D68BE" w:rsidRPr="00DE2527" w:rsidRDefault="009D68BE" w:rsidP="007F1B28">
            <w:pPr>
              <w:ind w:left="113" w:right="113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18"/>
                <w:szCs w:val="16"/>
              </w:rPr>
              <w:t xml:space="preserve">параметры </w:t>
            </w:r>
            <w:r w:rsidRPr="00DE2527">
              <w:rPr>
                <w:color w:val="000000"/>
                <w:sz w:val="18"/>
                <w:szCs w:val="16"/>
              </w:rPr>
              <w:t>светов</w:t>
            </w:r>
            <w:r>
              <w:rPr>
                <w:color w:val="000000"/>
                <w:sz w:val="18"/>
                <w:szCs w:val="16"/>
              </w:rPr>
              <w:t>ой</w:t>
            </w:r>
            <w:r w:rsidRPr="00DE2527">
              <w:rPr>
                <w:color w:val="000000"/>
                <w:sz w:val="18"/>
                <w:szCs w:val="16"/>
              </w:rPr>
              <w:t xml:space="preserve"> сред</w:t>
            </w:r>
            <w:r>
              <w:rPr>
                <w:color w:val="000000"/>
                <w:sz w:val="18"/>
                <w:szCs w:val="16"/>
              </w:rPr>
              <w:t>ы</w:t>
            </w:r>
          </w:p>
        </w:tc>
        <w:tc>
          <w:tcPr>
            <w:tcW w:w="560" w:type="dxa"/>
            <w:textDirection w:val="btLr"/>
          </w:tcPr>
          <w:p w:rsidR="009D68BE" w:rsidRPr="00DE2527" w:rsidRDefault="009D68BE" w:rsidP="007F1B28">
            <w:pPr>
              <w:ind w:left="113" w:right="113"/>
              <w:rPr>
                <w:color w:val="000000"/>
                <w:sz w:val="28"/>
                <w:szCs w:val="28"/>
              </w:rPr>
            </w:pPr>
            <w:r w:rsidRPr="00DE2527">
              <w:rPr>
                <w:color w:val="000000"/>
                <w:sz w:val="18"/>
                <w:szCs w:val="16"/>
              </w:rPr>
              <w:t>тяжесть труд</w:t>
            </w:r>
            <w:r>
              <w:rPr>
                <w:color w:val="000000"/>
                <w:sz w:val="18"/>
                <w:szCs w:val="16"/>
              </w:rPr>
              <w:t>ового процесса</w:t>
            </w:r>
          </w:p>
        </w:tc>
        <w:tc>
          <w:tcPr>
            <w:tcW w:w="559" w:type="dxa"/>
            <w:textDirection w:val="btLr"/>
          </w:tcPr>
          <w:p w:rsidR="009D68BE" w:rsidRPr="00DE2527" w:rsidRDefault="009D68BE" w:rsidP="007F1B28">
            <w:pPr>
              <w:ind w:left="113" w:right="113"/>
              <w:rPr>
                <w:color w:val="000000"/>
                <w:sz w:val="28"/>
                <w:szCs w:val="28"/>
              </w:rPr>
            </w:pPr>
            <w:r w:rsidRPr="00DE2527">
              <w:rPr>
                <w:color w:val="000000"/>
                <w:sz w:val="18"/>
                <w:szCs w:val="16"/>
              </w:rPr>
              <w:t>напряженность труд</w:t>
            </w:r>
            <w:r>
              <w:rPr>
                <w:color w:val="000000"/>
                <w:sz w:val="18"/>
                <w:szCs w:val="16"/>
              </w:rPr>
              <w:t>ового процесса</w:t>
            </w:r>
          </w:p>
        </w:tc>
        <w:tc>
          <w:tcPr>
            <w:tcW w:w="560" w:type="dxa"/>
            <w:vMerge/>
            <w:vAlign w:val="center"/>
          </w:tcPr>
          <w:p w:rsidR="009D68BE" w:rsidRPr="00EF1DE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  <w:vMerge/>
            <w:vAlign w:val="center"/>
          </w:tcPr>
          <w:p w:rsidR="009D68BE" w:rsidRPr="00EF1DE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  <w:vMerge/>
            <w:vAlign w:val="center"/>
          </w:tcPr>
          <w:p w:rsidR="009D68BE" w:rsidRPr="00EF1DE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  <w:vMerge/>
            <w:vAlign w:val="center"/>
          </w:tcPr>
          <w:p w:rsidR="009D68BE" w:rsidRPr="00EF1DE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  <w:vMerge/>
            <w:vAlign w:val="center"/>
          </w:tcPr>
          <w:p w:rsidR="009D68BE" w:rsidRPr="00EF1DE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  <w:vMerge/>
            <w:vAlign w:val="center"/>
          </w:tcPr>
          <w:p w:rsidR="009D68BE" w:rsidRPr="00EF1DE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  <w:vMerge/>
            <w:vAlign w:val="center"/>
          </w:tcPr>
          <w:p w:rsidR="009D68BE" w:rsidRPr="00EF1DE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  <w:vMerge/>
            <w:vAlign w:val="center"/>
          </w:tcPr>
          <w:p w:rsidR="009D68BE" w:rsidRPr="00EF1DE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</w:tr>
      <w:tr w:rsidR="009D68BE" w:rsidRPr="00EF1DEE" w:rsidTr="007F1B28">
        <w:tblPrEx>
          <w:tblLook w:val="04A0"/>
        </w:tblPrEx>
        <w:trPr>
          <w:trHeight w:val="101"/>
        </w:trPr>
        <w:tc>
          <w:tcPr>
            <w:tcW w:w="648" w:type="dxa"/>
            <w:tcBorders>
              <w:bottom w:val="single" w:sz="4" w:space="0" w:color="auto"/>
            </w:tcBorders>
          </w:tcPr>
          <w:p w:rsidR="009D68BE" w:rsidRPr="00EF1DEE" w:rsidRDefault="009D68BE" w:rsidP="007F1B28">
            <w:pPr>
              <w:jc w:val="center"/>
              <w:rPr>
                <w:sz w:val="16"/>
                <w:szCs w:val="16"/>
              </w:rPr>
            </w:pPr>
            <w:r w:rsidRPr="00EF1DEE">
              <w:rPr>
                <w:sz w:val="16"/>
                <w:szCs w:val="16"/>
              </w:rPr>
              <w:t>1</w:t>
            </w:r>
          </w:p>
        </w:tc>
        <w:tc>
          <w:tcPr>
            <w:tcW w:w="2713" w:type="dxa"/>
          </w:tcPr>
          <w:p w:rsidR="009D68BE" w:rsidRPr="00EF1DEE" w:rsidRDefault="009D68BE" w:rsidP="007F1B28">
            <w:pPr>
              <w:jc w:val="center"/>
              <w:rPr>
                <w:sz w:val="16"/>
                <w:szCs w:val="16"/>
              </w:rPr>
            </w:pPr>
            <w:r w:rsidRPr="00EF1DEE">
              <w:rPr>
                <w:sz w:val="16"/>
                <w:szCs w:val="16"/>
              </w:rPr>
              <w:t>2</w:t>
            </w:r>
          </w:p>
        </w:tc>
        <w:tc>
          <w:tcPr>
            <w:tcW w:w="559" w:type="dxa"/>
          </w:tcPr>
          <w:p w:rsidR="009D68BE" w:rsidRPr="00EF1DEE" w:rsidRDefault="009D68BE" w:rsidP="007F1B28">
            <w:pPr>
              <w:jc w:val="center"/>
              <w:rPr>
                <w:sz w:val="16"/>
                <w:szCs w:val="16"/>
              </w:rPr>
            </w:pPr>
            <w:r w:rsidRPr="00EF1DEE">
              <w:rPr>
                <w:sz w:val="16"/>
                <w:szCs w:val="16"/>
              </w:rPr>
              <w:t>3</w:t>
            </w:r>
          </w:p>
        </w:tc>
        <w:tc>
          <w:tcPr>
            <w:tcW w:w="560" w:type="dxa"/>
          </w:tcPr>
          <w:p w:rsidR="009D68BE" w:rsidRPr="00EF1DEE" w:rsidRDefault="009D68BE" w:rsidP="007F1B28">
            <w:pPr>
              <w:jc w:val="center"/>
              <w:rPr>
                <w:sz w:val="16"/>
                <w:szCs w:val="16"/>
              </w:rPr>
            </w:pPr>
            <w:r w:rsidRPr="00EF1DEE">
              <w:rPr>
                <w:sz w:val="16"/>
                <w:szCs w:val="16"/>
              </w:rPr>
              <w:t>4</w:t>
            </w:r>
          </w:p>
        </w:tc>
        <w:tc>
          <w:tcPr>
            <w:tcW w:w="559" w:type="dxa"/>
          </w:tcPr>
          <w:p w:rsidR="009D68BE" w:rsidRPr="00EF1DEE" w:rsidRDefault="009D68BE" w:rsidP="007F1B28">
            <w:pPr>
              <w:jc w:val="center"/>
              <w:rPr>
                <w:sz w:val="16"/>
                <w:szCs w:val="16"/>
              </w:rPr>
            </w:pPr>
            <w:r w:rsidRPr="00EF1DEE">
              <w:rPr>
                <w:sz w:val="16"/>
                <w:szCs w:val="16"/>
              </w:rPr>
              <w:t>5</w:t>
            </w:r>
          </w:p>
        </w:tc>
        <w:tc>
          <w:tcPr>
            <w:tcW w:w="560" w:type="dxa"/>
          </w:tcPr>
          <w:p w:rsidR="009D68BE" w:rsidRPr="00EF1DEE" w:rsidRDefault="009D68BE" w:rsidP="007F1B28">
            <w:pPr>
              <w:jc w:val="center"/>
              <w:rPr>
                <w:sz w:val="16"/>
                <w:szCs w:val="16"/>
              </w:rPr>
            </w:pPr>
            <w:r w:rsidRPr="00EF1DEE">
              <w:rPr>
                <w:sz w:val="16"/>
                <w:szCs w:val="16"/>
              </w:rPr>
              <w:t>6</w:t>
            </w:r>
          </w:p>
        </w:tc>
        <w:tc>
          <w:tcPr>
            <w:tcW w:w="560" w:type="dxa"/>
          </w:tcPr>
          <w:p w:rsidR="009D68BE" w:rsidRPr="00EF1DEE" w:rsidRDefault="009D68BE" w:rsidP="007F1B28">
            <w:pPr>
              <w:jc w:val="center"/>
              <w:rPr>
                <w:sz w:val="16"/>
                <w:szCs w:val="16"/>
              </w:rPr>
            </w:pPr>
            <w:r w:rsidRPr="00EF1DEE">
              <w:rPr>
                <w:sz w:val="16"/>
                <w:szCs w:val="16"/>
              </w:rPr>
              <w:t>7</w:t>
            </w:r>
          </w:p>
        </w:tc>
        <w:tc>
          <w:tcPr>
            <w:tcW w:w="559" w:type="dxa"/>
          </w:tcPr>
          <w:p w:rsidR="009D68BE" w:rsidRPr="00EF1DEE" w:rsidRDefault="009D68BE" w:rsidP="007F1B28">
            <w:pPr>
              <w:jc w:val="center"/>
              <w:rPr>
                <w:sz w:val="16"/>
                <w:szCs w:val="16"/>
              </w:rPr>
            </w:pPr>
            <w:r w:rsidRPr="00EF1DEE">
              <w:rPr>
                <w:sz w:val="16"/>
                <w:szCs w:val="16"/>
              </w:rPr>
              <w:t>8</w:t>
            </w:r>
          </w:p>
        </w:tc>
        <w:tc>
          <w:tcPr>
            <w:tcW w:w="560" w:type="dxa"/>
          </w:tcPr>
          <w:p w:rsidR="009D68BE" w:rsidRPr="00EF1DEE" w:rsidRDefault="009D68BE" w:rsidP="007F1B28">
            <w:pPr>
              <w:jc w:val="center"/>
              <w:rPr>
                <w:sz w:val="16"/>
                <w:szCs w:val="16"/>
              </w:rPr>
            </w:pPr>
            <w:r w:rsidRPr="00EF1DEE">
              <w:rPr>
                <w:sz w:val="16"/>
                <w:szCs w:val="16"/>
              </w:rPr>
              <w:t>9</w:t>
            </w:r>
          </w:p>
        </w:tc>
        <w:tc>
          <w:tcPr>
            <w:tcW w:w="560" w:type="dxa"/>
          </w:tcPr>
          <w:p w:rsidR="009D68BE" w:rsidRPr="00EF1DEE" w:rsidRDefault="009D68BE" w:rsidP="007F1B28">
            <w:pPr>
              <w:jc w:val="center"/>
              <w:rPr>
                <w:sz w:val="16"/>
                <w:szCs w:val="16"/>
              </w:rPr>
            </w:pPr>
            <w:r w:rsidRPr="00EF1DEE">
              <w:rPr>
                <w:sz w:val="16"/>
                <w:szCs w:val="16"/>
              </w:rPr>
              <w:t>10</w:t>
            </w:r>
          </w:p>
        </w:tc>
        <w:tc>
          <w:tcPr>
            <w:tcW w:w="559" w:type="dxa"/>
          </w:tcPr>
          <w:p w:rsidR="009D68BE" w:rsidRPr="00EF1DEE" w:rsidRDefault="009D68BE" w:rsidP="007F1B28">
            <w:pPr>
              <w:jc w:val="center"/>
              <w:rPr>
                <w:sz w:val="16"/>
                <w:szCs w:val="16"/>
              </w:rPr>
            </w:pPr>
            <w:r w:rsidRPr="00EF1DEE">
              <w:rPr>
                <w:sz w:val="16"/>
                <w:szCs w:val="16"/>
              </w:rPr>
              <w:t>11</w:t>
            </w:r>
          </w:p>
        </w:tc>
        <w:tc>
          <w:tcPr>
            <w:tcW w:w="560" w:type="dxa"/>
          </w:tcPr>
          <w:p w:rsidR="009D68BE" w:rsidRPr="00EF1DEE" w:rsidRDefault="009D68BE" w:rsidP="007F1B28">
            <w:pPr>
              <w:jc w:val="center"/>
              <w:rPr>
                <w:sz w:val="16"/>
                <w:szCs w:val="16"/>
              </w:rPr>
            </w:pPr>
            <w:r w:rsidRPr="00EF1DEE">
              <w:rPr>
                <w:sz w:val="16"/>
                <w:szCs w:val="16"/>
              </w:rPr>
              <w:t>12</w:t>
            </w:r>
          </w:p>
        </w:tc>
        <w:tc>
          <w:tcPr>
            <w:tcW w:w="560" w:type="dxa"/>
          </w:tcPr>
          <w:p w:rsidR="009D68BE" w:rsidRPr="00EF1DEE" w:rsidRDefault="009D68BE" w:rsidP="007F1B28">
            <w:pPr>
              <w:jc w:val="center"/>
              <w:rPr>
                <w:sz w:val="16"/>
                <w:szCs w:val="16"/>
              </w:rPr>
            </w:pPr>
            <w:r w:rsidRPr="00EF1DEE">
              <w:rPr>
                <w:sz w:val="16"/>
                <w:szCs w:val="16"/>
              </w:rPr>
              <w:t>13</w:t>
            </w:r>
          </w:p>
        </w:tc>
        <w:tc>
          <w:tcPr>
            <w:tcW w:w="559" w:type="dxa"/>
          </w:tcPr>
          <w:p w:rsidR="009D68BE" w:rsidRPr="00EF1DEE" w:rsidRDefault="009D68BE" w:rsidP="007F1B28">
            <w:pPr>
              <w:jc w:val="center"/>
              <w:rPr>
                <w:sz w:val="16"/>
                <w:szCs w:val="16"/>
              </w:rPr>
            </w:pPr>
            <w:r w:rsidRPr="00EF1DEE">
              <w:rPr>
                <w:sz w:val="16"/>
                <w:szCs w:val="16"/>
              </w:rPr>
              <w:t>14</w:t>
            </w:r>
          </w:p>
        </w:tc>
        <w:tc>
          <w:tcPr>
            <w:tcW w:w="560" w:type="dxa"/>
          </w:tcPr>
          <w:p w:rsidR="009D68BE" w:rsidRPr="00EF1DEE" w:rsidRDefault="009D68BE" w:rsidP="007F1B28">
            <w:pPr>
              <w:jc w:val="center"/>
              <w:rPr>
                <w:sz w:val="16"/>
                <w:szCs w:val="16"/>
              </w:rPr>
            </w:pPr>
            <w:r w:rsidRPr="00EF1DEE">
              <w:rPr>
                <w:sz w:val="16"/>
                <w:szCs w:val="16"/>
              </w:rPr>
              <w:t>15</w:t>
            </w:r>
          </w:p>
        </w:tc>
        <w:tc>
          <w:tcPr>
            <w:tcW w:w="559" w:type="dxa"/>
          </w:tcPr>
          <w:p w:rsidR="009D68BE" w:rsidRPr="00EF1DEE" w:rsidRDefault="009D68BE" w:rsidP="007F1B28">
            <w:pPr>
              <w:jc w:val="center"/>
              <w:rPr>
                <w:sz w:val="16"/>
                <w:szCs w:val="16"/>
              </w:rPr>
            </w:pPr>
            <w:r w:rsidRPr="00EF1DEE">
              <w:rPr>
                <w:sz w:val="16"/>
                <w:szCs w:val="16"/>
              </w:rPr>
              <w:t>16</w:t>
            </w:r>
          </w:p>
        </w:tc>
        <w:tc>
          <w:tcPr>
            <w:tcW w:w="560" w:type="dxa"/>
          </w:tcPr>
          <w:p w:rsidR="009D68BE" w:rsidRPr="00EF1DEE" w:rsidRDefault="009D68BE" w:rsidP="007F1B28">
            <w:pPr>
              <w:jc w:val="center"/>
              <w:rPr>
                <w:sz w:val="16"/>
                <w:szCs w:val="16"/>
              </w:rPr>
            </w:pPr>
            <w:r w:rsidRPr="00EF1DEE">
              <w:rPr>
                <w:sz w:val="16"/>
                <w:szCs w:val="16"/>
              </w:rPr>
              <w:t>17</w:t>
            </w:r>
          </w:p>
        </w:tc>
        <w:tc>
          <w:tcPr>
            <w:tcW w:w="560" w:type="dxa"/>
          </w:tcPr>
          <w:p w:rsidR="009D68BE" w:rsidRPr="00EF1DEE" w:rsidRDefault="009D68BE" w:rsidP="007F1B28">
            <w:pPr>
              <w:jc w:val="center"/>
              <w:rPr>
                <w:sz w:val="16"/>
                <w:szCs w:val="16"/>
              </w:rPr>
            </w:pPr>
            <w:r w:rsidRPr="00EF1DEE">
              <w:rPr>
                <w:sz w:val="16"/>
                <w:szCs w:val="16"/>
              </w:rPr>
              <w:t>18</w:t>
            </w:r>
          </w:p>
        </w:tc>
        <w:tc>
          <w:tcPr>
            <w:tcW w:w="559" w:type="dxa"/>
          </w:tcPr>
          <w:p w:rsidR="009D68BE" w:rsidRPr="00EF1DEE" w:rsidRDefault="009D68BE" w:rsidP="007F1B28">
            <w:pPr>
              <w:jc w:val="center"/>
              <w:rPr>
                <w:sz w:val="16"/>
                <w:szCs w:val="16"/>
              </w:rPr>
            </w:pPr>
            <w:r w:rsidRPr="00EF1DEE">
              <w:rPr>
                <w:sz w:val="16"/>
                <w:szCs w:val="16"/>
              </w:rPr>
              <w:t>19</w:t>
            </w:r>
          </w:p>
        </w:tc>
        <w:tc>
          <w:tcPr>
            <w:tcW w:w="560" w:type="dxa"/>
          </w:tcPr>
          <w:p w:rsidR="009D68BE" w:rsidRPr="00EF1DEE" w:rsidRDefault="009D68BE" w:rsidP="007F1B28">
            <w:pPr>
              <w:jc w:val="center"/>
              <w:rPr>
                <w:sz w:val="16"/>
                <w:szCs w:val="16"/>
              </w:rPr>
            </w:pPr>
            <w:r w:rsidRPr="00EF1DEE">
              <w:rPr>
                <w:sz w:val="16"/>
                <w:szCs w:val="16"/>
              </w:rPr>
              <w:t>20</w:t>
            </w:r>
          </w:p>
        </w:tc>
        <w:tc>
          <w:tcPr>
            <w:tcW w:w="560" w:type="dxa"/>
          </w:tcPr>
          <w:p w:rsidR="009D68BE" w:rsidRPr="00EF1DEE" w:rsidRDefault="009D68BE" w:rsidP="007F1B28">
            <w:pPr>
              <w:jc w:val="center"/>
              <w:rPr>
                <w:sz w:val="16"/>
                <w:szCs w:val="16"/>
                <w:lang w:val="en-US"/>
              </w:rPr>
            </w:pPr>
            <w:r w:rsidRPr="00EF1DEE">
              <w:rPr>
                <w:sz w:val="16"/>
                <w:szCs w:val="16"/>
                <w:lang w:val="en-US"/>
              </w:rPr>
              <w:t>21</w:t>
            </w:r>
          </w:p>
        </w:tc>
        <w:tc>
          <w:tcPr>
            <w:tcW w:w="559" w:type="dxa"/>
          </w:tcPr>
          <w:p w:rsidR="009D68BE" w:rsidRPr="00EF1DEE" w:rsidRDefault="009D68BE" w:rsidP="007F1B28">
            <w:pPr>
              <w:jc w:val="center"/>
              <w:rPr>
                <w:sz w:val="16"/>
                <w:szCs w:val="16"/>
                <w:lang w:val="en-US"/>
              </w:rPr>
            </w:pPr>
            <w:r w:rsidRPr="00EF1DEE">
              <w:rPr>
                <w:sz w:val="16"/>
                <w:szCs w:val="16"/>
                <w:lang w:val="en-US"/>
              </w:rPr>
              <w:t>22</w:t>
            </w:r>
          </w:p>
        </w:tc>
        <w:tc>
          <w:tcPr>
            <w:tcW w:w="560" w:type="dxa"/>
          </w:tcPr>
          <w:p w:rsidR="009D68BE" w:rsidRPr="00EF1DEE" w:rsidRDefault="009D68BE" w:rsidP="007F1B28">
            <w:pPr>
              <w:jc w:val="center"/>
              <w:rPr>
                <w:sz w:val="16"/>
                <w:szCs w:val="16"/>
                <w:lang w:val="en-US"/>
              </w:rPr>
            </w:pPr>
            <w:r w:rsidRPr="00EF1DEE">
              <w:rPr>
                <w:sz w:val="16"/>
                <w:szCs w:val="16"/>
                <w:lang w:val="en-US"/>
              </w:rPr>
              <w:t>23</w:t>
            </w:r>
          </w:p>
        </w:tc>
        <w:tc>
          <w:tcPr>
            <w:tcW w:w="560" w:type="dxa"/>
          </w:tcPr>
          <w:p w:rsidR="009D68BE" w:rsidRPr="00EF1DEE" w:rsidRDefault="009D68BE" w:rsidP="007F1B28">
            <w:pPr>
              <w:jc w:val="center"/>
              <w:rPr>
                <w:sz w:val="16"/>
                <w:szCs w:val="16"/>
                <w:lang w:val="en-US"/>
              </w:rPr>
            </w:pPr>
            <w:r w:rsidRPr="00EF1DEE">
              <w:rPr>
                <w:sz w:val="16"/>
                <w:szCs w:val="16"/>
                <w:lang w:val="en-US"/>
              </w:rPr>
              <w:t>24</w:t>
            </w:r>
          </w:p>
        </w:tc>
      </w:tr>
      <w:tr w:rsidR="007F1B28" w:rsidRPr="00EF1DEE" w:rsidTr="007F1B28">
        <w:tblPrEx>
          <w:tblLook w:val="04A0"/>
        </w:tblPrEx>
        <w:tc>
          <w:tcPr>
            <w:tcW w:w="648" w:type="dxa"/>
            <w:tcBorders>
              <w:top w:val="single" w:sz="4" w:space="0" w:color="auto"/>
            </w:tcBorders>
          </w:tcPr>
          <w:p w:rsidR="007F1B28" w:rsidRDefault="007F1B28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713" w:type="dxa"/>
          </w:tcPr>
          <w:p w:rsidR="007F1B28" w:rsidRDefault="007F1B28" w:rsidP="007F1B28">
            <w:pPr>
              <w:jc w:val="center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ВАФЕЛЬНЫЙ ЦЕХ\Линия №1 (производство в</w:t>
            </w:r>
            <w:r>
              <w:rPr>
                <w:b/>
                <w:sz w:val="16"/>
                <w:szCs w:val="16"/>
              </w:rPr>
              <w:t>а</w:t>
            </w:r>
            <w:r>
              <w:rPr>
                <w:b/>
                <w:sz w:val="16"/>
                <w:szCs w:val="16"/>
              </w:rPr>
              <w:t>фель)</w:t>
            </w:r>
          </w:p>
        </w:tc>
        <w:tc>
          <w:tcPr>
            <w:tcW w:w="559" w:type="dxa"/>
          </w:tcPr>
          <w:p w:rsidR="007F1B28" w:rsidRPr="00EF1DEE" w:rsidRDefault="007F1B28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7F1B28" w:rsidRPr="00EF1DEE" w:rsidRDefault="007F1B28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7F1B28" w:rsidRPr="00EF1DEE" w:rsidRDefault="007F1B28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7F1B28" w:rsidRDefault="007F1B28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7F1B28" w:rsidRPr="00EF1DEE" w:rsidRDefault="007F1B28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7F1B28" w:rsidRPr="00EF1DEE" w:rsidRDefault="007F1B28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7F1B28" w:rsidRDefault="007F1B28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7F1B28" w:rsidRPr="00EF1DEE" w:rsidRDefault="007F1B28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7F1B28" w:rsidRDefault="007F1B28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7F1B28" w:rsidRPr="00EF1DEE" w:rsidRDefault="007F1B28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7F1B28" w:rsidRDefault="007F1B28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7F1B28" w:rsidRDefault="007F1B28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7F1B28" w:rsidRDefault="007F1B28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7F1B28" w:rsidRDefault="007F1B28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7F1B28" w:rsidRDefault="007F1B28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7F1B28" w:rsidRDefault="007F1B28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7F1B28" w:rsidRDefault="007F1B28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7F1B28" w:rsidRDefault="007F1B28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7F1B28" w:rsidRDefault="007F1B28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7F1B28" w:rsidRDefault="007F1B28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7F1B28" w:rsidRDefault="007F1B28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7F1B28" w:rsidRDefault="007F1B28" w:rsidP="007F1B28">
            <w:pPr>
              <w:jc w:val="center"/>
              <w:rPr>
                <w:sz w:val="16"/>
                <w:szCs w:val="16"/>
              </w:rPr>
            </w:pPr>
          </w:p>
        </w:tc>
      </w:tr>
      <w:tr w:rsidR="009D68BE" w:rsidRPr="00EF1DEE" w:rsidTr="007F1B28">
        <w:tblPrEx>
          <w:tblLook w:val="04A0"/>
        </w:tblPrEx>
        <w:tc>
          <w:tcPr>
            <w:tcW w:w="648" w:type="dxa"/>
            <w:tcBorders>
              <w:top w:val="single" w:sz="4" w:space="0" w:color="auto"/>
            </w:tcBorders>
          </w:tcPr>
          <w:p w:rsidR="009D68BE" w:rsidRPr="00EF1DE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2713" w:type="dxa"/>
          </w:tcPr>
          <w:p w:rsidR="009D68BE" w:rsidRPr="00EF1DE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Оператор линии в производстве пищевой продукции (приготовл</w:t>
            </w:r>
            <w:r>
              <w:rPr>
                <w:sz w:val="16"/>
                <w:szCs w:val="16"/>
              </w:rPr>
              <w:t>е</w:t>
            </w:r>
            <w:r>
              <w:rPr>
                <w:sz w:val="16"/>
                <w:szCs w:val="16"/>
              </w:rPr>
              <w:t>ние рецептурной смеси)</w:t>
            </w:r>
          </w:p>
        </w:tc>
        <w:tc>
          <w:tcPr>
            <w:tcW w:w="559" w:type="dxa"/>
          </w:tcPr>
          <w:p w:rsidR="009D68BE" w:rsidRPr="00EF1DE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9D68BE" w:rsidRPr="00EF1DE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9D68BE" w:rsidRPr="00EF1DE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9D68BE" w:rsidRPr="00EF1DE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9D68BE" w:rsidRPr="00EF1DE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9D68BE" w:rsidRPr="00EF1DE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9D68BE" w:rsidRPr="00EF1DE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9D68BE" w:rsidRPr="00EF1DE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9D68BE" w:rsidRPr="00EF1DE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9D68BE" w:rsidRPr="00EF1DE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9D68BE" w:rsidRPr="00EF1DE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59" w:type="dxa"/>
          </w:tcPr>
          <w:p w:rsidR="009D68BE" w:rsidRPr="00EF1DE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9D68BE" w:rsidRPr="00EF1DE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59" w:type="dxa"/>
          </w:tcPr>
          <w:p w:rsidR="009D68BE" w:rsidRPr="00EF1DE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9D68BE" w:rsidRPr="00EF1DE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60" w:type="dxa"/>
          </w:tcPr>
          <w:p w:rsidR="009D68BE" w:rsidRPr="00EF1DE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59" w:type="dxa"/>
          </w:tcPr>
          <w:p w:rsidR="009D68BE" w:rsidRPr="00EF1DE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</w:t>
            </w:r>
          </w:p>
        </w:tc>
        <w:tc>
          <w:tcPr>
            <w:tcW w:w="560" w:type="dxa"/>
          </w:tcPr>
          <w:p w:rsidR="009D68BE" w:rsidRPr="00EF1DE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9D68BE" w:rsidRPr="00EF1DE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59" w:type="dxa"/>
          </w:tcPr>
          <w:p w:rsidR="009D68BE" w:rsidRPr="00EF1DE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9D68BE" w:rsidRPr="00EF1DE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9D68BE" w:rsidRPr="00EF1DE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</w:tr>
      <w:tr w:rsidR="009D68BE" w:rsidRPr="00EF1DEE" w:rsidTr="007F1B28">
        <w:tblPrEx>
          <w:tblLook w:val="04A0"/>
        </w:tblPrEx>
        <w:tc>
          <w:tcPr>
            <w:tcW w:w="648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2А</w:t>
            </w:r>
          </w:p>
        </w:tc>
        <w:tc>
          <w:tcPr>
            <w:tcW w:w="2713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Оператор линии в производстве пищевой продукции (обслуживание вафельной печи)</w:t>
            </w:r>
          </w:p>
        </w:tc>
        <w:tc>
          <w:tcPr>
            <w:tcW w:w="559" w:type="dxa"/>
          </w:tcPr>
          <w:p w:rsidR="009D68BE" w:rsidRPr="00EF1DE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9D68BE" w:rsidRPr="00EF1DE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9D68BE" w:rsidRPr="00EF1DE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60" w:type="dxa"/>
          </w:tcPr>
          <w:p w:rsidR="009D68BE" w:rsidRPr="00EF1DE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9D68BE" w:rsidRPr="00EF1DE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9D68BE" w:rsidRPr="00EF1DE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9D68BE" w:rsidRPr="00EF1DE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59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59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59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</w:t>
            </w: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59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</w:tr>
      <w:tr w:rsidR="009D68BE" w:rsidRPr="00EF1DEE" w:rsidTr="007F1B28">
        <w:tblPrEx>
          <w:tblLook w:val="04A0"/>
        </w:tblPrEx>
        <w:tc>
          <w:tcPr>
            <w:tcW w:w="648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3А(2А)</w:t>
            </w:r>
          </w:p>
        </w:tc>
        <w:tc>
          <w:tcPr>
            <w:tcW w:w="2713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Оператор линии в производстве пищевой продукции (обслуживание вафельной печи)</w:t>
            </w:r>
          </w:p>
        </w:tc>
        <w:tc>
          <w:tcPr>
            <w:tcW w:w="559" w:type="dxa"/>
          </w:tcPr>
          <w:p w:rsidR="009D68BE" w:rsidRPr="00EF1DE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9D68BE" w:rsidRPr="00EF1DE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9D68BE" w:rsidRPr="00EF1DE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60" w:type="dxa"/>
          </w:tcPr>
          <w:p w:rsidR="009D68BE" w:rsidRPr="00EF1DE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9D68BE" w:rsidRPr="00EF1DE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9D68BE" w:rsidRPr="00EF1DE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9D68BE" w:rsidRPr="00EF1DE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59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59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59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</w:t>
            </w: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59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</w:tr>
      <w:tr w:rsidR="009D68BE" w:rsidRPr="00EF1DEE" w:rsidTr="007F1B28">
        <w:tblPrEx>
          <w:tblLook w:val="04A0"/>
        </w:tblPrEx>
        <w:tc>
          <w:tcPr>
            <w:tcW w:w="648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4А</w:t>
            </w:r>
          </w:p>
        </w:tc>
        <w:tc>
          <w:tcPr>
            <w:tcW w:w="2713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Оператор линии в производстве пищевой продукции (намазка в</w:t>
            </w:r>
            <w:r>
              <w:rPr>
                <w:sz w:val="16"/>
                <w:szCs w:val="16"/>
              </w:rPr>
              <w:t>а</w:t>
            </w:r>
            <w:r>
              <w:rPr>
                <w:sz w:val="16"/>
                <w:szCs w:val="16"/>
              </w:rPr>
              <w:t>фельных пластов)</w:t>
            </w:r>
          </w:p>
        </w:tc>
        <w:tc>
          <w:tcPr>
            <w:tcW w:w="559" w:type="dxa"/>
          </w:tcPr>
          <w:p w:rsidR="009D68BE" w:rsidRPr="00EF1DE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9D68BE" w:rsidRPr="00EF1DE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9D68BE" w:rsidRPr="00EF1DE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60" w:type="dxa"/>
          </w:tcPr>
          <w:p w:rsidR="009D68BE" w:rsidRPr="00EF1DE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9D68BE" w:rsidRPr="00EF1DE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9D68BE" w:rsidRPr="00EF1DE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9D68BE" w:rsidRPr="00EF1DE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59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59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59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</w:t>
            </w: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59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</w:tr>
      <w:tr w:rsidR="009D68BE" w:rsidRPr="00EF1DEE" w:rsidTr="007F1B28">
        <w:tblPrEx>
          <w:tblLook w:val="04A0"/>
        </w:tblPrEx>
        <w:tc>
          <w:tcPr>
            <w:tcW w:w="648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5А(4А)</w:t>
            </w:r>
          </w:p>
        </w:tc>
        <w:tc>
          <w:tcPr>
            <w:tcW w:w="2713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Оператор линии в производстве пищевой продукции (намазка в</w:t>
            </w:r>
            <w:r>
              <w:rPr>
                <w:sz w:val="16"/>
                <w:szCs w:val="16"/>
              </w:rPr>
              <w:t>а</w:t>
            </w:r>
            <w:r>
              <w:rPr>
                <w:sz w:val="16"/>
                <w:szCs w:val="16"/>
              </w:rPr>
              <w:t>фельных пластов)</w:t>
            </w:r>
          </w:p>
        </w:tc>
        <w:tc>
          <w:tcPr>
            <w:tcW w:w="559" w:type="dxa"/>
          </w:tcPr>
          <w:p w:rsidR="009D68BE" w:rsidRPr="00EF1DE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9D68BE" w:rsidRPr="00EF1DE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9D68BE" w:rsidRPr="00EF1DE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60" w:type="dxa"/>
          </w:tcPr>
          <w:p w:rsidR="009D68BE" w:rsidRPr="00EF1DE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9D68BE" w:rsidRPr="00EF1DE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9D68BE" w:rsidRPr="00EF1DE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9D68BE" w:rsidRPr="00EF1DE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59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59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59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</w:t>
            </w: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59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</w:tr>
      <w:tr w:rsidR="009D68BE" w:rsidRPr="00EF1DEE" w:rsidTr="007F1B28">
        <w:tblPrEx>
          <w:tblLook w:val="04A0"/>
        </w:tblPrEx>
        <w:tc>
          <w:tcPr>
            <w:tcW w:w="648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6А(4А)</w:t>
            </w:r>
          </w:p>
        </w:tc>
        <w:tc>
          <w:tcPr>
            <w:tcW w:w="2713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Оператор линии в производстве пищевой продукции (намазка в</w:t>
            </w:r>
            <w:r>
              <w:rPr>
                <w:sz w:val="16"/>
                <w:szCs w:val="16"/>
              </w:rPr>
              <w:t>а</w:t>
            </w:r>
            <w:r>
              <w:rPr>
                <w:sz w:val="16"/>
                <w:szCs w:val="16"/>
              </w:rPr>
              <w:t>фельных пластов)</w:t>
            </w:r>
          </w:p>
        </w:tc>
        <w:tc>
          <w:tcPr>
            <w:tcW w:w="559" w:type="dxa"/>
          </w:tcPr>
          <w:p w:rsidR="009D68BE" w:rsidRPr="00EF1DE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9D68BE" w:rsidRPr="00EF1DE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9D68BE" w:rsidRPr="00EF1DE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60" w:type="dxa"/>
          </w:tcPr>
          <w:p w:rsidR="009D68BE" w:rsidRPr="00EF1DE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9D68BE" w:rsidRPr="00EF1DE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9D68BE" w:rsidRPr="00EF1DE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9D68BE" w:rsidRPr="00EF1DE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59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59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59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</w:t>
            </w: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59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</w:tr>
      <w:tr w:rsidR="009D68BE" w:rsidRPr="00EF1DEE" w:rsidTr="007F1B28">
        <w:tblPrEx>
          <w:tblLook w:val="04A0"/>
        </w:tblPrEx>
        <w:tc>
          <w:tcPr>
            <w:tcW w:w="648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7А</w:t>
            </w:r>
          </w:p>
        </w:tc>
        <w:tc>
          <w:tcPr>
            <w:tcW w:w="2713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Оператор линии в производстве пищевой продукции (обслуживание резальной машины)</w:t>
            </w:r>
          </w:p>
        </w:tc>
        <w:tc>
          <w:tcPr>
            <w:tcW w:w="559" w:type="dxa"/>
          </w:tcPr>
          <w:p w:rsidR="009D68BE" w:rsidRPr="00EF1DE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9D68BE" w:rsidRPr="00EF1DE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9D68BE" w:rsidRPr="00EF1DE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9D68BE" w:rsidRPr="00EF1DE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9D68BE" w:rsidRPr="00EF1DE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9D68BE" w:rsidRPr="00EF1DE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9D68BE" w:rsidRPr="00EF1DE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59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59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59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</w:t>
            </w: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59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</w:tr>
      <w:tr w:rsidR="009D68BE" w:rsidRPr="00EF1DEE" w:rsidTr="007F1B28">
        <w:tblPrEx>
          <w:tblLook w:val="04A0"/>
        </w:tblPrEx>
        <w:tc>
          <w:tcPr>
            <w:tcW w:w="648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8А(7А)</w:t>
            </w:r>
          </w:p>
        </w:tc>
        <w:tc>
          <w:tcPr>
            <w:tcW w:w="2713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Оператор линии в производстве пищевой продукции (обслуживание резальной машины)</w:t>
            </w:r>
          </w:p>
        </w:tc>
        <w:tc>
          <w:tcPr>
            <w:tcW w:w="559" w:type="dxa"/>
          </w:tcPr>
          <w:p w:rsidR="009D68BE" w:rsidRPr="00EF1DE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9D68BE" w:rsidRPr="00EF1DE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9D68BE" w:rsidRPr="00EF1DE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9D68BE" w:rsidRPr="00EF1DE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9D68BE" w:rsidRPr="00EF1DE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9D68BE" w:rsidRPr="00EF1DE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9D68BE" w:rsidRPr="00EF1DE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59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59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59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</w:t>
            </w: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59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</w:tr>
      <w:tr w:rsidR="009D68BE" w:rsidRPr="00EF1DEE" w:rsidTr="007F1B28">
        <w:tblPrEx>
          <w:tblLook w:val="04A0"/>
        </w:tblPrEx>
        <w:tc>
          <w:tcPr>
            <w:tcW w:w="648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9А</w:t>
            </w:r>
          </w:p>
        </w:tc>
        <w:tc>
          <w:tcPr>
            <w:tcW w:w="2713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Оператор линии в производстве пищевой продукции (обслуживание упаковочной машины)</w:t>
            </w:r>
          </w:p>
        </w:tc>
        <w:tc>
          <w:tcPr>
            <w:tcW w:w="559" w:type="dxa"/>
          </w:tcPr>
          <w:p w:rsidR="009D68BE" w:rsidRPr="00EF1DE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9D68BE" w:rsidRPr="00EF1DE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9D68BE" w:rsidRPr="00EF1DE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9D68BE" w:rsidRPr="00EF1DE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9D68BE" w:rsidRPr="00EF1DE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9D68BE" w:rsidRPr="00EF1DE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9D68BE" w:rsidRPr="00EF1DE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59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59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59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</w:t>
            </w: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59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</w:tr>
      <w:tr w:rsidR="009D68BE" w:rsidRPr="00EF1DEE" w:rsidTr="007F1B28">
        <w:tblPrEx>
          <w:tblLook w:val="04A0"/>
        </w:tblPrEx>
        <w:tc>
          <w:tcPr>
            <w:tcW w:w="648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10А(9А)</w:t>
            </w:r>
          </w:p>
        </w:tc>
        <w:tc>
          <w:tcPr>
            <w:tcW w:w="2713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Оператор линии в производстве пищевой продукции (обслуживание </w:t>
            </w:r>
            <w:r>
              <w:rPr>
                <w:sz w:val="16"/>
                <w:szCs w:val="16"/>
              </w:rPr>
              <w:lastRenderedPageBreak/>
              <w:t>упаковочной машины)</w:t>
            </w:r>
          </w:p>
        </w:tc>
        <w:tc>
          <w:tcPr>
            <w:tcW w:w="559" w:type="dxa"/>
          </w:tcPr>
          <w:p w:rsidR="009D68BE" w:rsidRPr="00EF1DE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9D68BE" w:rsidRPr="00EF1DE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9D68BE" w:rsidRPr="00EF1DE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9D68BE" w:rsidRPr="00EF1DE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9D68BE" w:rsidRPr="00EF1DE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9D68BE" w:rsidRPr="00EF1DE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9D68BE" w:rsidRPr="00EF1DE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59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59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59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</w:t>
            </w: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59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</w:tr>
      <w:tr w:rsidR="009D68BE" w:rsidRPr="00EF1DEE" w:rsidTr="007F1B28">
        <w:tblPrEx>
          <w:tblLook w:val="04A0"/>
        </w:tblPrEx>
        <w:tc>
          <w:tcPr>
            <w:tcW w:w="648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11</w:t>
            </w:r>
          </w:p>
        </w:tc>
        <w:tc>
          <w:tcPr>
            <w:tcW w:w="2713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Оператор линии в производстве пищевой продукции (загрузка во</w:t>
            </w:r>
            <w:r>
              <w:rPr>
                <w:sz w:val="16"/>
                <w:szCs w:val="16"/>
              </w:rPr>
              <w:t>з</w:t>
            </w:r>
            <w:r>
              <w:rPr>
                <w:sz w:val="16"/>
                <w:szCs w:val="16"/>
              </w:rPr>
              <w:t>вратных отходов, приготовление сахарной пудры)</w:t>
            </w:r>
          </w:p>
        </w:tc>
        <w:tc>
          <w:tcPr>
            <w:tcW w:w="559" w:type="dxa"/>
          </w:tcPr>
          <w:p w:rsidR="009D68BE" w:rsidRPr="00EF1DE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9D68BE" w:rsidRPr="00EF1DE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9D68BE" w:rsidRPr="00EF1DE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3.2</w:t>
            </w:r>
          </w:p>
        </w:tc>
        <w:tc>
          <w:tcPr>
            <w:tcW w:w="560" w:type="dxa"/>
          </w:tcPr>
          <w:p w:rsidR="009D68BE" w:rsidRPr="00EF1DE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9D68BE" w:rsidRPr="00EF1DE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9D68BE" w:rsidRPr="00EF1DE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9D68BE" w:rsidRPr="00EF1DE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59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59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3.2</w:t>
            </w: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3.2</w:t>
            </w:r>
          </w:p>
        </w:tc>
        <w:tc>
          <w:tcPr>
            <w:tcW w:w="559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</w:t>
            </w: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</w:t>
            </w: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59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</w:tr>
      <w:tr w:rsidR="009D68BE" w:rsidRPr="00EF1DEE" w:rsidTr="007F1B28">
        <w:tblPrEx>
          <w:tblLook w:val="04A0"/>
        </w:tblPrEx>
        <w:tc>
          <w:tcPr>
            <w:tcW w:w="648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12А</w:t>
            </w:r>
          </w:p>
        </w:tc>
        <w:tc>
          <w:tcPr>
            <w:tcW w:w="2713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Укладчик-упаковщик (сбор пачек в короба)</w:t>
            </w:r>
          </w:p>
        </w:tc>
        <w:tc>
          <w:tcPr>
            <w:tcW w:w="559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9D68BE" w:rsidRPr="00EF1DE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9D68BE" w:rsidRPr="00EF1DE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9D68BE" w:rsidRPr="00EF1DE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9D68BE" w:rsidRPr="00EF1DE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9D68BE" w:rsidRPr="00EF1DE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9D68BE" w:rsidRPr="00EF1DE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59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59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59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</w:tr>
      <w:tr w:rsidR="009D68BE" w:rsidRPr="00EF1DEE" w:rsidTr="007F1B28">
        <w:tblPrEx>
          <w:tblLook w:val="04A0"/>
        </w:tblPrEx>
        <w:tc>
          <w:tcPr>
            <w:tcW w:w="648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13А(12А)</w:t>
            </w:r>
          </w:p>
        </w:tc>
        <w:tc>
          <w:tcPr>
            <w:tcW w:w="2713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Укладчик-упаковщик (сбор пачек в короба)</w:t>
            </w:r>
          </w:p>
        </w:tc>
        <w:tc>
          <w:tcPr>
            <w:tcW w:w="559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9D68BE" w:rsidRPr="00EF1DE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9D68BE" w:rsidRPr="00EF1DE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9D68BE" w:rsidRPr="00EF1DE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9D68BE" w:rsidRPr="00EF1DE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9D68BE" w:rsidRPr="00EF1DE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9D68BE" w:rsidRPr="00EF1DE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59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59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59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</w:tr>
      <w:tr w:rsidR="009D68BE" w:rsidRPr="00EF1DEE" w:rsidTr="007F1B28">
        <w:tblPrEx>
          <w:tblLook w:val="04A0"/>
        </w:tblPrEx>
        <w:tc>
          <w:tcPr>
            <w:tcW w:w="648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14А(12А)</w:t>
            </w:r>
          </w:p>
        </w:tc>
        <w:tc>
          <w:tcPr>
            <w:tcW w:w="2713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Укладчик-упаковщик (сбор пачек в короба)</w:t>
            </w:r>
          </w:p>
        </w:tc>
        <w:tc>
          <w:tcPr>
            <w:tcW w:w="559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9D68BE" w:rsidRPr="00EF1DE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9D68BE" w:rsidRPr="00EF1DE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9D68BE" w:rsidRPr="00EF1DE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9D68BE" w:rsidRPr="00EF1DE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9D68BE" w:rsidRPr="00EF1DE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9D68BE" w:rsidRPr="00EF1DE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59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59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59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</w:tr>
      <w:tr w:rsidR="009D68BE" w:rsidRPr="00EF1DEE" w:rsidTr="007F1B28">
        <w:tblPrEx>
          <w:tblLook w:val="04A0"/>
        </w:tblPrEx>
        <w:tc>
          <w:tcPr>
            <w:tcW w:w="648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15А(12А)</w:t>
            </w:r>
          </w:p>
        </w:tc>
        <w:tc>
          <w:tcPr>
            <w:tcW w:w="2713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Укладчик-упаковщик (сбор пачек в короба)</w:t>
            </w:r>
          </w:p>
        </w:tc>
        <w:tc>
          <w:tcPr>
            <w:tcW w:w="559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9D68BE" w:rsidRPr="00EF1DE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9D68BE" w:rsidRPr="00EF1DE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9D68BE" w:rsidRPr="00EF1DE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9D68BE" w:rsidRPr="00EF1DE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9D68BE" w:rsidRPr="00EF1DE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9D68BE" w:rsidRPr="00EF1DE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59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59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59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</w:tr>
      <w:tr w:rsidR="009D68BE" w:rsidRPr="00EF1DEE" w:rsidTr="007F1B28">
        <w:tblPrEx>
          <w:tblLook w:val="04A0"/>
        </w:tblPrEx>
        <w:tc>
          <w:tcPr>
            <w:tcW w:w="648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</w:t>
            </w:r>
          </w:p>
        </w:tc>
        <w:tc>
          <w:tcPr>
            <w:tcW w:w="2713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Укладчик-упаковщик (упаковка готовой продукции)</w:t>
            </w:r>
          </w:p>
        </w:tc>
        <w:tc>
          <w:tcPr>
            <w:tcW w:w="559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9D68BE" w:rsidRPr="00EF1DE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9D68BE" w:rsidRPr="00EF1DE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9D68BE" w:rsidRPr="00EF1DE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9D68BE" w:rsidRPr="00EF1DE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9D68BE" w:rsidRPr="00EF1DE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9D68BE" w:rsidRPr="00EF1DE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59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59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</w:t>
            </w: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59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</w:tr>
      <w:tr w:rsidR="007F1B28" w:rsidRPr="00EF1DEE" w:rsidTr="007F1B28">
        <w:tblPrEx>
          <w:tblLook w:val="04A0"/>
        </w:tblPrEx>
        <w:tc>
          <w:tcPr>
            <w:tcW w:w="648" w:type="dxa"/>
          </w:tcPr>
          <w:p w:rsidR="007F1B28" w:rsidRDefault="007F1B28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713" w:type="dxa"/>
          </w:tcPr>
          <w:p w:rsidR="007F1B28" w:rsidRDefault="007F1B28" w:rsidP="007F1B28">
            <w:pPr>
              <w:jc w:val="center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ВАФЕЛЬНЫЙ ЦЕХ\Л</w:t>
            </w:r>
            <w:r>
              <w:rPr>
                <w:b/>
                <w:sz w:val="16"/>
                <w:szCs w:val="16"/>
              </w:rPr>
              <w:t>и</w:t>
            </w:r>
            <w:r>
              <w:rPr>
                <w:b/>
                <w:sz w:val="16"/>
                <w:szCs w:val="16"/>
              </w:rPr>
              <w:t>ния №2 (производство ко</w:t>
            </w:r>
            <w:r>
              <w:rPr>
                <w:b/>
                <w:sz w:val="16"/>
                <w:szCs w:val="16"/>
              </w:rPr>
              <w:t>н</w:t>
            </w:r>
            <w:r>
              <w:rPr>
                <w:b/>
                <w:sz w:val="16"/>
                <w:szCs w:val="16"/>
              </w:rPr>
              <w:t>фет МСВ)</w:t>
            </w:r>
          </w:p>
        </w:tc>
        <w:tc>
          <w:tcPr>
            <w:tcW w:w="559" w:type="dxa"/>
          </w:tcPr>
          <w:p w:rsidR="007F1B28" w:rsidRDefault="007F1B28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7F1B28" w:rsidRPr="00EF1DEE" w:rsidRDefault="007F1B28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7F1B28" w:rsidRPr="00EF1DEE" w:rsidRDefault="007F1B28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7F1B28" w:rsidRDefault="007F1B28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7F1B28" w:rsidRPr="00EF1DEE" w:rsidRDefault="007F1B28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7F1B28" w:rsidRPr="00EF1DEE" w:rsidRDefault="007F1B28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7F1B28" w:rsidRDefault="007F1B28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7F1B28" w:rsidRPr="00EF1DEE" w:rsidRDefault="007F1B28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7F1B28" w:rsidRDefault="007F1B28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7F1B28" w:rsidRPr="00EF1DEE" w:rsidRDefault="007F1B28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7F1B28" w:rsidRDefault="007F1B28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7F1B28" w:rsidRDefault="007F1B28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7F1B28" w:rsidRDefault="007F1B28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7F1B28" w:rsidRDefault="007F1B28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7F1B28" w:rsidRDefault="007F1B28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7F1B28" w:rsidRDefault="007F1B28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7F1B28" w:rsidRDefault="007F1B28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7F1B28" w:rsidRDefault="007F1B28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7F1B28" w:rsidRDefault="007F1B28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7F1B28" w:rsidRDefault="007F1B28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7F1B28" w:rsidRDefault="007F1B28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7F1B28" w:rsidRDefault="007F1B28" w:rsidP="007F1B28">
            <w:pPr>
              <w:jc w:val="center"/>
              <w:rPr>
                <w:sz w:val="16"/>
                <w:szCs w:val="16"/>
              </w:rPr>
            </w:pPr>
          </w:p>
        </w:tc>
      </w:tr>
      <w:tr w:rsidR="009D68BE" w:rsidRPr="00EF1DEE" w:rsidTr="007F1B28">
        <w:tblPrEx>
          <w:tblLook w:val="04A0"/>
        </w:tblPrEx>
        <w:tc>
          <w:tcPr>
            <w:tcW w:w="648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</w:t>
            </w:r>
          </w:p>
        </w:tc>
        <w:tc>
          <w:tcPr>
            <w:tcW w:w="2713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Оператор линии в производстве пищевой продукции (обслуживание вафельной печи)</w:t>
            </w:r>
          </w:p>
        </w:tc>
        <w:tc>
          <w:tcPr>
            <w:tcW w:w="559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9D68BE" w:rsidRPr="00EF1DE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9D68BE" w:rsidRPr="00EF1DE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60" w:type="dxa"/>
          </w:tcPr>
          <w:p w:rsidR="009D68BE" w:rsidRPr="00EF1DE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9D68BE" w:rsidRPr="00EF1DE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9D68BE" w:rsidRPr="00EF1DE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9D68BE" w:rsidRPr="00EF1DE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59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59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59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</w:t>
            </w: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59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</w:tr>
      <w:tr w:rsidR="009D68BE" w:rsidRPr="00EF1DEE" w:rsidTr="007F1B28">
        <w:tblPrEx>
          <w:tblLook w:val="04A0"/>
        </w:tblPrEx>
        <w:tc>
          <w:tcPr>
            <w:tcW w:w="648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</w:t>
            </w:r>
          </w:p>
        </w:tc>
        <w:tc>
          <w:tcPr>
            <w:tcW w:w="2713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Оператор линии в производстве пищевой продукции (загрузка р</w:t>
            </w:r>
            <w:r>
              <w:rPr>
                <w:sz w:val="16"/>
                <w:szCs w:val="16"/>
              </w:rPr>
              <w:t>е</w:t>
            </w:r>
            <w:r>
              <w:rPr>
                <w:sz w:val="16"/>
                <w:szCs w:val="16"/>
              </w:rPr>
              <w:t>цептурной смеси в воронку, приг</w:t>
            </w:r>
            <w:r>
              <w:rPr>
                <w:sz w:val="16"/>
                <w:szCs w:val="16"/>
              </w:rPr>
              <w:t>о</w:t>
            </w:r>
            <w:r>
              <w:rPr>
                <w:sz w:val="16"/>
                <w:szCs w:val="16"/>
              </w:rPr>
              <w:t>товление сахарной пудры)</w:t>
            </w:r>
          </w:p>
        </w:tc>
        <w:tc>
          <w:tcPr>
            <w:tcW w:w="559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9D68BE" w:rsidRPr="00EF1DE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9D68BE" w:rsidRPr="00EF1DE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60" w:type="dxa"/>
          </w:tcPr>
          <w:p w:rsidR="009D68BE" w:rsidRPr="00EF1DE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9D68BE" w:rsidRPr="00EF1DE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9D68BE" w:rsidRPr="00EF1DE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9D68BE" w:rsidRPr="00EF1DE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59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3.2</w:t>
            </w:r>
          </w:p>
        </w:tc>
        <w:tc>
          <w:tcPr>
            <w:tcW w:w="559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3.2</w:t>
            </w: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3.2</w:t>
            </w:r>
          </w:p>
        </w:tc>
        <w:tc>
          <w:tcPr>
            <w:tcW w:w="559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</w:t>
            </w: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</w:t>
            </w: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59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</w:tr>
      <w:tr w:rsidR="009D68BE" w:rsidRPr="00EF1DEE" w:rsidTr="007F1B28">
        <w:tblPrEx>
          <w:tblLook w:val="04A0"/>
        </w:tblPrEx>
        <w:tc>
          <w:tcPr>
            <w:tcW w:w="648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19А</w:t>
            </w:r>
          </w:p>
        </w:tc>
        <w:tc>
          <w:tcPr>
            <w:tcW w:w="2713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Машинист расфасовочно-упаковочных машин (обслуживание заверточной машины)</w:t>
            </w:r>
          </w:p>
        </w:tc>
        <w:tc>
          <w:tcPr>
            <w:tcW w:w="559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9D68BE" w:rsidRPr="00EF1DE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9D68BE" w:rsidRPr="00EF1DE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60" w:type="dxa"/>
          </w:tcPr>
          <w:p w:rsidR="009D68BE" w:rsidRPr="00EF1DE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9D68BE" w:rsidRPr="00EF1DE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9D68BE" w:rsidRPr="00EF1DE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9D68BE" w:rsidRPr="00EF1DE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59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59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</w:t>
            </w: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59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</w:tr>
      <w:tr w:rsidR="009D68BE" w:rsidRPr="00EF1DEE" w:rsidTr="007F1B28">
        <w:tblPrEx>
          <w:tblLook w:val="04A0"/>
        </w:tblPrEx>
        <w:tc>
          <w:tcPr>
            <w:tcW w:w="648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20А(19А)</w:t>
            </w:r>
          </w:p>
        </w:tc>
        <w:tc>
          <w:tcPr>
            <w:tcW w:w="2713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Машинист расфасовочно-упаковочных машин (обслуживание заверточной машины)</w:t>
            </w:r>
          </w:p>
        </w:tc>
        <w:tc>
          <w:tcPr>
            <w:tcW w:w="559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9D68BE" w:rsidRPr="00EF1DE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9D68BE" w:rsidRPr="00EF1DE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60" w:type="dxa"/>
          </w:tcPr>
          <w:p w:rsidR="009D68BE" w:rsidRPr="00EF1DE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9D68BE" w:rsidRPr="00EF1DE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9D68BE" w:rsidRPr="00EF1DE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9D68BE" w:rsidRPr="00EF1DE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59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59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</w:t>
            </w: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59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</w:tr>
      <w:tr w:rsidR="009D68BE" w:rsidRPr="00EF1DEE" w:rsidTr="007F1B28">
        <w:tblPrEx>
          <w:tblLook w:val="04A0"/>
        </w:tblPrEx>
        <w:tc>
          <w:tcPr>
            <w:tcW w:w="648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21А(19А)</w:t>
            </w:r>
          </w:p>
        </w:tc>
        <w:tc>
          <w:tcPr>
            <w:tcW w:w="2713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Машинист расфасовочно-упаковочных машин (обслуживание заверточной машины)</w:t>
            </w:r>
          </w:p>
        </w:tc>
        <w:tc>
          <w:tcPr>
            <w:tcW w:w="559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9D68BE" w:rsidRPr="00EF1DE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9D68BE" w:rsidRPr="00EF1DE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60" w:type="dxa"/>
          </w:tcPr>
          <w:p w:rsidR="009D68BE" w:rsidRPr="00EF1DE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9D68BE" w:rsidRPr="00EF1DE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9D68BE" w:rsidRPr="00EF1DE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9D68BE" w:rsidRPr="00EF1DE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59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59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</w:t>
            </w: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59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</w:tr>
      <w:tr w:rsidR="009D68BE" w:rsidRPr="00EF1DEE" w:rsidTr="007F1B28">
        <w:tblPrEx>
          <w:tblLook w:val="04A0"/>
        </w:tblPrEx>
        <w:tc>
          <w:tcPr>
            <w:tcW w:w="648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22А</w:t>
            </w:r>
          </w:p>
        </w:tc>
        <w:tc>
          <w:tcPr>
            <w:tcW w:w="2713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Укладчик-упаковщик (упаковка готовой продукции)</w:t>
            </w:r>
          </w:p>
        </w:tc>
        <w:tc>
          <w:tcPr>
            <w:tcW w:w="559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9D68BE" w:rsidRPr="00EF1DE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9D68BE" w:rsidRPr="00EF1DE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9D68BE" w:rsidRPr="00EF1DE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9D68BE" w:rsidRPr="00EF1DE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9D68BE" w:rsidRPr="00EF1DE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9D68BE" w:rsidRPr="00EF1DE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59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59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</w:t>
            </w: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59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</w:tr>
      <w:tr w:rsidR="009D68BE" w:rsidRPr="00EF1DEE" w:rsidTr="007F1B28">
        <w:tblPrEx>
          <w:tblLook w:val="04A0"/>
        </w:tblPrEx>
        <w:tc>
          <w:tcPr>
            <w:tcW w:w="648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23А(22А)</w:t>
            </w:r>
          </w:p>
        </w:tc>
        <w:tc>
          <w:tcPr>
            <w:tcW w:w="2713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Укладчик-упаковщик (упаковка готовой продукции)</w:t>
            </w:r>
          </w:p>
        </w:tc>
        <w:tc>
          <w:tcPr>
            <w:tcW w:w="559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9D68BE" w:rsidRPr="00EF1DE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9D68BE" w:rsidRPr="00EF1DE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9D68BE" w:rsidRPr="00EF1DE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9D68BE" w:rsidRPr="00EF1DE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9D68BE" w:rsidRPr="00EF1DE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9D68BE" w:rsidRPr="00EF1DE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59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59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</w:t>
            </w: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59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</w:tr>
      <w:tr w:rsidR="007F1B28" w:rsidRPr="00EF1DEE" w:rsidTr="007F1B28">
        <w:tblPrEx>
          <w:tblLook w:val="04A0"/>
        </w:tblPrEx>
        <w:tc>
          <w:tcPr>
            <w:tcW w:w="648" w:type="dxa"/>
          </w:tcPr>
          <w:p w:rsidR="007F1B28" w:rsidRDefault="007F1B28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713" w:type="dxa"/>
          </w:tcPr>
          <w:p w:rsidR="007F1B28" w:rsidRDefault="007F1B28" w:rsidP="007F1B28">
            <w:pPr>
              <w:jc w:val="center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ВАФЕЛЬНЫЙ ЦЕХ\Л</w:t>
            </w:r>
            <w:r>
              <w:rPr>
                <w:b/>
                <w:sz w:val="16"/>
                <w:szCs w:val="16"/>
              </w:rPr>
              <w:t>и</w:t>
            </w:r>
            <w:r>
              <w:rPr>
                <w:b/>
                <w:sz w:val="16"/>
                <w:szCs w:val="16"/>
              </w:rPr>
              <w:t>ния №3 (производство ко</w:t>
            </w:r>
            <w:r>
              <w:rPr>
                <w:b/>
                <w:sz w:val="16"/>
                <w:szCs w:val="16"/>
              </w:rPr>
              <w:t>н</w:t>
            </w:r>
            <w:r>
              <w:rPr>
                <w:b/>
                <w:sz w:val="16"/>
                <w:szCs w:val="16"/>
              </w:rPr>
              <w:t>фет МСВ)</w:t>
            </w:r>
          </w:p>
        </w:tc>
        <w:tc>
          <w:tcPr>
            <w:tcW w:w="559" w:type="dxa"/>
          </w:tcPr>
          <w:p w:rsidR="007F1B28" w:rsidRDefault="007F1B28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7F1B28" w:rsidRPr="00EF1DEE" w:rsidRDefault="007F1B28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7F1B28" w:rsidRPr="00EF1DEE" w:rsidRDefault="007F1B28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7F1B28" w:rsidRDefault="007F1B28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7F1B28" w:rsidRPr="00EF1DEE" w:rsidRDefault="007F1B28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7F1B28" w:rsidRPr="00EF1DEE" w:rsidRDefault="007F1B28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7F1B28" w:rsidRDefault="007F1B28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7F1B28" w:rsidRPr="00EF1DEE" w:rsidRDefault="007F1B28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7F1B28" w:rsidRDefault="007F1B28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7F1B28" w:rsidRPr="00EF1DEE" w:rsidRDefault="007F1B28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7F1B28" w:rsidRDefault="007F1B28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7F1B28" w:rsidRDefault="007F1B28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7F1B28" w:rsidRDefault="007F1B28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7F1B28" w:rsidRDefault="007F1B28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7F1B28" w:rsidRDefault="007F1B28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7F1B28" w:rsidRDefault="007F1B28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7F1B28" w:rsidRDefault="007F1B28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7F1B28" w:rsidRDefault="007F1B28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7F1B28" w:rsidRDefault="007F1B28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7F1B28" w:rsidRDefault="007F1B28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7F1B28" w:rsidRDefault="007F1B28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7F1B28" w:rsidRDefault="007F1B28" w:rsidP="007F1B28">
            <w:pPr>
              <w:jc w:val="center"/>
              <w:rPr>
                <w:sz w:val="16"/>
                <w:szCs w:val="16"/>
              </w:rPr>
            </w:pPr>
          </w:p>
        </w:tc>
      </w:tr>
      <w:tr w:rsidR="009D68BE" w:rsidRPr="00EF1DEE" w:rsidTr="007F1B28">
        <w:tblPrEx>
          <w:tblLook w:val="04A0"/>
        </w:tblPrEx>
        <w:tc>
          <w:tcPr>
            <w:tcW w:w="648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</w:t>
            </w:r>
          </w:p>
        </w:tc>
        <w:tc>
          <w:tcPr>
            <w:tcW w:w="2713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Оператор линии в производстве пищевой продукции (обслуживание вафельной печи)</w:t>
            </w:r>
          </w:p>
        </w:tc>
        <w:tc>
          <w:tcPr>
            <w:tcW w:w="559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9D68BE" w:rsidRPr="00EF1DE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9D68BE" w:rsidRPr="00EF1DE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60" w:type="dxa"/>
          </w:tcPr>
          <w:p w:rsidR="009D68BE" w:rsidRPr="00EF1DE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9D68BE" w:rsidRPr="00EF1DE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9D68BE" w:rsidRPr="00EF1DE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9D68BE" w:rsidRPr="00EF1DE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59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59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59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</w:t>
            </w: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59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</w:tr>
      <w:tr w:rsidR="009D68BE" w:rsidRPr="00EF1DEE" w:rsidTr="007F1B28">
        <w:tblPrEx>
          <w:tblLook w:val="04A0"/>
        </w:tblPrEx>
        <w:tc>
          <w:tcPr>
            <w:tcW w:w="648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</w:t>
            </w:r>
          </w:p>
        </w:tc>
        <w:tc>
          <w:tcPr>
            <w:tcW w:w="2713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Оператор линии в производстве пищевой продукции (загрузка р</w:t>
            </w:r>
            <w:r>
              <w:rPr>
                <w:sz w:val="16"/>
                <w:szCs w:val="16"/>
              </w:rPr>
              <w:t>е</w:t>
            </w:r>
            <w:r>
              <w:rPr>
                <w:sz w:val="16"/>
                <w:szCs w:val="16"/>
              </w:rPr>
              <w:t>цептурной смеси в воронку, приг</w:t>
            </w:r>
            <w:r>
              <w:rPr>
                <w:sz w:val="16"/>
                <w:szCs w:val="16"/>
              </w:rPr>
              <w:t>о</w:t>
            </w:r>
            <w:r>
              <w:rPr>
                <w:sz w:val="16"/>
                <w:szCs w:val="16"/>
              </w:rPr>
              <w:t>товление сахарной пудры)</w:t>
            </w:r>
          </w:p>
        </w:tc>
        <w:tc>
          <w:tcPr>
            <w:tcW w:w="559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9D68BE" w:rsidRPr="00EF1DE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9D68BE" w:rsidRPr="00EF1DE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60" w:type="dxa"/>
          </w:tcPr>
          <w:p w:rsidR="009D68BE" w:rsidRPr="00EF1DE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9D68BE" w:rsidRPr="00EF1DE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9D68BE" w:rsidRPr="00EF1DE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9D68BE" w:rsidRPr="00EF1DE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59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3.2</w:t>
            </w:r>
          </w:p>
        </w:tc>
        <w:tc>
          <w:tcPr>
            <w:tcW w:w="559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3.2</w:t>
            </w: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3.2</w:t>
            </w:r>
          </w:p>
        </w:tc>
        <w:tc>
          <w:tcPr>
            <w:tcW w:w="559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</w:t>
            </w: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</w:t>
            </w: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59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</w:tr>
      <w:tr w:rsidR="009D68BE" w:rsidRPr="00EF1DEE" w:rsidTr="007F1B28">
        <w:tblPrEx>
          <w:tblLook w:val="04A0"/>
        </w:tblPrEx>
        <w:tc>
          <w:tcPr>
            <w:tcW w:w="648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26А</w:t>
            </w:r>
          </w:p>
        </w:tc>
        <w:tc>
          <w:tcPr>
            <w:tcW w:w="2713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Машинист расфасовочно-упаковочных машин (обслуживание заверточной машины)</w:t>
            </w:r>
          </w:p>
        </w:tc>
        <w:tc>
          <w:tcPr>
            <w:tcW w:w="559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9D68BE" w:rsidRPr="00EF1DE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9D68BE" w:rsidRPr="00EF1DE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60" w:type="dxa"/>
          </w:tcPr>
          <w:p w:rsidR="009D68BE" w:rsidRPr="00EF1DE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9D68BE" w:rsidRPr="00EF1DE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9D68BE" w:rsidRPr="00EF1DE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9D68BE" w:rsidRPr="00EF1DE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59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59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</w:t>
            </w: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59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</w:tr>
      <w:tr w:rsidR="009D68BE" w:rsidRPr="00EF1DEE" w:rsidTr="007F1B28">
        <w:tblPrEx>
          <w:tblLook w:val="04A0"/>
        </w:tblPrEx>
        <w:tc>
          <w:tcPr>
            <w:tcW w:w="648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27А(26А)</w:t>
            </w:r>
          </w:p>
        </w:tc>
        <w:tc>
          <w:tcPr>
            <w:tcW w:w="2713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Машинист расфасовочно-упаковочных машин (обслуживание заверточной машины)</w:t>
            </w:r>
          </w:p>
        </w:tc>
        <w:tc>
          <w:tcPr>
            <w:tcW w:w="559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9D68BE" w:rsidRPr="00EF1DE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9D68BE" w:rsidRPr="00EF1DE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60" w:type="dxa"/>
          </w:tcPr>
          <w:p w:rsidR="009D68BE" w:rsidRPr="00EF1DE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9D68BE" w:rsidRPr="00EF1DE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9D68BE" w:rsidRPr="00EF1DE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9D68BE" w:rsidRPr="00EF1DE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59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59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</w:t>
            </w: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59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</w:tr>
      <w:tr w:rsidR="009D68BE" w:rsidRPr="00EF1DEE" w:rsidTr="007F1B28">
        <w:tblPrEx>
          <w:tblLook w:val="04A0"/>
        </w:tblPrEx>
        <w:tc>
          <w:tcPr>
            <w:tcW w:w="648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28А(26А)</w:t>
            </w:r>
          </w:p>
        </w:tc>
        <w:tc>
          <w:tcPr>
            <w:tcW w:w="2713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Машинист расфасовочно-упаковочных машин (обслуживание </w:t>
            </w:r>
            <w:r>
              <w:rPr>
                <w:sz w:val="16"/>
                <w:szCs w:val="16"/>
              </w:rPr>
              <w:lastRenderedPageBreak/>
              <w:t>заверточной машины)</w:t>
            </w:r>
          </w:p>
        </w:tc>
        <w:tc>
          <w:tcPr>
            <w:tcW w:w="559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9D68BE" w:rsidRPr="00EF1DE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9D68BE" w:rsidRPr="00EF1DE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60" w:type="dxa"/>
          </w:tcPr>
          <w:p w:rsidR="009D68BE" w:rsidRPr="00EF1DE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9D68BE" w:rsidRPr="00EF1DE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9D68BE" w:rsidRPr="00EF1DE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9D68BE" w:rsidRPr="00EF1DE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59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59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</w:t>
            </w: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59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</w:tr>
      <w:tr w:rsidR="009D68BE" w:rsidRPr="00EF1DEE" w:rsidTr="007F1B28">
        <w:tblPrEx>
          <w:tblLook w:val="04A0"/>
        </w:tblPrEx>
        <w:tc>
          <w:tcPr>
            <w:tcW w:w="648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29А</w:t>
            </w:r>
          </w:p>
        </w:tc>
        <w:tc>
          <w:tcPr>
            <w:tcW w:w="2713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Укладчик-упаковщик (упаковка готовой продукции)</w:t>
            </w:r>
          </w:p>
        </w:tc>
        <w:tc>
          <w:tcPr>
            <w:tcW w:w="559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9D68BE" w:rsidRPr="00EF1DE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9D68BE" w:rsidRPr="00EF1DE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9D68BE" w:rsidRPr="00EF1DE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9D68BE" w:rsidRPr="00EF1DE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9D68BE" w:rsidRPr="00EF1DE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9D68BE" w:rsidRPr="00EF1DE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59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59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</w:t>
            </w: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59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</w:tr>
      <w:tr w:rsidR="009D68BE" w:rsidRPr="00EF1DEE" w:rsidTr="007F1B28">
        <w:tblPrEx>
          <w:tblLook w:val="04A0"/>
        </w:tblPrEx>
        <w:tc>
          <w:tcPr>
            <w:tcW w:w="648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30А(29А)</w:t>
            </w:r>
          </w:p>
        </w:tc>
        <w:tc>
          <w:tcPr>
            <w:tcW w:w="2713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Укладчик-упаковщик (упаковка готовой продукции)</w:t>
            </w:r>
          </w:p>
        </w:tc>
        <w:tc>
          <w:tcPr>
            <w:tcW w:w="559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9D68BE" w:rsidRPr="00EF1DE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9D68BE" w:rsidRPr="00EF1DE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9D68BE" w:rsidRPr="00EF1DE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9D68BE" w:rsidRPr="00EF1DE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9D68BE" w:rsidRPr="00EF1DE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9D68BE" w:rsidRPr="00EF1DE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59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59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</w:t>
            </w: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59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</w:tr>
      <w:tr w:rsidR="007F1B28" w:rsidRPr="00EF1DEE" w:rsidTr="007F1B28">
        <w:tblPrEx>
          <w:tblLook w:val="04A0"/>
        </w:tblPrEx>
        <w:tc>
          <w:tcPr>
            <w:tcW w:w="648" w:type="dxa"/>
          </w:tcPr>
          <w:p w:rsidR="007F1B28" w:rsidRDefault="007F1B28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713" w:type="dxa"/>
          </w:tcPr>
          <w:p w:rsidR="007F1B28" w:rsidRDefault="007F1B28" w:rsidP="007F1B28">
            <w:pPr>
              <w:jc w:val="center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В</w:t>
            </w:r>
            <w:r>
              <w:rPr>
                <w:b/>
                <w:sz w:val="16"/>
                <w:szCs w:val="16"/>
              </w:rPr>
              <w:t>А</w:t>
            </w:r>
            <w:r>
              <w:rPr>
                <w:b/>
                <w:sz w:val="16"/>
                <w:szCs w:val="16"/>
              </w:rPr>
              <w:t>ФЕЛЬНЫЙ ЦЕХ\Фруктовое отделение/Производство фрукт</w:t>
            </w:r>
            <w:r>
              <w:rPr>
                <w:b/>
                <w:sz w:val="16"/>
                <w:szCs w:val="16"/>
              </w:rPr>
              <w:t>о</w:t>
            </w:r>
            <w:r>
              <w:rPr>
                <w:b/>
                <w:sz w:val="16"/>
                <w:szCs w:val="16"/>
              </w:rPr>
              <w:t>вых в</w:t>
            </w:r>
            <w:r>
              <w:rPr>
                <w:b/>
                <w:sz w:val="16"/>
                <w:szCs w:val="16"/>
              </w:rPr>
              <w:t>а</w:t>
            </w:r>
            <w:r>
              <w:rPr>
                <w:b/>
                <w:sz w:val="16"/>
                <w:szCs w:val="16"/>
              </w:rPr>
              <w:t>фель</w:t>
            </w:r>
          </w:p>
        </w:tc>
        <w:tc>
          <w:tcPr>
            <w:tcW w:w="559" w:type="dxa"/>
          </w:tcPr>
          <w:p w:rsidR="007F1B28" w:rsidRDefault="007F1B28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7F1B28" w:rsidRPr="00EF1DEE" w:rsidRDefault="007F1B28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7F1B28" w:rsidRPr="00EF1DEE" w:rsidRDefault="007F1B28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7F1B28" w:rsidRDefault="007F1B28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7F1B28" w:rsidRPr="00EF1DEE" w:rsidRDefault="007F1B28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7F1B28" w:rsidRPr="00EF1DEE" w:rsidRDefault="007F1B28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7F1B28" w:rsidRDefault="007F1B28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7F1B28" w:rsidRPr="00EF1DEE" w:rsidRDefault="007F1B28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7F1B28" w:rsidRDefault="007F1B28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7F1B28" w:rsidRPr="00EF1DEE" w:rsidRDefault="007F1B28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7F1B28" w:rsidRDefault="007F1B28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7F1B28" w:rsidRDefault="007F1B28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7F1B28" w:rsidRDefault="007F1B28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7F1B28" w:rsidRDefault="007F1B28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7F1B28" w:rsidRDefault="007F1B28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7F1B28" w:rsidRDefault="007F1B28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7F1B28" w:rsidRDefault="007F1B28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7F1B28" w:rsidRDefault="007F1B28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7F1B28" w:rsidRDefault="007F1B28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7F1B28" w:rsidRDefault="007F1B28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7F1B28" w:rsidRDefault="007F1B28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7F1B28" w:rsidRDefault="007F1B28" w:rsidP="007F1B28">
            <w:pPr>
              <w:jc w:val="center"/>
              <w:rPr>
                <w:sz w:val="16"/>
                <w:szCs w:val="16"/>
              </w:rPr>
            </w:pPr>
          </w:p>
        </w:tc>
      </w:tr>
      <w:tr w:rsidR="009D68BE" w:rsidRPr="00EF1DEE" w:rsidTr="007F1B28">
        <w:tblPrEx>
          <w:tblLook w:val="04A0"/>
        </w:tblPrEx>
        <w:tc>
          <w:tcPr>
            <w:tcW w:w="648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</w:t>
            </w:r>
          </w:p>
        </w:tc>
        <w:tc>
          <w:tcPr>
            <w:tcW w:w="2713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Варщик пищевого сырья и проду</w:t>
            </w:r>
            <w:r>
              <w:rPr>
                <w:sz w:val="16"/>
                <w:szCs w:val="16"/>
              </w:rPr>
              <w:t>к</w:t>
            </w:r>
            <w:r>
              <w:rPr>
                <w:sz w:val="16"/>
                <w:szCs w:val="16"/>
              </w:rPr>
              <w:t>тов (варка фруктовой начинки)</w:t>
            </w:r>
          </w:p>
        </w:tc>
        <w:tc>
          <w:tcPr>
            <w:tcW w:w="559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60" w:type="dxa"/>
          </w:tcPr>
          <w:p w:rsidR="009D68BE" w:rsidRPr="00EF1DE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9D68BE" w:rsidRPr="00EF1DE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60" w:type="dxa"/>
          </w:tcPr>
          <w:p w:rsidR="009D68BE" w:rsidRPr="00EF1DE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9D68BE" w:rsidRPr="00EF1DE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9D68BE" w:rsidRPr="00EF1DE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9D68BE" w:rsidRPr="00EF1DE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59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59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59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</w:t>
            </w: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59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</w:t>
            </w: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</w:tr>
      <w:tr w:rsidR="009D68BE" w:rsidRPr="00EF1DEE" w:rsidTr="007F1B28">
        <w:tblPrEx>
          <w:tblLook w:val="04A0"/>
        </w:tblPrEx>
        <w:tc>
          <w:tcPr>
            <w:tcW w:w="648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32А</w:t>
            </w:r>
          </w:p>
        </w:tc>
        <w:tc>
          <w:tcPr>
            <w:tcW w:w="2713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Оператор линии в производстве пищевой продукции (складывание гофрокоробов вручную)</w:t>
            </w:r>
          </w:p>
        </w:tc>
        <w:tc>
          <w:tcPr>
            <w:tcW w:w="559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9D68BE" w:rsidRPr="00EF1DE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9D68BE" w:rsidRPr="00EF1DE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9D68BE" w:rsidRPr="00EF1DE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9D68BE" w:rsidRPr="00EF1DE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9D68BE" w:rsidRPr="00EF1DE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9D68BE" w:rsidRPr="00EF1DE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59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59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59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</w:tr>
      <w:tr w:rsidR="009D68BE" w:rsidRPr="00EF1DEE" w:rsidTr="007F1B28">
        <w:tblPrEx>
          <w:tblLook w:val="04A0"/>
        </w:tblPrEx>
        <w:tc>
          <w:tcPr>
            <w:tcW w:w="648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33А(32А)</w:t>
            </w:r>
          </w:p>
        </w:tc>
        <w:tc>
          <w:tcPr>
            <w:tcW w:w="2713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Оператор линии в производстве пищевой продукции (складывание гофрокоробов вручную)</w:t>
            </w:r>
          </w:p>
        </w:tc>
        <w:tc>
          <w:tcPr>
            <w:tcW w:w="559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9D68BE" w:rsidRPr="00EF1DE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9D68BE" w:rsidRPr="00EF1DE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9D68BE" w:rsidRPr="00EF1DE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9D68BE" w:rsidRPr="00EF1DE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9D68BE" w:rsidRPr="00EF1DE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9D68BE" w:rsidRPr="00EF1DE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59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59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59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</w:tr>
      <w:tr w:rsidR="007F1B28" w:rsidRPr="00EF1DEE" w:rsidTr="007F1B28">
        <w:tblPrEx>
          <w:tblLook w:val="04A0"/>
        </w:tblPrEx>
        <w:tc>
          <w:tcPr>
            <w:tcW w:w="648" w:type="dxa"/>
          </w:tcPr>
          <w:p w:rsidR="007F1B28" w:rsidRDefault="007F1B28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713" w:type="dxa"/>
          </w:tcPr>
          <w:p w:rsidR="007F1B28" w:rsidRDefault="007F1B28" w:rsidP="007F1B28">
            <w:pPr>
              <w:jc w:val="center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ВАФЕЛЬНЫЙ ЦЕХ\Участок складывания гидрок</w:t>
            </w:r>
            <w:r>
              <w:rPr>
                <w:b/>
                <w:sz w:val="16"/>
                <w:szCs w:val="16"/>
              </w:rPr>
              <w:t>о</w:t>
            </w:r>
            <w:r>
              <w:rPr>
                <w:b/>
                <w:sz w:val="16"/>
                <w:szCs w:val="16"/>
              </w:rPr>
              <w:t>робов</w:t>
            </w:r>
          </w:p>
        </w:tc>
        <w:tc>
          <w:tcPr>
            <w:tcW w:w="559" w:type="dxa"/>
          </w:tcPr>
          <w:p w:rsidR="007F1B28" w:rsidRDefault="007F1B28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7F1B28" w:rsidRPr="00EF1DEE" w:rsidRDefault="007F1B28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7F1B28" w:rsidRPr="00EF1DEE" w:rsidRDefault="007F1B28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7F1B28" w:rsidRDefault="007F1B28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7F1B28" w:rsidRPr="00EF1DEE" w:rsidRDefault="007F1B28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7F1B28" w:rsidRPr="00EF1DEE" w:rsidRDefault="007F1B28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7F1B28" w:rsidRDefault="007F1B28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7F1B28" w:rsidRPr="00EF1DEE" w:rsidRDefault="007F1B28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7F1B28" w:rsidRDefault="007F1B28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7F1B28" w:rsidRPr="00EF1DEE" w:rsidRDefault="007F1B28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7F1B28" w:rsidRDefault="007F1B28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7F1B28" w:rsidRDefault="007F1B28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7F1B28" w:rsidRDefault="007F1B28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7F1B28" w:rsidRDefault="007F1B28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7F1B28" w:rsidRDefault="007F1B28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7F1B28" w:rsidRDefault="007F1B28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7F1B28" w:rsidRDefault="007F1B28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7F1B28" w:rsidRDefault="007F1B28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7F1B28" w:rsidRDefault="007F1B28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7F1B28" w:rsidRDefault="007F1B28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7F1B28" w:rsidRDefault="007F1B28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7F1B28" w:rsidRDefault="007F1B28" w:rsidP="007F1B28">
            <w:pPr>
              <w:jc w:val="center"/>
              <w:rPr>
                <w:sz w:val="16"/>
                <w:szCs w:val="16"/>
              </w:rPr>
            </w:pPr>
          </w:p>
        </w:tc>
      </w:tr>
      <w:tr w:rsidR="009D68BE" w:rsidRPr="00EF1DEE" w:rsidTr="007F1B28">
        <w:tblPrEx>
          <w:tblLook w:val="04A0"/>
        </w:tblPrEx>
        <w:tc>
          <w:tcPr>
            <w:tcW w:w="648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</w:t>
            </w:r>
          </w:p>
        </w:tc>
        <w:tc>
          <w:tcPr>
            <w:tcW w:w="2713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Оператор линии в производстве пищевой продукции (складывание гофрокоробов)</w:t>
            </w:r>
          </w:p>
        </w:tc>
        <w:tc>
          <w:tcPr>
            <w:tcW w:w="559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9D68BE" w:rsidRPr="00EF1DE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9D68BE" w:rsidRPr="00EF1DE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60" w:type="dxa"/>
          </w:tcPr>
          <w:p w:rsidR="009D68BE" w:rsidRPr="00EF1DE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9D68BE" w:rsidRPr="00EF1DE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9D68BE" w:rsidRPr="00EF1DE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9D68BE" w:rsidRPr="00EF1DE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59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59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</w:t>
            </w: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59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</w:tr>
      <w:tr w:rsidR="007F1B28" w:rsidRPr="00EF1DEE" w:rsidTr="007F1B28">
        <w:tblPrEx>
          <w:tblLook w:val="04A0"/>
        </w:tblPrEx>
        <w:tc>
          <w:tcPr>
            <w:tcW w:w="648" w:type="dxa"/>
          </w:tcPr>
          <w:p w:rsidR="007F1B28" w:rsidRDefault="007F1B28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713" w:type="dxa"/>
          </w:tcPr>
          <w:p w:rsidR="007F1B28" w:rsidRDefault="00F7799D" w:rsidP="007F1B28">
            <w:pPr>
              <w:jc w:val="center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ВАФЕЛЬНЫЙ ЦЕХ\Повременщики</w:t>
            </w:r>
          </w:p>
        </w:tc>
        <w:tc>
          <w:tcPr>
            <w:tcW w:w="559" w:type="dxa"/>
          </w:tcPr>
          <w:p w:rsidR="007F1B28" w:rsidRDefault="007F1B28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7F1B28" w:rsidRPr="00EF1DEE" w:rsidRDefault="007F1B28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7F1B28" w:rsidRPr="00EF1DEE" w:rsidRDefault="007F1B28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7F1B28" w:rsidRDefault="007F1B28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7F1B28" w:rsidRPr="00EF1DEE" w:rsidRDefault="007F1B28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7F1B28" w:rsidRPr="00EF1DEE" w:rsidRDefault="007F1B28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7F1B28" w:rsidRDefault="007F1B28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7F1B28" w:rsidRPr="00EF1DEE" w:rsidRDefault="007F1B28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7F1B28" w:rsidRDefault="007F1B28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7F1B28" w:rsidRPr="00EF1DEE" w:rsidRDefault="007F1B28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7F1B28" w:rsidRDefault="007F1B28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7F1B28" w:rsidRDefault="007F1B28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7F1B28" w:rsidRDefault="007F1B28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7F1B28" w:rsidRDefault="007F1B28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7F1B28" w:rsidRDefault="007F1B28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7F1B28" w:rsidRDefault="007F1B28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7F1B28" w:rsidRDefault="007F1B28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7F1B28" w:rsidRDefault="007F1B28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7F1B28" w:rsidRDefault="007F1B28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7F1B28" w:rsidRDefault="007F1B28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7F1B28" w:rsidRDefault="007F1B28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7F1B28" w:rsidRDefault="007F1B28" w:rsidP="007F1B28">
            <w:pPr>
              <w:jc w:val="center"/>
              <w:rPr>
                <w:sz w:val="16"/>
                <w:szCs w:val="16"/>
              </w:rPr>
            </w:pPr>
          </w:p>
        </w:tc>
      </w:tr>
      <w:tr w:rsidR="009D68BE" w:rsidRPr="00EF1DEE" w:rsidTr="007F1B28">
        <w:tblPrEx>
          <w:tblLook w:val="04A0"/>
        </w:tblPrEx>
        <w:tc>
          <w:tcPr>
            <w:tcW w:w="648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</w:t>
            </w:r>
          </w:p>
        </w:tc>
        <w:tc>
          <w:tcPr>
            <w:tcW w:w="2713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Кладовщик (2-й этаж. Учет движ</w:t>
            </w:r>
            <w:r>
              <w:rPr>
                <w:sz w:val="16"/>
                <w:szCs w:val="16"/>
              </w:rPr>
              <w:t>е</w:t>
            </w:r>
            <w:r>
              <w:rPr>
                <w:sz w:val="16"/>
                <w:szCs w:val="16"/>
              </w:rPr>
              <w:t>ния товарно-материальных ценн</w:t>
            </w:r>
            <w:r>
              <w:rPr>
                <w:sz w:val="16"/>
                <w:szCs w:val="16"/>
              </w:rPr>
              <w:t>о</w:t>
            </w:r>
            <w:r>
              <w:rPr>
                <w:sz w:val="16"/>
                <w:szCs w:val="16"/>
              </w:rPr>
              <w:t>стей, работа на персональном ко</w:t>
            </w:r>
            <w:r>
              <w:rPr>
                <w:sz w:val="16"/>
                <w:szCs w:val="16"/>
              </w:rPr>
              <w:t>м</w:t>
            </w:r>
            <w:r>
              <w:rPr>
                <w:sz w:val="16"/>
                <w:szCs w:val="16"/>
              </w:rPr>
              <w:t>пьютере)</w:t>
            </w:r>
          </w:p>
        </w:tc>
        <w:tc>
          <w:tcPr>
            <w:tcW w:w="559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9D68BE" w:rsidRPr="00EF1DE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9D68BE" w:rsidRPr="00EF1DE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9D68BE" w:rsidRPr="00EF1DE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9D68BE" w:rsidRPr="00EF1DE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9D68BE" w:rsidRPr="00EF1DE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9D68BE" w:rsidRPr="00EF1DE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59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59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59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</w:tr>
      <w:tr w:rsidR="009D68BE" w:rsidRPr="00EF1DEE" w:rsidTr="007F1B28">
        <w:tblPrEx>
          <w:tblLook w:val="04A0"/>
        </w:tblPrEx>
        <w:tc>
          <w:tcPr>
            <w:tcW w:w="648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</w:t>
            </w:r>
          </w:p>
        </w:tc>
        <w:tc>
          <w:tcPr>
            <w:tcW w:w="2713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Загрузчик-выгрузчик пищевой пр</w:t>
            </w:r>
            <w:r>
              <w:rPr>
                <w:sz w:val="16"/>
                <w:szCs w:val="16"/>
              </w:rPr>
              <w:t>о</w:t>
            </w:r>
            <w:r>
              <w:rPr>
                <w:sz w:val="16"/>
                <w:szCs w:val="16"/>
              </w:rPr>
              <w:t>дукции (растопка жира)</w:t>
            </w:r>
          </w:p>
        </w:tc>
        <w:tc>
          <w:tcPr>
            <w:tcW w:w="559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9D68BE" w:rsidRPr="00EF1DE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9D68BE" w:rsidRPr="00EF1DE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60" w:type="dxa"/>
          </w:tcPr>
          <w:p w:rsidR="009D68BE" w:rsidRPr="00EF1DE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9D68BE" w:rsidRPr="00EF1DE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9D68BE" w:rsidRPr="00EF1DE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9D68BE" w:rsidRPr="00EF1DE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59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59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59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</w:t>
            </w: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59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</w:tr>
      <w:tr w:rsidR="009D68BE" w:rsidRPr="00EF1DEE" w:rsidTr="007F1B28">
        <w:tblPrEx>
          <w:tblLook w:val="04A0"/>
        </w:tblPrEx>
        <w:tc>
          <w:tcPr>
            <w:tcW w:w="648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</w:t>
            </w:r>
          </w:p>
        </w:tc>
        <w:tc>
          <w:tcPr>
            <w:tcW w:w="2713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Обработчик технологических емк</w:t>
            </w:r>
            <w:r>
              <w:rPr>
                <w:sz w:val="16"/>
                <w:szCs w:val="16"/>
              </w:rPr>
              <w:t>о</w:t>
            </w:r>
            <w:r>
              <w:rPr>
                <w:sz w:val="16"/>
                <w:szCs w:val="16"/>
              </w:rPr>
              <w:t>стей и тары (мойка тары)</w:t>
            </w:r>
          </w:p>
        </w:tc>
        <w:tc>
          <w:tcPr>
            <w:tcW w:w="559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9D68BE" w:rsidRPr="00EF1DE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9D68BE" w:rsidRPr="00EF1DE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9D68BE" w:rsidRPr="00EF1DE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9D68BE" w:rsidRPr="00EF1DE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9D68BE" w:rsidRPr="00EF1DE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9D68BE" w:rsidRPr="00EF1DE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59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59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</w:t>
            </w: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59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</w:tr>
      <w:tr w:rsidR="00F7799D" w:rsidRPr="00EF1DEE" w:rsidTr="007F1B28">
        <w:tblPrEx>
          <w:tblLook w:val="04A0"/>
        </w:tblPrEx>
        <w:tc>
          <w:tcPr>
            <w:tcW w:w="648" w:type="dxa"/>
          </w:tcPr>
          <w:p w:rsidR="00F7799D" w:rsidRDefault="00F7799D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713" w:type="dxa"/>
          </w:tcPr>
          <w:p w:rsidR="00F7799D" w:rsidRDefault="00F7799D" w:rsidP="007F1B28">
            <w:pPr>
              <w:jc w:val="center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КОНФЕТНЫЙ ЦЕХ\Отли</w:t>
            </w:r>
            <w:r>
              <w:rPr>
                <w:b/>
                <w:sz w:val="16"/>
                <w:szCs w:val="16"/>
              </w:rPr>
              <w:t>в</w:t>
            </w:r>
            <w:r>
              <w:rPr>
                <w:b/>
                <w:sz w:val="16"/>
                <w:szCs w:val="16"/>
              </w:rPr>
              <w:t>ка (для л</w:t>
            </w:r>
            <w:r>
              <w:rPr>
                <w:b/>
                <w:sz w:val="16"/>
                <w:szCs w:val="16"/>
              </w:rPr>
              <w:t>и</w:t>
            </w:r>
            <w:r>
              <w:rPr>
                <w:b/>
                <w:sz w:val="16"/>
                <w:szCs w:val="16"/>
              </w:rPr>
              <w:t>ний №1 и №2 (4 этаж))</w:t>
            </w:r>
          </w:p>
        </w:tc>
        <w:tc>
          <w:tcPr>
            <w:tcW w:w="559" w:type="dxa"/>
          </w:tcPr>
          <w:p w:rsidR="00F7799D" w:rsidRDefault="00F7799D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F7799D" w:rsidRPr="00EF1DEE" w:rsidRDefault="00F7799D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F7799D" w:rsidRPr="00EF1DEE" w:rsidRDefault="00F7799D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F7799D" w:rsidRDefault="00F7799D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F7799D" w:rsidRPr="00EF1DEE" w:rsidRDefault="00F7799D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F7799D" w:rsidRPr="00EF1DEE" w:rsidRDefault="00F7799D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F7799D" w:rsidRDefault="00F7799D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F7799D" w:rsidRPr="00EF1DEE" w:rsidRDefault="00F7799D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F7799D" w:rsidRDefault="00F7799D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F7799D" w:rsidRPr="00EF1DEE" w:rsidRDefault="00F7799D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F7799D" w:rsidRDefault="00F7799D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F7799D" w:rsidRDefault="00F7799D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F7799D" w:rsidRDefault="00F7799D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F7799D" w:rsidRDefault="00F7799D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F7799D" w:rsidRDefault="00F7799D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F7799D" w:rsidRDefault="00F7799D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F7799D" w:rsidRDefault="00F7799D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F7799D" w:rsidRDefault="00F7799D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F7799D" w:rsidRDefault="00F7799D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F7799D" w:rsidRDefault="00F7799D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F7799D" w:rsidRDefault="00F7799D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F7799D" w:rsidRDefault="00F7799D" w:rsidP="007F1B28">
            <w:pPr>
              <w:jc w:val="center"/>
              <w:rPr>
                <w:sz w:val="16"/>
                <w:szCs w:val="16"/>
              </w:rPr>
            </w:pPr>
          </w:p>
        </w:tc>
      </w:tr>
      <w:tr w:rsidR="009D68BE" w:rsidRPr="00EF1DEE" w:rsidTr="007F1B28">
        <w:tblPrEx>
          <w:tblLook w:val="04A0"/>
        </w:tblPrEx>
        <w:tc>
          <w:tcPr>
            <w:tcW w:w="648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</w:t>
            </w:r>
          </w:p>
        </w:tc>
        <w:tc>
          <w:tcPr>
            <w:tcW w:w="2713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Оператор линии в производстве пищевой продукции (загрузка ко</w:t>
            </w:r>
            <w:r>
              <w:rPr>
                <w:sz w:val="16"/>
                <w:szCs w:val="16"/>
              </w:rPr>
              <w:t>м</w:t>
            </w:r>
            <w:r>
              <w:rPr>
                <w:sz w:val="16"/>
                <w:szCs w:val="16"/>
              </w:rPr>
              <w:t>понентов, компьютер)</w:t>
            </w:r>
          </w:p>
        </w:tc>
        <w:tc>
          <w:tcPr>
            <w:tcW w:w="559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9D68BE" w:rsidRPr="00EF1DE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9D68BE" w:rsidRPr="00EF1DE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60" w:type="dxa"/>
          </w:tcPr>
          <w:p w:rsidR="009D68BE" w:rsidRPr="00EF1DE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9D68BE" w:rsidRPr="00EF1DE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9D68BE" w:rsidRPr="00EF1DE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9D68BE" w:rsidRPr="00EF1DE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59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59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59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</w:t>
            </w: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59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</w:tr>
      <w:tr w:rsidR="00F7799D" w:rsidRPr="00EF1DEE" w:rsidTr="007F1B28">
        <w:tblPrEx>
          <w:tblLook w:val="04A0"/>
        </w:tblPrEx>
        <w:tc>
          <w:tcPr>
            <w:tcW w:w="648" w:type="dxa"/>
          </w:tcPr>
          <w:p w:rsidR="00F7799D" w:rsidRDefault="00F7799D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713" w:type="dxa"/>
          </w:tcPr>
          <w:p w:rsidR="00F7799D" w:rsidRDefault="00F7799D" w:rsidP="007F1B28">
            <w:pPr>
              <w:jc w:val="center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КОНФЕТНЫЙ ЦЕХ\Л</w:t>
            </w:r>
            <w:r>
              <w:rPr>
                <w:b/>
                <w:sz w:val="16"/>
                <w:szCs w:val="16"/>
              </w:rPr>
              <w:t>и</w:t>
            </w:r>
            <w:r>
              <w:rPr>
                <w:b/>
                <w:sz w:val="16"/>
                <w:szCs w:val="16"/>
              </w:rPr>
              <w:t>ния №1 (4 этаж)</w:t>
            </w:r>
          </w:p>
        </w:tc>
        <w:tc>
          <w:tcPr>
            <w:tcW w:w="559" w:type="dxa"/>
          </w:tcPr>
          <w:p w:rsidR="00F7799D" w:rsidRDefault="00F7799D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F7799D" w:rsidRPr="00EF1DEE" w:rsidRDefault="00F7799D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F7799D" w:rsidRPr="00EF1DEE" w:rsidRDefault="00F7799D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F7799D" w:rsidRDefault="00F7799D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F7799D" w:rsidRPr="00EF1DEE" w:rsidRDefault="00F7799D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F7799D" w:rsidRPr="00EF1DEE" w:rsidRDefault="00F7799D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F7799D" w:rsidRDefault="00F7799D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F7799D" w:rsidRPr="00EF1DEE" w:rsidRDefault="00F7799D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F7799D" w:rsidRDefault="00F7799D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F7799D" w:rsidRPr="00EF1DEE" w:rsidRDefault="00F7799D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F7799D" w:rsidRDefault="00F7799D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F7799D" w:rsidRDefault="00F7799D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F7799D" w:rsidRDefault="00F7799D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F7799D" w:rsidRDefault="00F7799D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F7799D" w:rsidRDefault="00F7799D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F7799D" w:rsidRDefault="00F7799D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F7799D" w:rsidRDefault="00F7799D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F7799D" w:rsidRDefault="00F7799D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F7799D" w:rsidRDefault="00F7799D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F7799D" w:rsidRDefault="00F7799D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F7799D" w:rsidRDefault="00F7799D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F7799D" w:rsidRDefault="00F7799D" w:rsidP="007F1B28">
            <w:pPr>
              <w:jc w:val="center"/>
              <w:rPr>
                <w:sz w:val="16"/>
                <w:szCs w:val="16"/>
              </w:rPr>
            </w:pPr>
          </w:p>
        </w:tc>
      </w:tr>
      <w:tr w:rsidR="009D68BE" w:rsidRPr="00EF1DEE" w:rsidTr="007F1B28">
        <w:tblPrEx>
          <w:tblLook w:val="04A0"/>
        </w:tblPrEx>
        <w:tc>
          <w:tcPr>
            <w:tcW w:w="648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</w:t>
            </w:r>
          </w:p>
        </w:tc>
        <w:tc>
          <w:tcPr>
            <w:tcW w:w="2713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Оператор линии в производстве пищевой продукции (руководство работой линии, бригадир)</w:t>
            </w:r>
          </w:p>
        </w:tc>
        <w:tc>
          <w:tcPr>
            <w:tcW w:w="559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9D68BE" w:rsidRPr="00EF1DE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9D68BE" w:rsidRPr="00EF1DE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60" w:type="dxa"/>
          </w:tcPr>
          <w:p w:rsidR="009D68BE" w:rsidRPr="00EF1DE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9D68BE" w:rsidRPr="00EF1DE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9D68BE" w:rsidRPr="00EF1DE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9D68BE" w:rsidRPr="00EF1DE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59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59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</w:t>
            </w: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59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</w:tr>
      <w:tr w:rsidR="009D68BE" w:rsidRPr="00EF1DEE" w:rsidTr="007F1B28">
        <w:tblPrEx>
          <w:tblLook w:val="04A0"/>
        </w:tblPrEx>
        <w:tc>
          <w:tcPr>
            <w:tcW w:w="648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</w:t>
            </w:r>
          </w:p>
        </w:tc>
        <w:tc>
          <w:tcPr>
            <w:tcW w:w="2713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Глазировщик (темперирование глазури, глазирование корпусов конфет)</w:t>
            </w:r>
          </w:p>
        </w:tc>
        <w:tc>
          <w:tcPr>
            <w:tcW w:w="559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9D68BE" w:rsidRPr="00EF1DE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9D68BE" w:rsidRPr="00EF1DE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60" w:type="dxa"/>
          </w:tcPr>
          <w:p w:rsidR="009D68BE" w:rsidRPr="00EF1DE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9D68BE" w:rsidRPr="00EF1DE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9D68BE" w:rsidRPr="00EF1DE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9D68BE" w:rsidRPr="00EF1DE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59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59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</w:t>
            </w: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59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</w:tr>
      <w:tr w:rsidR="009D68BE" w:rsidRPr="00EF1DEE" w:rsidTr="007F1B28">
        <w:tblPrEx>
          <w:tblLook w:val="04A0"/>
        </w:tblPrEx>
        <w:tc>
          <w:tcPr>
            <w:tcW w:w="648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</w:t>
            </w:r>
          </w:p>
        </w:tc>
        <w:tc>
          <w:tcPr>
            <w:tcW w:w="2713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Конфетчик (отбор нестандартных конфет, транспортер)</w:t>
            </w:r>
          </w:p>
        </w:tc>
        <w:tc>
          <w:tcPr>
            <w:tcW w:w="559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9D68BE" w:rsidRPr="00EF1DE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9D68BE" w:rsidRPr="00EF1DE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60" w:type="dxa"/>
          </w:tcPr>
          <w:p w:rsidR="009D68BE" w:rsidRPr="00EF1DE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9D68BE" w:rsidRPr="00EF1DE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9D68BE" w:rsidRPr="00EF1DE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9D68BE" w:rsidRPr="00EF1DE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59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59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</w:t>
            </w: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59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</w:tr>
      <w:tr w:rsidR="009D68BE" w:rsidRPr="00EF1DEE" w:rsidTr="007F1B28">
        <w:tblPrEx>
          <w:tblLook w:val="04A0"/>
        </w:tblPrEx>
        <w:tc>
          <w:tcPr>
            <w:tcW w:w="648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</w:t>
            </w:r>
          </w:p>
        </w:tc>
        <w:tc>
          <w:tcPr>
            <w:tcW w:w="2713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Сортировщик в производстве п</w:t>
            </w:r>
            <w:r>
              <w:rPr>
                <w:sz w:val="16"/>
                <w:szCs w:val="16"/>
              </w:rPr>
              <w:t>и</w:t>
            </w:r>
            <w:r>
              <w:rPr>
                <w:sz w:val="16"/>
                <w:szCs w:val="16"/>
              </w:rPr>
              <w:t>щевой продукции (отбор неста</w:t>
            </w:r>
            <w:r>
              <w:rPr>
                <w:sz w:val="16"/>
                <w:szCs w:val="16"/>
              </w:rPr>
              <w:t>н</w:t>
            </w:r>
            <w:r>
              <w:rPr>
                <w:sz w:val="16"/>
                <w:szCs w:val="16"/>
              </w:rPr>
              <w:t>дартной завернутой продукции)</w:t>
            </w:r>
          </w:p>
        </w:tc>
        <w:tc>
          <w:tcPr>
            <w:tcW w:w="559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9D68BE" w:rsidRPr="00EF1DE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9D68BE" w:rsidRPr="00EF1DE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60" w:type="dxa"/>
          </w:tcPr>
          <w:p w:rsidR="009D68BE" w:rsidRPr="00EF1DE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9D68BE" w:rsidRPr="00EF1DE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9D68BE" w:rsidRPr="00EF1DE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9D68BE" w:rsidRPr="00EF1DE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59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59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</w:t>
            </w: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59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</w:tr>
      <w:tr w:rsidR="00F7799D" w:rsidRPr="00EF1DEE" w:rsidTr="007F1B28">
        <w:tblPrEx>
          <w:tblLook w:val="04A0"/>
        </w:tblPrEx>
        <w:tc>
          <w:tcPr>
            <w:tcW w:w="648" w:type="dxa"/>
          </w:tcPr>
          <w:p w:rsidR="00F7799D" w:rsidRDefault="00F7799D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713" w:type="dxa"/>
          </w:tcPr>
          <w:p w:rsidR="00F7799D" w:rsidRDefault="00F7799D" w:rsidP="007F1B28">
            <w:pPr>
              <w:jc w:val="center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КОНФЕТНЫЙ ЦЕХ\Л</w:t>
            </w:r>
            <w:r>
              <w:rPr>
                <w:b/>
                <w:sz w:val="16"/>
                <w:szCs w:val="16"/>
              </w:rPr>
              <w:t>и</w:t>
            </w:r>
            <w:r>
              <w:rPr>
                <w:b/>
                <w:sz w:val="16"/>
                <w:szCs w:val="16"/>
              </w:rPr>
              <w:t>ния №2 (4 этаж)</w:t>
            </w:r>
          </w:p>
        </w:tc>
        <w:tc>
          <w:tcPr>
            <w:tcW w:w="559" w:type="dxa"/>
          </w:tcPr>
          <w:p w:rsidR="00F7799D" w:rsidRDefault="00F7799D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F7799D" w:rsidRPr="00EF1DEE" w:rsidRDefault="00F7799D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F7799D" w:rsidRPr="00EF1DEE" w:rsidRDefault="00F7799D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F7799D" w:rsidRDefault="00F7799D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F7799D" w:rsidRPr="00EF1DEE" w:rsidRDefault="00F7799D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F7799D" w:rsidRPr="00EF1DEE" w:rsidRDefault="00F7799D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F7799D" w:rsidRDefault="00F7799D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F7799D" w:rsidRPr="00EF1DEE" w:rsidRDefault="00F7799D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F7799D" w:rsidRDefault="00F7799D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F7799D" w:rsidRPr="00EF1DEE" w:rsidRDefault="00F7799D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F7799D" w:rsidRDefault="00F7799D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F7799D" w:rsidRDefault="00F7799D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F7799D" w:rsidRDefault="00F7799D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F7799D" w:rsidRDefault="00F7799D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F7799D" w:rsidRDefault="00F7799D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F7799D" w:rsidRDefault="00F7799D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F7799D" w:rsidRDefault="00F7799D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F7799D" w:rsidRDefault="00F7799D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F7799D" w:rsidRDefault="00F7799D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F7799D" w:rsidRDefault="00F7799D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F7799D" w:rsidRDefault="00F7799D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F7799D" w:rsidRDefault="00F7799D" w:rsidP="007F1B28">
            <w:pPr>
              <w:jc w:val="center"/>
              <w:rPr>
                <w:sz w:val="16"/>
                <w:szCs w:val="16"/>
              </w:rPr>
            </w:pPr>
          </w:p>
        </w:tc>
      </w:tr>
      <w:tr w:rsidR="009D68BE" w:rsidRPr="00EF1DEE" w:rsidTr="007F1B28">
        <w:tblPrEx>
          <w:tblLook w:val="04A0"/>
        </w:tblPrEx>
        <w:tc>
          <w:tcPr>
            <w:tcW w:w="648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</w:t>
            </w:r>
          </w:p>
        </w:tc>
        <w:tc>
          <w:tcPr>
            <w:tcW w:w="2713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Оператор линии в производстве пищевой продукции (руководство работой линии, бригадир)</w:t>
            </w:r>
          </w:p>
        </w:tc>
        <w:tc>
          <w:tcPr>
            <w:tcW w:w="559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9D68BE" w:rsidRPr="00EF1DE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9D68BE" w:rsidRPr="00EF1DE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60" w:type="dxa"/>
          </w:tcPr>
          <w:p w:rsidR="009D68BE" w:rsidRPr="00EF1DE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9D68BE" w:rsidRPr="00EF1DE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9D68BE" w:rsidRPr="00EF1DE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9D68BE" w:rsidRPr="00EF1DE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59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59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</w:t>
            </w: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59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</w:tr>
      <w:tr w:rsidR="009D68BE" w:rsidRPr="00EF1DEE" w:rsidTr="007F1B28">
        <w:tblPrEx>
          <w:tblLook w:val="04A0"/>
        </w:tblPrEx>
        <w:tc>
          <w:tcPr>
            <w:tcW w:w="648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</w:t>
            </w:r>
          </w:p>
        </w:tc>
        <w:tc>
          <w:tcPr>
            <w:tcW w:w="2713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Глазировщик (темперирование глазури, глазирование корпусов конфет)</w:t>
            </w:r>
          </w:p>
        </w:tc>
        <w:tc>
          <w:tcPr>
            <w:tcW w:w="559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9D68BE" w:rsidRPr="00EF1DE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9D68BE" w:rsidRPr="00EF1DE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60" w:type="dxa"/>
          </w:tcPr>
          <w:p w:rsidR="009D68BE" w:rsidRPr="00EF1DE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9D68BE" w:rsidRPr="00EF1DE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9D68BE" w:rsidRPr="00EF1DE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9D68BE" w:rsidRPr="00EF1DE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59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59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</w:t>
            </w: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59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</w:tr>
      <w:tr w:rsidR="009D68BE" w:rsidRPr="00EF1DEE" w:rsidTr="007F1B28">
        <w:tblPrEx>
          <w:tblLook w:val="04A0"/>
        </w:tblPrEx>
        <w:tc>
          <w:tcPr>
            <w:tcW w:w="648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</w:t>
            </w:r>
          </w:p>
        </w:tc>
        <w:tc>
          <w:tcPr>
            <w:tcW w:w="2713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Конфетчик (отбор нестандартных конфет, транспортер)</w:t>
            </w:r>
          </w:p>
        </w:tc>
        <w:tc>
          <w:tcPr>
            <w:tcW w:w="559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9D68BE" w:rsidRPr="00EF1DE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9D68BE" w:rsidRPr="00EF1DE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60" w:type="dxa"/>
          </w:tcPr>
          <w:p w:rsidR="009D68BE" w:rsidRPr="00EF1DE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9D68BE" w:rsidRPr="00EF1DE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9D68BE" w:rsidRPr="00EF1DE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9D68BE" w:rsidRPr="00EF1DE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59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59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</w:t>
            </w: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59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</w:tr>
      <w:tr w:rsidR="009D68BE" w:rsidRPr="00EF1DEE" w:rsidTr="007F1B28">
        <w:tblPrEx>
          <w:tblLook w:val="04A0"/>
        </w:tblPrEx>
        <w:tc>
          <w:tcPr>
            <w:tcW w:w="648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46</w:t>
            </w:r>
          </w:p>
        </w:tc>
        <w:tc>
          <w:tcPr>
            <w:tcW w:w="2713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Сортировщик в производстве п</w:t>
            </w:r>
            <w:r>
              <w:rPr>
                <w:sz w:val="16"/>
                <w:szCs w:val="16"/>
              </w:rPr>
              <w:t>и</w:t>
            </w:r>
            <w:r>
              <w:rPr>
                <w:sz w:val="16"/>
                <w:szCs w:val="16"/>
              </w:rPr>
              <w:t>щевой продукции (отбор неста</w:t>
            </w:r>
            <w:r>
              <w:rPr>
                <w:sz w:val="16"/>
                <w:szCs w:val="16"/>
              </w:rPr>
              <w:t>н</w:t>
            </w:r>
            <w:r>
              <w:rPr>
                <w:sz w:val="16"/>
                <w:szCs w:val="16"/>
              </w:rPr>
              <w:t>дартной завернутой продукции)</w:t>
            </w:r>
          </w:p>
        </w:tc>
        <w:tc>
          <w:tcPr>
            <w:tcW w:w="559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9D68BE" w:rsidRPr="00EF1DE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9D68BE" w:rsidRPr="00EF1DE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60" w:type="dxa"/>
          </w:tcPr>
          <w:p w:rsidR="009D68BE" w:rsidRPr="00EF1DE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9D68BE" w:rsidRPr="00EF1DE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9D68BE" w:rsidRPr="00EF1DE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9D68BE" w:rsidRPr="00EF1DE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59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59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</w:t>
            </w: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59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</w:tr>
      <w:tr w:rsidR="00F7799D" w:rsidRPr="00EF1DEE" w:rsidTr="007F1B28">
        <w:tblPrEx>
          <w:tblLook w:val="04A0"/>
        </w:tblPrEx>
        <w:tc>
          <w:tcPr>
            <w:tcW w:w="648" w:type="dxa"/>
          </w:tcPr>
          <w:p w:rsidR="00F7799D" w:rsidRDefault="00F7799D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713" w:type="dxa"/>
          </w:tcPr>
          <w:p w:rsidR="00F7799D" w:rsidRDefault="00F7799D" w:rsidP="007F1B28">
            <w:pPr>
              <w:jc w:val="center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КОНФЕТНЫЙ ЦЕХ\Линия "Маска" (4-5 этаж)</w:t>
            </w:r>
          </w:p>
        </w:tc>
        <w:tc>
          <w:tcPr>
            <w:tcW w:w="559" w:type="dxa"/>
          </w:tcPr>
          <w:p w:rsidR="00F7799D" w:rsidRDefault="00F7799D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F7799D" w:rsidRPr="00EF1DEE" w:rsidRDefault="00F7799D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F7799D" w:rsidRPr="00EF1DEE" w:rsidRDefault="00F7799D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F7799D" w:rsidRDefault="00F7799D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F7799D" w:rsidRPr="00EF1DEE" w:rsidRDefault="00F7799D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F7799D" w:rsidRPr="00EF1DEE" w:rsidRDefault="00F7799D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F7799D" w:rsidRDefault="00F7799D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F7799D" w:rsidRPr="00EF1DEE" w:rsidRDefault="00F7799D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F7799D" w:rsidRDefault="00F7799D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F7799D" w:rsidRPr="00EF1DEE" w:rsidRDefault="00F7799D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F7799D" w:rsidRDefault="00F7799D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F7799D" w:rsidRDefault="00F7799D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F7799D" w:rsidRDefault="00F7799D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F7799D" w:rsidRDefault="00F7799D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F7799D" w:rsidRDefault="00F7799D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F7799D" w:rsidRDefault="00F7799D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F7799D" w:rsidRDefault="00F7799D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F7799D" w:rsidRDefault="00F7799D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F7799D" w:rsidRDefault="00F7799D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F7799D" w:rsidRDefault="00F7799D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F7799D" w:rsidRDefault="00F7799D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F7799D" w:rsidRDefault="00F7799D" w:rsidP="007F1B28">
            <w:pPr>
              <w:jc w:val="center"/>
              <w:rPr>
                <w:sz w:val="16"/>
                <w:szCs w:val="16"/>
              </w:rPr>
            </w:pPr>
          </w:p>
        </w:tc>
      </w:tr>
      <w:tr w:rsidR="009D68BE" w:rsidRPr="00EF1DEE" w:rsidTr="007F1B28">
        <w:tblPrEx>
          <w:tblLook w:val="04A0"/>
        </w:tblPrEx>
        <w:tc>
          <w:tcPr>
            <w:tcW w:w="648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</w:t>
            </w:r>
          </w:p>
        </w:tc>
        <w:tc>
          <w:tcPr>
            <w:tcW w:w="2713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Оператор линии в производстве пищевой продукции (руководство работой линии, бригадир)</w:t>
            </w:r>
          </w:p>
        </w:tc>
        <w:tc>
          <w:tcPr>
            <w:tcW w:w="559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9D68BE" w:rsidRPr="00EF1DE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9D68BE" w:rsidRPr="00EF1DE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60" w:type="dxa"/>
          </w:tcPr>
          <w:p w:rsidR="009D68BE" w:rsidRPr="00EF1DE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9D68BE" w:rsidRPr="00EF1DE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9D68BE" w:rsidRPr="00EF1DE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9D68BE" w:rsidRPr="00EF1DE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59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59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</w:t>
            </w: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59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</w:tr>
      <w:tr w:rsidR="009D68BE" w:rsidRPr="00EF1DEE" w:rsidTr="007F1B28">
        <w:tblPrEx>
          <w:tblLook w:val="04A0"/>
        </w:tblPrEx>
        <w:tc>
          <w:tcPr>
            <w:tcW w:w="648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48А</w:t>
            </w:r>
          </w:p>
        </w:tc>
        <w:tc>
          <w:tcPr>
            <w:tcW w:w="2713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Составитель смесей (приготовление конфетной массы)</w:t>
            </w:r>
          </w:p>
        </w:tc>
        <w:tc>
          <w:tcPr>
            <w:tcW w:w="559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9D68BE" w:rsidRPr="00EF1DE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9D68BE" w:rsidRPr="00EF1DE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9D68BE" w:rsidRPr="00EF1DE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9D68BE" w:rsidRPr="00EF1DE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9D68BE" w:rsidRPr="00EF1DE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9D68BE" w:rsidRPr="00EF1DE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59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59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59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</w:t>
            </w: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59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</w:tr>
      <w:tr w:rsidR="009D68BE" w:rsidRPr="00EF1DEE" w:rsidTr="007F1B28">
        <w:tblPrEx>
          <w:tblLook w:val="04A0"/>
        </w:tblPrEx>
        <w:tc>
          <w:tcPr>
            <w:tcW w:w="648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49А(48А)</w:t>
            </w:r>
          </w:p>
        </w:tc>
        <w:tc>
          <w:tcPr>
            <w:tcW w:w="2713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Составитель смесей (приготовление конфетной массы)</w:t>
            </w:r>
          </w:p>
        </w:tc>
        <w:tc>
          <w:tcPr>
            <w:tcW w:w="559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9D68BE" w:rsidRPr="00EF1DE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9D68BE" w:rsidRPr="00EF1DE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9D68BE" w:rsidRPr="00EF1DE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9D68BE" w:rsidRPr="00EF1DE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9D68BE" w:rsidRPr="00EF1DE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9D68BE" w:rsidRPr="00EF1DE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59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59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59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</w:t>
            </w: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59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</w:tr>
      <w:tr w:rsidR="009D68BE" w:rsidRPr="00EF1DEE" w:rsidTr="007F1B28">
        <w:tblPrEx>
          <w:tblLook w:val="04A0"/>
        </w:tblPrEx>
        <w:tc>
          <w:tcPr>
            <w:tcW w:w="648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</w:t>
            </w:r>
          </w:p>
        </w:tc>
        <w:tc>
          <w:tcPr>
            <w:tcW w:w="2713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Резчик пищевой продукции (резка корпусов конфет)</w:t>
            </w:r>
          </w:p>
        </w:tc>
        <w:tc>
          <w:tcPr>
            <w:tcW w:w="559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9D68BE" w:rsidRPr="00EF1DE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9D68BE" w:rsidRPr="00EF1DE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9D68BE" w:rsidRPr="00EF1DE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9D68BE" w:rsidRPr="00EF1DE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9D68BE" w:rsidRPr="00EF1DE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9D68BE" w:rsidRPr="00EF1DE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59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59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</w:t>
            </w: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59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</w:tr>
      <w:tr w:rsidR="009D68BE" w:rsidRPr="00EF1DEE" w:rsidTr="007F1B28">
        <w:tblPrEx>
          <w:tblLook w:val="04A0"/>
        </w:tblPrEx>
        <w:tc>
          <w:tcPr>
            <w:tcW w:w="648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51А</w:t>
            </w:r>
          </w:p>
        </w:tc>
        <w:tc>
          <w:tcPr>
            <w:tcW w:w="2713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Конфетчик (раскладочный тран</w:t>
            </w:r>
            <w:r>
              <w:rPr>
                <w:sz w:val="16"/>
                <w:szCs w:val="16"/>
              </w:rPr>
              <w:t>с</w:t>
            </w:r>
            <w:r>
              <w:rPr>
                <w:sz w:val="16"/>
                <w:szCs w:val="16"/>
              </w:rPr>
              <w:t>портер)</w:t>
            </w:r>
          </w:p>
        </w:tc>
        <w:tc>
          <w:tcPr>
            <w:tcW w:w="559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9D68BE" w:rsidRPr="00EF1DE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9D68BE" w:rsidRPr="00EF1DE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60" w:type="dxa"/>
          </w:tcPr>
          <w:p w:rsidR="009D68BE" w:rsidRPr="00EF1DE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9D68BE" w:rsidRPr="00EF1DE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9D68BE" w:rsidRPr="00EF1DE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9D68BE" w:rsidRPr="00EF1DE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59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59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</w:t>
            </w: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59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</w:tr>
      <w:tr w:rsidR="009D68BE" w:rsidRPr="00EF1DEE" w:rsidTr="007F1B28">
        <w:tblPrEx>
          <w:tblLook w:val="04A0"/>
        </w:tblPrEx>
        <w:tc>
          <w:tcPr>
            <w:tcW w:w="648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52А(51А)</w:t>
            </w:r>
          </w:p>
        </w:tc>
        <w:tc>
          <w:tcPr>
            <w:tcW w:w="2713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Конфетчик (раскладочный тран</w:t>
            </w:r>
            <w:r>
              <w:rPr>
                <w:sz w:val="16"/>
                <w:szCs w:val="16"/>
              </w:rPr>
              <w:t>с</w:t>
            </w:r>
            <w:r>
              <w:rPr>
                <w:sz w:val="16"/>
                <w:szCs w:val="16"/>
              </w:rPr>
              <w:t>портер)</w:t>
            </w:r>
          </w:p>
        </w:tc>
        <w:tc>
          <w:tcPr>
            <w:tcW w:w="559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9D68BE" w:rsidRPr="00EF1DE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9D68BE" w:rsidRPr="00EF1DE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60" w:type="dxa"/>
          </w:tcPr>
          <w:p w:rsidR="009D68BE" w:rsidRPr="00EF1DE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9D68BE" w:rsidRPr="00EF1DE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9D68BE" w:rsidRPr="00EF1DE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9D68BE" w:rsidRPr="00EF1DE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59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59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</w:t>
            </w: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59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</w:tr>
      <w:tr w:rsidR="009D68BE" w:rsidRPr="00EF1DEE" w:rsidTr="007F1B28">
        <w:tblPrEx>
          <w:tblLook w:val="04A0"/>
        </w:tblPrEx>
        <w:tc>
          <w:tcPr>
            <w:tcW w:w="648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53</w:t>
            </w:r>
          </w:p>
        </w:tc>
        <w:tc>
          <w:tcPr>
            <w:tcW w:w="2713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Сортировщик в производстве п</w:t>
            </w:r>
            <w:r>
              <w:rPr>
                <w:sz w:val="16"/>
                <w:szCs w:val="16"/>
              </w:rPr>
              <w:t>и</w:t>
            </w:r>
            <w:r>
              <w:rPr>
                <w:sz w:val="16"/>
                <w:szCs w:val="16"/>
              </w:rPr>
              <w:t>щевой продукции (отбор неста</w:t>
            </w:r>
            <w:r>
              <w:rPr>
                <w:sz w:val="16"/>
                <w:szCs w:val="16"/>
              </w:rPr>
              <w:t>н</w:t>
            </w:r>
            <w:r>
              <w:rPr>
                <w:sz w:val="16"/>
                <w:szCs w:val="16"/>
              </w:rPr>
              <w:t>дартной продукции)</w:t>
            </w:r>
          </w:p>
        </w:tc>
        <w:tc>
          <w:tcPr>
            <w:tcW w:w="559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9D68BE" w:rsidRPr="00EF1DE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9D68BE" w:rsidRPr="00EF1DE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60" w:type="dxa"/>
          </w:tcPr>
          <w:p w:rsidR="009D68BE" w:rsidRPr="00EF1DE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9D68BE" w:rsidRPr="00EF1DE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9D68BE" w:rsidRPr="00EF1DE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9D68BE" w:rsidRPr="00EF1DE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59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59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</w:t>
            </w: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59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</w:tr>
      <w:tr w:rsidR="009D68BE" w:rsidRPr="00EF1DEE" w:rsidTr="007F1B28">
        <w:tblPrEx>
          <w:tblLook w:val="04A0"/>
        </w:tblPrEx>
        <w:tc>
          <w:tcPr>
            <w:tcW w:w="648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54</w:t>
            </w:r>
          </w:p>
        </w:tc>
        <w:tc>
          <w:tcPr>
            <w:tcW w:w="2713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Укладчик-упаковщик (взвешивание коробов с продукцией на весах)</w:t>
            </w:r>
          </w:p>
        </w:tc>
        <w:tc>
          <w:tcPr>
            <w:tcW w:w="559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9D68BE" w:rsidRPr="00EF1DE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9D68BE" w:rsidRPr="00EF1DE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60" w:type="dxa"/>
          </w:tcPr>
          <w:p w:rsidR="009D68BE" w:rsidRPr="00EF1DE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9D68BE" w:rsidRPr="00EF1DE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9D68BE" w:rsidRPr="00EF1DE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9D68BE" w:rsidRPr="00EF1DE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59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59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</w:t>
            </w: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59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</w:tr>
      <w:tr w:rsidR="00F7799D" w:rsidRPr="00EF1DEE" w:rsidTr="007F1B28">
        <w:tblPrEx>
          <w:tblLook w:val="04A0"/>
        </w:tblPrEx>
        <w:tc>
          <w:tcPr>
            <w:tcW w:w="648" w:type="dxa"/>
          </w:tcPr>
          <w:p w:rsidR="00F7799D" w:rsidRDefault="00F7799D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713" w:type="dxa"/>
          </w:tcPr>
          <w:p w:rsidR="00F7799D" w:rsidRDefault="00F7799D" w:rsidP="007F1B28">
            <w:pPr>
              <w:jc w:val="center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КОНФЕТНЫЙ ЦЕХ\Участок складывания гофрок</w:t>
            </w:r>
            <w:r>
              <w:rPr>
                <w:b/>
                <w:sz w:val="16"/>
                <w:szCs w:val="16"/>
              </w:rPr>
              <w:t>о</w:t>
            </w:r>
            <w:r>
              <w:rPr>
                <w:b/>
                <w:sz w:val="16"/>
                <w:szCs w:val="16"/>
              </w:rPr>
              <w:t>робов (4 этаж)</w:t>
            </w:r>
          </w:p>
        </w:tc>
        <w:tc>
          <w:tcPr>
            <w:tcW w:w="559" w:type="dxa"/>
          </w:tcPr>
          <w:p w:rsidR="00F7799D" w:rsidRDefault="00F7799D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F7799D" w:rsidRPr="00EF1DEE" w:rsidRDefault="00F7799D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F7799D" w:rsidRPr="00EF1DEE" w:rsidRDefault="00F7799D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F7799D" w:rsidRDefault="00F7799D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F7799D" w:rsidRPr="00EF1DEE" w:rsidRDefault="00F7799D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F7799D" w:rsidRPr="00EF1DEE" w:rsidRDefault="00F7799D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F7799D" w:rsidRDefault="00F7799D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F7799D" w:rsidRPr="00EF1DEE" w:rsidRDefault="00F7799D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F7799D" w:rsidRDefault="00F7799D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F7799D" w:rsidRPr="00EF1DEE" w:rsidRDefault="00F7799D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F7799D" w:rsidRDefault="00F7799D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F7799D" w:rsidRDefault="00F7799D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F7799D" w:rsidRDefault="00F7799D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F7799D" w:rsidRDefault="00F7799D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F7799D" w:rsidRDefault="00F7799D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F7799D" w:rsidRDefault="00F7799D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F7799D" w:rsidRDefault="00F7799D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F7799D" w:rsidRDefault="00F7799D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F7799D" w:rsidRDefault="00F7799D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F7799D" w:rsidRDefault="00F7799D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F7799D" w:rsidRDefault="00F7799D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F7799D" w:rsidRDefault="00F7799D" w:rsidP="007F1B28">
            <w:pPr>
              <w:jc w:val="center"/>
              <w:rPr>
                <w:sz w:val="16"/>
                <w:szCs w:val="16"/>
              </w:rPr>
            </w:pPr>
          </w:p>
        </w:tc>
      </w:tr>
      <w:tr w:rsidR="009D68BE" w:rsidRPr="00EF1DEE" w:rsidTr="007F1B28">
        <w:tblPrEx>
          <w:tblLook w:val="04A0"/>
        </w:tblPrEx>
        <w:tc>
          <w:tcPr>
            <w:tcW w:w="648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55</w:t>
            </w:r>
          </w:p>
        </w:tc>
        <w:tc>
          <w:tcPr>
            <w:tcW w:w="2713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Оформитель готовой продукции (складирование гофрокоробов, вручную для линии "Маска")</w:t>
            </w:r>
          </w:p>
        </w:tc>
        <w:tc>
          <w:tcPr>
            <w:tcW w:w="559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9D68BE" w:rsidRPr="00EF1DE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9D68BE" w:rsidRPr="00EF1DE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9D68BE" w:rsidRPr="00EF1DE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9D68BE" w:rsidRPr="00EF1DE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9D68BE" w:rsidRPr="00EF1DE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9D68BE" w:rsidRPr="00EF1DE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59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59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</w:t>
            </w: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59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</w:tr>
      <w:tr w:rsidR="00F7799D" w:rsidRPr="00EF1DEE" w:rsidTr="007F1B28">
        <w:tblPrEx>
          <w:tblLook w:val="04A0"/>
        </w:tblPrEx>
        <w:tc>
          <w:tcPr>
            <w:tcW w:w="648" w:type="dxa"/>
          </w:tcPr>
          <w:p w:rsidR="00F7799D" w:rsidRDefault="00F7799D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713" w:type="dxa"/>
          </w:tcPr>
          <w:p w:rsidR="00F7799D" w:rsidRDefault="00F7799D" w:rsidP="007F1B28">
            <w:pPr>
              <w:jc w:val="center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КОНФЕТНЫЙ ЦЕХ\Линия "Винклер" (4 этаж)</w:t>
            </w:r>
          </w:p>
        </w:tc>
        <w:tc>
          <w:tcPr>
            <w:tcW w:w="559" w:type="dxa"/>
          </w:tcPr>
          <w:p w:rsidR="00F7799D" w:rsidRDefault="00F7799D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F7799D" w:rsidRPr="00EF1DEE" w:rsidRDefault="00F7799D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F7799D" w:rsidRPr="00EF1DEE" w:rsidRDefault="00F7799D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F7799D" w:rsidRDefault="00F7799D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F7799D" w:rsidRPr="00EF1DEE" w:rsidRDefault="00F7799D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F7799D" w:rsidRPr="00EF1DEE" w:rsidRDefault="00F7799D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F7799D" w:rsidRDefault="00F7799D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F7799D" w:rsidRPr="00EF1DEE" w:rsidRDefault="00F7799D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F7799D" w:rsidRDefault="00F7799D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F7799D" w:rsidRPr="00EF1DEE" w:rsidRDefault="00F7799D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F7799D" w:rsidRDefault="00F7799D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F7799D" w:rsidRDefault="00F7799D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F7799D" w:rsidRDefault="00F7799D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F7799D" w:rsidRDefault="00F7799D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F7799D" w:rsidRDefault="00F7799D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F7799D" w:rsidRDefault="00F7799D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F7799D" w:rsidRDefault="00F7799D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F7799D" w:rsidRDefault="00F7799D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F7799D" w:rsidRDefault="00F7799D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F7799D" w:rsidRDefault="00F7799D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F7799D" w:rsidRDefault="00F7799D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F7799D" w:rsidRDefault="00F7799D" w:rsidP="007F1B28">
            <w:pPr>
              <w:jc w:val="center"/>
              <w:rPr>
                <w:sz w:val="16"/>
                <w:szCs w:val="16"/>
              </w:rPr>
            </w:pPr>
          </w:p>
        </w:tc>
      </w:tr>
      <w:tr w:rsidR="009D68BE" w:rsidRPr="00EF1DEE" w:rsidTr="007F1B28">
        <w:tblPrEx>
          <w:tblLook w:val="04A0"/>
        </w:tblPrEx>
        <w:tc>
          <w:tcPr>
            <w:tcW w:w="648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56А</w:t>
            </w:r>
          </w:p>
        </w:tc>
        <w:tc>
          <w:tcPr>
            <w:tcW w:w="2713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Оператор линии в производстве пищевой продукции (приготовл</w:t>
            </w:r>
            <w:r>
              <w:rPr>
                <w:sz w:val="16"/>
                <w:szCs w:val="16"/>
              </w:rPr>
              <w:t>е</w:t>
            </w:r>
            <w:r>
              <w:rPr>
                <w:sz w:val="16"/>
                <w:szCs w:val="16"/>
              </w:rPr>
              <w:t>ние конфетной массы, отсадка)</w:t>
            </w:r>
          </w:p>
        </w:tc>
        <w:tc>
          <w:tcPr>
            <w:tcW w:w="559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9D68BE" w:rsidRPr="00EF1DE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9D68BE" w:rsidRPr="00EF1DE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60" w:type="dxa"/>
          </w:tcPr>
          <w:p w:rsidR="009D68BE" w:rsidRPr="00EF1DE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9D68BE" w:rsidRPr="00EF1DE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9D68BE" w:rsidRPr="00EF1DE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9D68BE" w:rsidRPr="00EF1DE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59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59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</w:t>
            </w: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59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</w:tr>
      <w:tr w:rsidR="009D68BE" w:rsidRPr="00EF1DEE" w:rsidTr="007F1B28">
        <w:tblPrEx>
          <w:tblLook w:val="04A0"/>
        </w:tblPrEx>
        <w:tc>
          <w:tcPr>
            <w:tcW w:w="648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57А(56А)</w:t>
            </w:r>
          </w:p>
        </w:tc>
        <w:tc>
          <w:tcPr>
            <w:tcW w:w="2713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Оператор линии в производстве пищевой продукции (приготовл</w:t>
            </w:r>
            <w:r>
              <w:rPr>
                <w:sz w:val="16"/>
                <w:szCs w:val="16"/>
              </w:rPr>
              <w:t>е</w:t>
            </w:r>
            <w:r>
              <w:rPr>
                <w:sz w:val="16"/>
                <w:szCs w:val="16"/>
              </w:rPr>
              <w:t>ние конфетной массы, отсадка)</w:t>
            </w:r>
          </w:p>
        </w:tc>
        <w:tc>
          <w:tcPr>
            <w:tcW w:w="559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9D68BE" w:rsidRPr="00EF1DE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9D68BE" w:rsidRPr="00EF1DE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60" w:type="dxa"/>
          </w:tcPr>
          <w:p w:rsidR="009D68BE" w:rsidRPr="00EF1DE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9D68BE" w:rsidRPr="00EF1DE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9D68BE" w:rsidRPr="00EF1DE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9D68BE" w:rsidRPr="00EF1DE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59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59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</w:t>
            </w: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59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</w:tr>
      <w:tr w:rsidR="009D68BE" w:rsidRPr="00EF1DEE" w:rsidTr="007F1B28">
        <w:tblPrEx>
          <w:tblLook w:val="04A0"/>
        </w:tblPrEx>
        <w:tc>
          <w:tcPr>
            <w:tcW w:w="648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58А</w:t>
            </w:r>
          </w:p>
        </w:tc>
        <w:tc>
          <w:tcPr>
            <w:tcW w:w="2713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Оператор линии в производстве пищевой продукции (обслуживание заверточной машины)</w:t>
            </w:r>
          </w:p>
        </w:tc>
        <w:tc>
          <w:tcPr>
            <w:tcW w:w="559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9D68BE" w:rsidRPr="00EF1DE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9D68BE" w:rsidRPr="00EF1DE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60" w:type="dxa"/>
          </w:tcPr>
          <w:p w:rsidR="009D68BE" w:rsidRPr="00EF1DE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9D68BE" w:rsidRPr="00EF1DE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9D68BE" w:rsidRPr="00EF1DE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9D68BE" w:rsidRPr="00EF1DE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59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59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</w:t>
            </w: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59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</w:tr>
      <w:tr w:rsidR="009D68BE" w:rsidRPr="00EF1DEE" w:rsidTr="007F1B28">
        <w:tblPrEx>
          <w:tblLook w:val="04A0"/>
        </w:tblPrEx>
        <w:tc>
          <w:tcPr>
            <w:tcW w:w="648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59А(58А)</w:t>
            </w:r>
          </w:p>
        </w:tc>
        <w:tc>
          <w:tcPr>
            <w:tcW w:w="2713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Оператор линии в производстве пищевой продукции (обслуживание заверточной машины)</w:t>
            </w:r>
          </w:p>
        </w:tc>
        <w:tc>
          <w:tcPr>
            <w:tcW w:w="559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9D68BE" w:rsidRPr="00EF1DE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9D68BE" w:rsidRPr="00EF1DE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60" w:type="dxa"/>
          </w:tcPr>
          <w:p w:rsidR="009D68BE" w:rsidRPr="00EF1DE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9D68BE" w:rsidRPr="00EF1DE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9D68BE" w:rsidRPr="00EF1DE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9D68BE" w:rsidRPr="00EF1DE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59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59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</w:t>
            </w: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59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</w:tr>
      <w:tr w:rsidR="009D68BE" w:rsidRPr="00EF1DEE" w:rsidTr="007F1B28">
        <w:tblPrEx>
          <w:tblLook w:val="04A0"/>
        </w:tblPrEx>
        <w:tc>
          <w:tcPr>
            <w:tcW w:w="648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60А(58А)</w:t>
            </w:r>
          </w:p>
        </w:tc>
        <w:tc>
          <w:tcPr>
            <w:tcW w:w="2713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Оператор линии в производстве пищевой продукции (обслуживание заверточной машины)</w:t>
            </w:r>
          </w:p>
        </w:tc>
        <w:tc>
          <w:tcPr>
            <w:tcW w:w="559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9D68BE" w:rsidRPr="00EF1DE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9D68BE" w:rsidRPr="00EF1DE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60" w:type="dxa"/>
          </w:tcPr>
          <w:p w:rsidR="009D68BE" w:rsidRPr="00EF1DE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9D68BE" w:rsidRPr="00EF1DE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9D68BE" w:rsidRPr="00EF1DE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9D68BE" w:rsidRPr="00EF1DE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59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59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</w:t>
            </w: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59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</w:tr>
      <w:tr w:rsidR="009D68BE" w:rsidRPr="00EF1DEE" w:rsidTr="007F1B28">
        <w:tblPrEx>
          <w:tblLook w:val="04A0"/>
        </w:tblPrEx>
        <w:tc>
          <w:tcPr>
            <w:tcW w:w="648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61А</w:t>
            </w:r>
          </w:p>
        </w:tc>
        <w:tc>
          <w:tcPr>
            <w:tcW w:w="2713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Оформитель готовой продукции (обандероливание, упаковка гот</w:t>
            </w:r>
            <w:r>
              <w:rPr>
                <w:sz w:val="16"/>
                <w:szCs w:val="16"/>
              </w:rPr>
              <w:t>о</w:t>
            </w:r>
            <w:r>
              <w:rPr>
                <w:sz w:val="16"/>
                <w:szCs w:val="16"/>
              </w:rPr>
              <w:t>вой продукции)</w:t>
            </w:r>
          </w:p>
        </w:tc>
        <w:tc>
          <w:tcPr>
            <w:tcW w:w="559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9D68BE" w:rsidRPr="00EF1DE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9D68BE" w:rsidRPr="00EF1DE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60" w:type="dxa"/>
          </w:tcPr>
          <w:p w:rsidR="009D68BE" w:rsidRPr="00EF1DE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9D68BE" w:rsidRPr="00EF1DE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9D68BE" w:rsidRPr="00EF1DE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9D68BE" w:rsidRPr="00EF1DE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59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59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</w:t>
            </w: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59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</w:tr>
      <w:tr w:rsidR="009D68BE" w:rsidRPr="00EF1DEE" w:rsidTr="007F1B28">
        <w:tblPrEx>
          <w:tblLook w:val="04A0"/>
        </w:tblPrEx>
        <w:tc>
          <w:tcPr>
            <w:tcW w:w="648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62А(61А)</w:t>
            </w:r>
          </w:p>
        </w:tc>
        <w:tc>
          <w:tcPr>
            <w:tcW w:w="2713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Оформитель готовой продукции (обандероливание, упаковка гот</w:t>
            </w:r>
            <w:r>
              <w:rPr>
                <w:sz w:val="16"/>
                <w:szCs w:val="16"/>
              </w:rPr>
              <w:t>о</w:t>
            </w:r>
            <w:r>
              <w:rPr>
                <w:sz w:val="16"/>
                <w:szCs w:val="16"/>
              </w:rPr>
              <w:t>вой продукции)</w:t>
            </w:r>
          </w:p>
        </w:tc>
        <w:tc>
          <w:tcPr>
            <w:tcW w:w="559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9D68BE" w:rsidRPr="00EF1DE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9D68BE" w:rsidRPr="00EF1DE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60" w:type="dxa"/>
          </w:tcPr>
          <w:p w:rsidR="009D68BE" w:rsidRPr="00EF1DE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9D68BE" w:rsidRPr="00EF1DE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9D68BE" w:rsidRPr="00EF1DE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9D68BE" w:rsidRPr="00EF1DE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59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59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</w:t>
            </w: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59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</w:tr>
      <w:tr w:rsidR="00F7799D" w:rsidRPr="00EF1DEE" w:rsidTr="007F1B28">
        <w:tblPrEx>
          <w:tblLook w:val="04A0"/>
        </w:tblPrEx>
        <w:tc>
          <w:tcPr>
            <w:tcW w:w="648" w:type="dxa"/>
          </w:tcPr>
          <w:p w:rsidR="00F7799D" w:rsidRDefault="00F7799D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713" w:type="dxa"/>
          </w:tcPr>
          <w:p w:rsidR="00F7799D" w:rsidRDefault="00F7799D" w:rsidP="007F1B28">
            <w:pPr>
              <w:jc w:val="center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КОНФЕТНЫЙ ЦЕХ\"Экон</w:t>
            </w:r>
            <w:r>
              <w:rPr>
                <w:b/>
                <w:sz w:val="16"/>
                <w:szCs w:val="16"/>
              </w:rPr>
              <w:t>о</w:t>
            </w:r>
            <w:r>
              <w:rPr>
                <w:b/>
                <w:sz w:val="16"/>
                <w:szCs w:val="16"/>
              </w:rPr>
              <w:t>пак" (5 этаж)</w:t>
            </w:r>
          </w:p>
        </w:tc>
        <w:tc>
          <w:tcPr>
            <w:tcW w:w="559" w:type="dxa"/>
          </w:tcPr>
          <w:p w:rsidR="00F7799D" w:rsidRDefault="00F7799D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F7799D" w:rsidRPr="00EF1DEE" w:rsidRDefault="00F7799D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F7799D" w:rsidRPr="00EF1DEE" w:rsidRDefault="00F7799D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F7799D" w:rsidRDefault="00F7799D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F7799D" w:rsidRPr="00EF1DEE" w:rsidRDefault="00F7799D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F7799D" w:rsidRPr="00EF1DEE" w:rsidRDefault="00F7799D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F7799D" w:rsidRDefault="00F7799D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F7799D" w:rsidRPr="00EF1DEE" w:rsidRDefault="00F7799D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F7799D" w:rsidRDefault="00F7799D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F7799D" w:rsidRPr="00EF1DEE" w:rsidRDefault="00F7799D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F7799D" w:rsidRDefault="00F7799D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F7799D" w:rsidRDefault="00F7799D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F7799D" w:rsidRDefault="00F7799D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F7799D" w:rsidRDefault="00F7799D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F7799D" w:rsidRDefault="00F7799D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F7799D" w:rsidRDefault="00F7799D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F7799D" w:rsidRDefault="00F7799D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F7799D" w:rsidRDefault="00F7799D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F7799D" w:rsidRDefault="00F7799D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F7799D" w:rsidRDefault="00F7799D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F7799D" w:rsidRDefault="00F7799D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F7799D" w:rsidRDefault="00F7799D" w:rsidP="007F1B28">
            <w:pPr>
              <w:jc w:val="center"/>
              <w:rPr>
                <w:sz w:val="16"/>
                <w:szCs w:val="16"/>
              </w:rPr>
            </w:pPr>
          </w:p>
        </w:tc>
      </w:tr>
      <w:tr w:rsidR="009D68BE" w:rsidRPr="00EF1DEE" w:rsidTr="007F1B28">
        <w:tblPrEx>
          <w:tblLook w:val="04A0"/>
        </w:tblPrEx>
        <w:tc>
          <w:tcPr>
            <w:tcW w:w="648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63</w:t>
            </w:r>
          </w:p>
        </w:tc>
        <w:tc>
          <w:tcPr>
            <w:tcW w:w="2713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Оператор линии в производстве пищевой продукции (обслуживание машины "Эконопак")</w:t>
            </w:r>
          </w:p>
        </w:tc>
        <w:tc>
          <w:tcPr>
            <w:tcW w:w="559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9D68BE" w:rsidRPr="00EF1DE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9D68BE" w:rsidRPr="00EF1DE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9D68BE" w:rsidRPr="00EF1DE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9D68BE" w:rsidRPr="00EF1DE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9D68BE" w:rsidRPr="00EF1DE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9D68BE" w:rsidRPr="00EF1DE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59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59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</w:t>
            </w: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59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</w:tr>
      <w:tr w:rsidR="009D68BE" w:rsidRPr="00EF1DEE" w:rsidTr="007F1B28">
        <w:tblPrEx>
          <w:tblLook w:val="04A0"/>
        </w:tblPrEx>
        <w:tc>
          <w:tcPr>
            <w:tcW w:w="648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64</w:t>
            </w:r>
          </w:p>
        </w:tc>
        <w:tc>
          <w:tcPr>
            <w:tcW w:w="2713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Машинист расфасовочно-упаковочных машин (укладка кор</w:t>
            </w:r>
            <w:r>
              <w:rPr>
                <w:sz w:val="16"/>
                <w:szCs w:val="16"/>
              </w:rPr>
              <w:t>о</w:t>
            </w:r>
            <w:r>
              <w:rPr>
                <w:sz w:val="16"/>
                <w:szCs w:val="16"/>
              </w:rPr>
              <w:t>бочек в короба)</w:t>
            </w:r>
          </w:p>
        </w:tc>
        <w:tc>
          <w:tcPr>
            <w:tcW w:w="559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9D68BE" w:rsidRPr="00EF1DE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9D68BE" w:rsidRPr="00EF1DE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9D68BE" w:rsidRPr="00EF1DE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9D68BE" w:rsidRPr="00EF1DE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9D68BE" w:rsidRPr="00EF1DE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9D68BE" w:rsidRPr="00EF1DE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59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59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</w:t>
            </w: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59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</w:tr>
      <w:tr w:rsidR="009D68BE" w:rsidRPr="00EF1DEE" w:rsidTr="007F1B28">
        <w:tblPrEx>
          <w:tblLook w:val="04A0"/>
        </w:tblPrEx>
        <w:tc>
          <w:tcPr>
            <w:tcW w:w="648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65</w:t>
            </w:r>
          </w:p>
        </w:tc>
        <w:tc>
          <w:tcPr>
            <w:tcW w:w="2713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Транспортировщик (транспорт</w:t>
            </w:r>
            <w:r>
              <w:rPr>
                <w:sz w:val="16"/>
                <w:szCs w:val="16"/>
              </w:rPr>
              <w:t>и</w:t>
            </w:r>
            <w:r>
              <w:rPr>
                <w:sz w:val="16"/>
                <w:szCs w:val="16"/>
              </w:rPr>
              <w:t>ровка конфет к месту укладки)</w:t>
            </w:r>
          </w:p>
        </w:tc>
        <w:tc>
          <w:tcPr>
            <w:tcW w:w="559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9D68BE" w:rsidRPr="00EF1DE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9D68BE" w:rsidRPr="00EF1DE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9D68BE" w:rsidRPr="00EF1DE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9D68BE" w:rsidRPr="00EF1DE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9D68BE" w:rsidRPr="00EF1DE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9D68BE" w:rsidRPr="00EF1DE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59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59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</w:t>
            </w: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59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</w:tr>
      <w:tr w:rsidR="00F7799D" w:rsidRPr="00EF1DEE" w:rsidTr="007F1B28">
        <w:tblPrEx>
          <w:tblLook w:val="04A0"/>
        </w:tblPrEx>
        <w:tc>
          <w:tcPr>
            <w:tcW w:w="648" w:type="dxa"/>
          </w:tcPr>
          <w:p w:rsidR="00F7799D" w:rsidRDefault="00F7799D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713" w:type="dxa"/>
          </w:tcPr>
          <w:p w:rsidR="00F7799D" w:rsidRDefault="00F7799D" w:rsidP="007F1B28">
            <w:pPr>
              <w:jc w:val="center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КОНФЕТНЫЙ ЦЕХ\"Бе</w:t>
            </w:r>
            <w:r>
              <w:rPr>
                <w:b/>
                <w:sz w:val="16"/>
                <w:szCs w:val="16"/>
              </w:rPr>
              <w:t>с</w:t>
            </w:r>
            <w:r>
              <w:rPr>
                <w:b/>
                <w:sz w:val="16"/>
                <w:szCs w:val="16"/>
              </w:rPr>
              <w:t>тром" №1 (5 этаж)</w:t>
            </w:r>
          </w:p>
        </w:tc>
        <w:tc>
          <w:tcPr>
            <w:tcW w:w="559" w:type="dxa"/>
          </w:tcPr>
          <w:p w:rsidR="00F7799D" w:rsidRDefault="00F7799D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F7799D" w:rsidRPr="00EF1DEE" w:rsidRDefault="00F7799D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F7799D" w:rsidRPr="00EF1DEE" w:rsidRDefault="00F7799D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F7799D" w:rsidRDefault="00F7799D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F7799D" w:rsidRPr="00EF1DEE" w:rsidRDefault="00F7799D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F7799D" w:rsidRPr="00EF1DEE" w:rsidRDefault="00F7799D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F7799D" w:rsidRDefault="00F7799D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F7799D" w:rsidRPr="00EF1DEE" w:rsidRDefault="00F7799D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F7799D" w:rsidRDefault="00F7799D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F7799D" w:rsidRPr="00EF1DEE" w:rsidRDefault="00F7799D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F7799D" w:rsidRDefault="00F7799D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F7799D" w:rsidRDefault="00F7799D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F7799D" w:rsidRDefault="00F7799D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F7799D" w:rsidRDefault="00F7799D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F7799D" w:rsidRDefault="00F7799D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F7799D" w:rsidRDefault="00F7799D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F7799D" w:rsidRDefault="00F7799D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F7799D" w:rsidRDefault="00F7799D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F7799D" w:rsidRDefault="00F7799D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F7799D" w:rsidRDefault="00F7799D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F7799D" w:rsidRDefault="00F7799D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F7799D" w:rsidRDefault="00F7799D" w:rsidP="007F1B28">
            <w:pPr>
              <w:jc w:val="center"/>
              <w:rPr>
                <w:sz w:val="16"/>
                <w:szCs w:val="16"/>
              </w:rPr>
            </w:pPr>
          </w:p>
        </w:tc>
      </w:tr>
      <w:tr w:rsidR="009D68BE" w:rsidRPr="00EF1DEE" w:rsidTr="007F1B28">
        <w:tblPrEx>
          <w:tblLook w:val="04A0"/>
        </w:tblPrEx>
        <w:tc>
          <w:tcPr>
            <w:tcW w:w="648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66</w:t>
            </w:r>
          </w:p>
        </w:tc>
        <w:tc>
          <w:tcPr>
            <w:tcW w:w="2713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Оператор линии в производстве пищевой продукции (управление раб</w:t>
            </w:r>
            <w:r>
              <w:rPr>
                <w:sz w:val="16"/>
                <w:szCs w:val="16"/>
              </w:rPr>
              <w:t>о</w:t>
            </w:r>
            <w:r>
              <w:rPr>
                <w:sz w:val="16"/>
                <w:szCs w:val="16"/>
              </w:rPr>
              <w:t>той упаковочного автомата)</w:t>
            </w:r>
          </w:p>
        </w:tc>
        <w:tc>
          <w:tcPr>
            <w:tcW w:w="559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9D68BE" w:rsidRPr="00EF1DE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9D68BE" w:rsidRPr="00EF1DE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60" w:type="dxa"/>
          </w:tcPr>
          <w:p w:rsidR="009D68BE" w:rsidRPr="00EF1DE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9D68BE" w:rsidRPr="00EF1DE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9D68BE" w:rsidRPr="00EF1DE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9D68BE" w:rsidRPr="00EF1DE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59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59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</w:t>
            </w: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59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</w:tr>
      <w:tr w:rsidR="009D68BE" w:rsidRPr="00EF1DEE" w:rsidTr="007F1B28">
        <w:tblPrEx>
          <w:tblLook w:val="04A0"/>
        </w:tblPrEx>
        <w:tc>
          <w:tcPr>
            <w:tcW w:w="648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67</w:t>
            </w:r>
          </w:p>
        </w:tc>
        <w:tc>
          <w:tcPr>
            <w:tcW w:w="2713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Загрузчик-выгрузчик пищевой пр</w:t>
            </w:r>
            <w:r>
              <w:rPr>
                <w:sz w:val="16"/>
                <w:szCs w:val="16"/>
              </w:rPr>
              <w:t>о</w:t>
            </w:r>
            <w:r>
              <w:rPr>
                <w:sz w:val="16"/>
                <w:szCs w:val="16"/>
              </w:rPr>
              <w:t>дукции (загрузка продукции в в</w:t>
            </w:r>
            <w:r>
              <w:rPr>
                <w:sz w:val="16"/>
                <w:szCs w:val="16"/>
              </w:rPr>
              <w:t>о</w:t>
            </w:r>
            <w:r>
              <w:rPr>
                <w:sz w:val="16"/>
                <w:szCs w:val="16"/>
              </w:rPr>
              <w:t>ронку)</w:t>
            </w:r>
          </w:p>
        </w:tc>
        <w:tc>
          <w:tcPr>
            <w:tcW w:w="559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9D68BE" w:rsidRPr="00EF1DE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9D68BE" w:rsidRPr="00EF1DE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9D68BE" w:rsidRPr="00EF1DE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9D68BE" w:rsidRPr="00EF1DE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9D68BE" w:rsidRPr="00EF1DE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9D68BE" w:rsidRPr="00EF1DE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59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59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</w:t>
            </w: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59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</w:tr>
      <w:tr w:rsidR="009D68BE" w:rsidRPr="00EF1DEE" w:rsidTr="007F1B28">
        <w:tblPrEx>
          <w:tblLook w:val="04A0"/>
        </w:tblPrEx>
        <w:tc>
          <w:tcPr>
            <w:tcW w:w="648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68А</w:t>
            </w:r>
          </w:p>
        </w:tc>
        <w:tc>
          <w:tcPr>
            <w:tcW w:w="2713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Оформитель готовой продукции (укладка в короб пакетов)</w:t>
            </w:r>
          </w:p>
        </w:tc>
        <w:tc>
          <w:tcPr>
            <w:tcW w:w="559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9D68BE" w:rsidRPr="00EF1DE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9D68BE" w:rsidRPr="00EF1DE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60" w:type="dxa"/>
          </w:tcPr>
          <w:p w:rsidR="009D68BE" w:rsidRPr="00EF1DE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9D68BE" w:rsidRPr="00EF1DE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9D68BE" w:rsidRPr="00EF1DE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9D68BE" w:rsidRPr="00EF1DE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59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59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</w:t>
            </w: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59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</w:tr>
      <w:tr w:rsidR="009D68BE" w:rsidRPr="00EF1DEE" w:rsidTr="007F1B28">
        <w:tblPrEx>
          <w:tblLook w:val="04A0"/>
        </w:tblPrEx>
        <w:tc>
          <w:tcPr>
            <w:tcW w:w="648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69А(68А)</w:t>
            </w:r>
          </w:p>
        </w:tc>
        <w:tc>
          <w:tcPr>
            <w:tcW w:w="2713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Оформитель готовой продукции (укладка в короб пакетов)</w:t>
            </w:r>
          </w:p>
        </w:tc>
        <w:tc>
          <w:tcPr>
            <w:tcW w:w="559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9D68BE" w:rsidRPr="00EF1DE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9D68BE" w:rsidRPr="00EF1DE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60" w:type="dxa"/>
          </w:tcPr>
          <w:p w:rsidR="009D68BE" w:rsidRPr="00EF1DE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9D68BE" w:rsidRPr="00EF1DE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9D68BE" w:rsidRPr="00EF1DE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9D68BE" w:rsidRPr="00EF1DE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59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59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</w:t>
            </w: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59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</w:tr>
      <w:tr w:rsidR="00F7799D" w:rsidRPr="00EF1DEE" w:rsidTr="007F1B28">
        <w:tblPrEx>
          <w:tblLook w:val="04A0"/>
        </w:tblPrEx>
        <w:tc>
          <w:tcPr>
            <w:tcW w:w="648" w:type="dxa"/>
          </w:tcPr>
          <w:p w:rsidR="00F7799D" w:rsidRDefault="00F7799D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713" w:type="dxa"/>
          </w:tcPr>
          <w:p w:rsidR="00F7799D" w:rsidRDefault="00F7799D" w:rsidP="007F1B28">
            <w:pPr>
              <w:jc w:val="center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КОНФЕТНЫЙ ЦЕХ\"Бе</w:t>
            </w:r>
            <w:r>
              <w:rPr>
                <w:b/>
                <w:sz w:val="16"/>
                <w:szCs w:val="16"/>
              </w:rPr>
              <w:t>с</w:t>
            </w:r>
            <w:r>
              <w:rPr>
                <w:b/>
                <w:sz w:val="16"/>
                <w:szCs w:val="16"/>
              </w:rPr>
              <w:t>тром" №2 (5 этаж)</w:t>
            </w:r>
          </w:p>
        </w:tc>
        <w:tc>
          <w:tcPr>
            <w:tcW w:w="559" w:type="dxa"/>
          </w:tcPr>
          <w:p w:rsidR="00F7799D" w:rsidRDefault="00F7799D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F7799D" w:rsidRPr="00EF1DEE" w:rsidRDefault="00F7799D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F7799D" w:rsidRPr="00EF1DEE" w:rsidRDefault="00F7799D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F7799D" w:rsidRDefault="00F7799D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F7799D" w:rsidRPr="00EF1DEE" w:rsidRDefault="00F7799D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F7799D" w:rsidRPr="00EF1DEE" w:rsidRDefault="00F7799D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F7799D" w:rsidRDefault="00F7799D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F7799D" w:rsidRPr="00EF1DEE" w:rsidRDefault="00F7799D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F7799D" w:rsidRDefault="00F7799D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F7799D" w:rsidRPr="00EF1DEE" w:rsidRDefault="00F7799D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F7799D" w:rsidRDefault="00F7799D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F7799D" w:rsidRDefault="00F7799D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F7799D" w:rsidRDefault="00F7799D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F7799D" w:rsidRDefault="00F7799D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F7799D" w:rsidRDefault="00F7799D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F7799D" w:rsidRDefault="00F7799D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F7799D" w:rsidRDefault="00F7799D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F7799D" w:rsidRDefault="00F7799D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F7799D" w:rsidRDefault="00F7799D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F7799D" w:rsidRDefault="00F7799D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F7799D" w:rsidRDefault="00F7799D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F7799D" w:rsidRDefault="00F7799D" w:rsidP="007F1B28">
            <w:pPr>
              <w:jc w:val="center"/>
              <w:rPr>
                <w:sz w:val="16"/>
                <w:szCs w:val="16"/>
              </w:rPr>
            </w:pPr>
          </w:p>
        </w:tc>
      </w:tr>
      <w:tr w:rsidR="009D68BE" w:rsidRPr="00EF1DEE" w:rsidTr="007F1B28">
        <w:tblPrEx>
          <w:tblLook w:val="04A0"/>
        </w:tblPrEx>
        <w:tc>
          <w:tcPr>
            <w:tcW w:w="648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70</w:t>
            </w:r>
          </w:p>
        </w:tc>
        <w:tc>
          <w:tcPr>
            <w:tcW w:w="2713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Оператор линии в производстве пищевой продукции (управление раб</w:t>
            </w:r>
            <w:r>
              <w:rPr>
                <w:sz w:val="16"/>
                <w:szCs w:val="16"/>
              </w:rPr>
              <w:t>о</w:t>
            </w:r>
            <w:r>
              <w:rPr>
                <w:sz w:val="16"/>
                <w:szCs w:val="16"/>
              </w:rPr>
              <w:t>той упаковочного автомата)</w:t>
            </w:r>
          </w:p>
        </w:tc>
        <w:tc>
          <w:tcPr>
            <w:tcW w:w="559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9D68BE" w:rsidRPr="00EF1DE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9D68BE" w:rsidRPr="00EF1DE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60" w:type="dxa"/>
          </w:tcPr>
          <w:p w:rsidR="009D68BE" w:rsidRPr="00EF1DE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9D68BE" w:rsidRPr="00EF1DE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9D68BE" w:rsidRPr="00EF1DE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9D68BE" w:rsidRPr="00EF1DE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59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59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</w:t>
            </w: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59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</w:tr>
      <w:tr w:rsidR="009D68BE" w:rsidRPr="00EF1DEE" w:rsidTr="007F1B28">
        <w:tblPrEx>
          <w:tblLook w:val="04A0"/>
        </w:tblPrEx>
        <w:tc>
          <w:tcPr>
            <w:tcW w:w="648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71</w:t>
            </w:r>
          </w:p>
        </w:tc>
        <w:tc>
          <w:tcPr>
            <w:tcW w:w="2713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Загрузчик-выгрузчик пищевой пр</w:t>
            </w:r>
            <w:r>
              <w:rPr>
                <w:sz w:val="16"/>
                <w:szCs w:val="16"/>
              </w:rPr>
              <w:t>о</w:t>
            </w:r>
            <w:r>
              <w:rPr>
                <w:sz w:val="16"/>
                <w:szCs w:val="16"/>
              </w:rPr>
              <w:t>дукции (загрузка продукции в в</w:t>
            </w:r>
            <w:r>
              <w:rPr>
                <w:sz w:val="16"/>
                <w:szCs w:val="16"/>
              </w:rPr>
              <w:t>о</w:t>
            </w:r>
            <w:r>
              <w:rPr>
                <w:sz w:val="16"/>
                <w:szCs w:val="16"/>
              </w:rPr>
              <w:t>ронку)</w:t>
            </w:r>
          </w:p>
        </w:tc>
        <w:tc>
          <w:tcPr>
            <w:tcW w:w="559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9D68BE" w:rsidRPr="00EF1DE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9D68BE" w:rsidRPr="00EF1DE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9D68BE" w:rsidRPr="00EF1DE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9D68BE" w:rsidRPr="00EF1DE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9D68BE" w:rsidRPr="00EF1DE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9D68BE" w:rsidRPr="00EF1DE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59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59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</w:t>
            </w: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59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</w:tr>
      <w:tr w:rsidR="009D68BE" w:rsidRPr="00EF1DEE" w:rsidTr="007F1B28">
        <w:tblPrEx>
          <w:tblLook w:val="04A0"/>
        </w:tblPrEx>
        <w:tc>
          <w:tcPr>
            <w:tcW w:w="648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72А</w:t>
            </w:r>
          </w:p>
        </w:tc>
        <w:tc>
          <w:tcPr>
            <w:tcW w:w="2713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Оформитель готовой продукции (укладка в короб пакетов)</w:t>
            </w:r>
          </w:p>
        </w:tc>
        <w:tc>
          <w:tcPr>
            <w:tcW w:w="559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9D68BE" w:rsidRPr="00EF1DE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9D68BE" w:rsidRPr="00EF1DE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60" w:type="dxa"/>
          </w:tcPr>
          <w:p w:rsidR="009D68BE" w:rsidRPr="00EF1DE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9D68BE" w:rsidRPr="00EF1DE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9D68BE" w:rsidRPr="00EF1DE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9D68BE" w:rsidRPr="00EF1DE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59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59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</w:t>
            </w: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59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</w:tr>
      <w:tr w:rsidR="009D68BE" w:rsidRPr="00EF1DEE" w:rsidTr="007F1B28">
        <w:tblPrEx>
          <w:tblLook w:val="04A0"/>
        </w:tblPrEx>
        <w:tc>
          <w:tcPr>
            <w:tcW w:w="648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73А(72А)</w:t>
            </w:r>
          </w:p>
        </w:tc>
        <w:tc>
          <w:tcPr>
            <w:tcW w:w="2713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Оформитель готовой продукции (укладка в короб пакетов)</w:t>
            </w:r>
          </w:p>
        </w:tc>
        <w:tc>
          <w:tcPr>
            <w:tcW w:w="559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9D68BE" w:rsidRPr="00EF1DE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9D68BE" w:rsidRPr="00EF1DE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60" w:type="dxa"/>
          </w:tcPr>
          <w:p w:rsidR="009D68BE" w:rsidRPr="00EF1DE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9D68BE" w:rsidRPr="00EF1DE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9D68BE" w:rsidRPr="00EF1DE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9D68BE" w:rsidRPr="00EF1DE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59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59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</w:t>
            </w: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59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</w:tr>
      <w:tr w:rsidR="00F7799D" w:rsidRPr="00EF1DEE" w:rsidTr="007F1B28">
        <w:tblPrEx>
          <w:tblLook w:val="04A0"/>
        </w:tblPrEx>
        <w:tc>
          <w:tcPr>
            <w:tcW w:w="648" w:type="dxa"/>
          </w:tcPr>
          <w:p w:rsidR="00F7799D" w:rsidRDefault="00F7799D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713" w:type="dxa"/>
          </w:tcPr>
          <w:p w:rsidR="00F7799D" w:rsidRPr="00F83E3D" w:rsidRDefault="00F7799D" w:rsidP="007F1B28">
            <w:pPr>
              <w:jc w:val="center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КОНФЕТНЫЙ ЦЕХ\Линия "А</w:t>
            </w:r>
            <w:r>
              <w:rPr>
                <w:b/>
                <w:sz w:val="16"/>
                <w:szCs w:val="16"/>
              </w:rPr>
              <w:t>с</w:t>
            </w:r>
            <w:r>
              <w:rPr>
                <w:b/>
                <w:sz w:val="16"/>
                <w:szCs w:val="16"/>
              </w:rPr>
              <w:t>со</w:t>
            </w:r>
            <w:r>
              <w:rPr>
                <w:b/>
                <w:sz w:val="16"/>
                <w:szCs w:val="16"/>
              </w:rPr>
              <w:t>р</w:t>
            </w:r>
            <w:r>
              <w:rPr>
                <w:b/>
                <w:sz w:val="16"/>
                <w:szCs w:val="16"/>
              </w:rPr>
              <w:t>ти" (5 этаж)</w:t>
            </w:r>
          </w:p>
        </w:tc>
        <w:tc>
          <w:tcPr>
            <w:tcW w:w="559" w:type="dxa"/>
          </w:tcPr>
          <w:p w:rsidR="00F7799D" w:rsidRDefault="00F7799D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F7799D" w:rsidRPr="00EF1DEE" w:rsidRDefault="00F7799D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F7799D" w:rsidRPr="00EF1DEE" w:rsidRDefault="00F7799D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F7799D" w:rsidRDefault="00F7799D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F7799D" w:rsidRPr="00EF1DEE" w:rsidRDefault="00F7799D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F7799D" w:rsidRPr="00EF1DEE" w:rsidRDefault="00F7799D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F7799D" w:rsidRDefault="00F7799D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F7799D" w:rsidRPr="00EF1DEE" w:rsidRDefault="00F7799D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F7799D" w:rsidRDefault="00F7799D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F7799D" w:rsidRPr="00EF1DEE" w:rsidRDefault="00F7799D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F7799D" w:rsidRDefault="00F7799D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F7799D" w:rsidRDefault="00F7799D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F7799D" w:rsidRDefault="00F7799D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F7799D" w:rsidRDefault="00F7799D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F7799D" w:rsidRDefault="00F7799D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F7799D" w:rsidRDefault="00F7799D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F7799D" w:rsidRDefault="00F7799D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F7799D" w:rsidRDefault="00F7799D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F7799D" w:rsidRDefault="00F7799D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F7799D" w:rsidRDefault="00F7799D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F7799D" w:rsidRDefault="00F7799D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F7799D" w:rsidRDefault="00F7799D" w:rsidP="007F1B28">
            <w:pPr>
              <w:jc w:val="center"/>
              <w:rPr>
                <w:sz w:val="16"/>
                <w:szCs w:val="16"/>
              </w:rPr>
            </w:pPr>
          </w:p>
        </w:tc>
      </w:tr>
      <w:tr w:rsidR="009D68BE" w:rsidRPr="00EF1DEE" w:rsidTr="007F1B28">
        <w:tblPrEx>
          <w:tblLook w:val="04A0"/>
        </w:tblPrEx>
        <w:tc>
          <w:tcPr>
            <w:tcW w:w="648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74</w:t>
            </w:r>
          </w:p>
        </w:tc>
        <w:tc>
          <w:tcPr>
            <w:tcW w:w="2713" w:type="dxa"/>
          </w:tcPr>
          <w:p w:rsidR="009D68BE" w:rsidRPr="00F83E3D" w:rsidRDefault="009D68BE" w:rsidP="007F1B28">
            <w:pPr>
              <w:jc w:val="center"/>
              <w:rPr>
                <w:sz w:val="16"/>
                <w:szCs w:val="16"/>
              </w:rPr>
            </w:pPr>
            <w:r w:rsidRPr="00F83E3D">
              <w:rPr>
                <w:sz w:val="16"/>
                <w:szCs w:val="16"/>
              </w:rPr>
              <w:t>Оператор линии в производстве пищевой продукции (руководство работой линии) - бригадир</w:t>
            </w:r>
          </w:p>
        </w:tc>
        <w:tc>
          <w:tcPr>
            <w:tcW w:w="559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9D68BE" w:rsidRPr="00EF1DE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9D68BE" w:rsidRPr="00EF1DE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60" w:type="dxa"/>
          </w:tcPr>
          <w:p w:rsidR="009D68BE" w:rsidRPr="00EF1DE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9D68BE" w:rsidRPr="00EF1DE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9D68BE" w:rsidRPr="00EF1DE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9D68BE" w:rsidRPr="00EF1DE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59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59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</w:t>
            </w: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59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</w:tr>
      <w:tr w:rsidR="009D68BE" w:rsidRPr="00EF1DEE" w:rsidTr="007F1B28">
        <w:tblPrEx>
          <w:tblLook w:val="04A0"/>
        </w:tblPrEx>
        <w:tc>
          <w:tcPr>
            <w:tcW w:w="648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75А</w:t>
            </w:r>
          </w:p>
        </w:tc>
        <w:tc>
          <w:tcPr>
            <w:tcW w:w="2713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Варщик пищевого сырья и проду</w:t>
            </w:r>
            <w:r>
              <w:rPr>
                <w:sz w:val="16"/>
                <w:szCs w:val="16"/>
              </w:rPr>
              <w:t>к</w:t>
            </w:r>
            <w:r>
              <w:rPr>
                <w:sz w:val="16"/>
                <w:szCs w:val="16"/>
              </w:rPr>
              <w:t>тов (приготовление начинки)</w:t>
            </w:r>
          </w:p>
        </w:tc>
        <w:tc>
          <w:tcPr>
            <w:tcW w:w="559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9D68BE" w:rsidRPr="00EF1DE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9D68BE" w:rsidRPr="00EF1DE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9D68BE" w:rsidRPr="00EF1DE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9D68BE" w:rsidRPr="00EF1DE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9D68BE" w:rsidRPr="00EF1DE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9D68BE" w:rsidRPr="00EF1DE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59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59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59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</w:t>
            </w: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59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</w:tr>
      <w:tr w:rsidR="009D68BE" w:rsidRPr="00EF1DEE" w:rsidTr="007F1B28">
        <w:tblPrEx>
          <w:tblLook w:val="04A0"/>
        </w:tblPrEx>
        <w:tc>
          <w:tcPr>
            <w:tcW w:w="648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76А(75А)</w:t>
            </w:r>
          </w:p>
        </w:tc>
        <w:tc>
          <w:tcPr>
            <w:tcW w:w="2713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Варщик пищевого сырья и проду</w:t>
            </w:r>
            <w:r>
              <w:rPr>
                <w:sz w:val="16"/>
                <w:szCs w:val="16"/>
              </w:rPr>
              <w:t>к</w:t>
            </w:r>
            <w:r>
              <w:rPr>
                <w:sz w:val="16"/>
                <w:szCs w:val="16"/>
              </w:rPr>
              <w:t>тов (приготовление начинки)</w:t>
            </w:r>
          </w:p>
        </w:tc>
        <w:tc>
          <w:tcPr>
            <w:tcW w:w="559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9D68BE" w:rsidRPr="00EF1DE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9D68BE" w:rsidRPr="00EF1DE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9D68BE" w:rsidRPr="00EF1DE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9D68BE" w:rsidRPr="00EF1DE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9D68BE" w:rsidRPr="00EF1DE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9D68BE" w:rsidRPr="00EF1DE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59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59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59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</w:t>
            </w: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59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</w:tr>
      <w:tr w:rsidR="009D68BE" w:rsidRPr="00EF1DEE" w:rsidTr="007F1B28">
        <w:tblPrEx>
          <w:tblLook w:val="04A0"/>
        </w:tblPrEx>
        <w:tc>
          <w:tcPr>
            <w:tcW w:w="648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77А(75А)</w:t>
            </w:r>
          </w:p>
        </w:tc>
        <w:tc>
          <w:tcPr>
            <w:tcW w:w="2713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Варщик пищевого сырья и проду</w:t>
            </w:r>
            <w:r>
              <w:rPr>
                <w:sz w:val="16"/>
                <w:szCs w:val="16"/>
              </w:rPr>
              <w:t>к</w:t>
            </w:r>
            <w:r>
              <w:rPr>
                <w:sz w:val="16"/>
                <w:szCs w:val="16"/>
              </w:rPr>
              <w:t>тов (приготовление начинки)</w:t>
            </w:r>
          </w:p>
        </w:tc>
        <w:tc>
          <w:tcPr>
            <w:tcW w:w="559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9D68BE" w:rsidRPr="00EF1DE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9D68BE" w:rsidRPr="00EF1DE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9D68BE" w:rsidRPr="00EF1DE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9D68BE" w:rsidRPr="00EF1DE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9D68BE" w:rsidRPr="00EF1DE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9D68BE" w:rsidRPr="00EF1DE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59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59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59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</w:t>
            </w: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59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</w:tr>
      <w:tr w:rsidR="009D68BE" w:rsidRPr="00EF1DEE" w:rsidTr="007F1B28">
        <w:tblPrEx>
          <w:tblLook w:val="04A0"/>
        </w:tblPrEx>
        <w:tc>
          <w:tcPr>
            <w:tcW w:w="648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78А</w:t>
            </w:r>
          </w:p>
        </w:tc>
        <w:tc>
          <w:tcPr>
            <w:tcW w:w="2713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Шоколадчик (съем лотков с корп</w:t>
            </w:r>
            <w:r>
              <w:rPr>
                <w:sz w:val="16"/>
                <w:szCs w:val="16"/>
              </w:rPr>
              <w:t>у</w:t>
            </w:r>
            <w:r>
              <w:rPr>
                <w:sz w:val="16"/>
                <w:szCs w:val="16"/>
              </w:rPr>
              <w:t>сами на тележки по сортам)</w:t>
            </w:r>
          </w:p>
        </w:tc>
        <w:tc>
          <w:tcPr>
            <w:tcW w:w="559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9D68BE" w:rsidRPr="00EF1DE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9D68BE" w:rsidRPr="00EF1DE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60" w:type="dxa"/>
          </w:tcPr>
          <w:p w:rsidR="009D68BE" w:rsidRPr="00EF1DE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9D68BE" w:rsidRPr="00EF1DE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9D68BE" w:rsidRPr="00EF1DE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9D68BE" w:rsidRPr="00EF1DE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59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59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</w:t>
            </w: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59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</w:tr>
      <w:tr w:rsidR="009D68BE" w:rsidRPr="00EF1DEE" w:rsidTr="007F1B28">
        <w:tblPrEx>
          <w:tblLook w:val="04A0"/>
        </w:tblPrEx>
        <w:tc>
          <w:tcPr>
            <w:tcW w:w="648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79А(78А)</w:t>
            </w:r>
          </w:p>
        </w:tc>
        <w:tc>
          <w:tcPr>
            <w:tcW w:w="2713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Шоколадчик (съем лотков с корп</w:t>
            </w:r>
            <w:r>
              <w:rPr>
                <w:sz w:val="16"/>
                <w:szCs w:val="16"/>
              </w:rPr>
              <w:t>у</w:t>
            </w:r>
            <w:r>
              <w:rPr>
                <w:sz w:val="16"/>
                <w:szCs w:val="16"/>
              </w:rPr>
              <w:t>сами на тележки по сортам)</w:t>
            </w:r>
          </w:p>
        </w:tc>
        <w:tc>
          <w:tcPr>
            <w:tcW w:w="559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9D68BE" w:rsidRPr="00EF1DE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9D68BE" w:rsidRPr="00EF1DE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60" w:type="dxa"/>
          </w:tcPr>
          <w:p w:rsidR="009D68BE" w:rsidRPr="00EF1DE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9D68BE" w:rsidRPr="00EF1DE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9D68BE" w:rsidRPr="00EF1DE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9D68BE" w:rsidRPr="00EF1DE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59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59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</w:t>
            </w: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59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</w:tr>
      <w:tr w:rsidR="009D68BE" w:rsidRPr="00EF1DEE" w:rsidTr="007F1B28">
        <w:tblPrEx>
          <w:tblLook w:val="04A0"/>
        </w:tblPrEx>
        <w:tc>
          <w:tcPr>
            <w:tcW w:w="648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80А</w:t>
            </w:r>
          </w:p>
        </w:tc>
        <w:tc>
          <w:tcPr>
            <w:tcW w:w="2713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Машинист расфасовочно-упаковочных машин (подача корп</w:t>
            </w:r>
            <w:r>
              <w:rPr>
                <w:sz w:val="16"/>
                <w:szCs w:val="16"/>
              </w:rPr>
              <w:t>у</w:t>
            </w:r>
            <w:r>
              <w:rPr>
                <w:sz w:val="16"/>
                <w:szCs w:val="16"/>
              </w:rPr>
              <w:t>сов конфет с плат в направляющие транспортера)</w:t>
            </w:r>
          </w:p>
        </w:tc>
        <w:tc>
          <w:tcPr>
            <w:tcW w:w="559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9D68BE" w:rsidRPr="00EF1DE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9D68BE" w:rsidRPr="00EF1DE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60" w:type="dxa"/>
          </w:tcPr>
          <w:p w:rsidR="009D68BE" w:rsidRPr="00EF1DE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9D68BE" w:rsidRPr="00EF1DE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9D68BE" w:rsidRPr="00EF1DE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9D68BE" w:rsidRPr="00EF1DE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59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59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</w:t>
            </w: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59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</w:tr>
      <w:tr w:rsidR="009D68BE" w:rsidRPr="00EF1DEE" w:rsidTr="007F1B28">
        <w:tblPrEx>
          <w:tblLook w:val="04A0"/>
        </w:tblPrEx>
        <w:tc>
          <w:tcPr>
            <w:tcW w:w="648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81А(80А)</w:t>
            </w:r>
          </w:p>
        </w:tc>
        <w:tc>
          <w:tcPr>
            <w:tcW w:w="2713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Машинист расфасовочно-упаковочных машин (подача корп</w:t>
            </w:r>
            <w:r>
              <w:rPr>
                <w:sz w:val="16"/>
                <w:szCs w:val="16"/>
              </w:rPr>
              <w:t>у</w:t>
            </w:r>
            <w:r>
              <w:rPr>
                <w:sz w:val="16"/>
                <w:szCs w:val="16"/>
              </w:rPr>
              <w:t>сов конфет с плат в направляющие транспортера)</w:t>
            </w:r>
          </w:p>
        </w:tc>
        <w:tc>
          <w:tcPr>
            <w:tcW w:w="559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9D68BE" w:rsidRPr="00EF1DE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9D68BE" w:rsidRPr="00EF1DE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60" w:type="dxa"/>
          </w:tcPr>
          <w:p w:rsidR="009D68BE" w:rsidRPr="00EF1DE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9D68BE" w:rsidRPr="00EF1DE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9D68BE" w:rsidRPr="00EF1DE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9D68BE" w:rsidRPr="00EF1DE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59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59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</w:t>
            </w: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59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</w:tr>
      <w:tr w:rsidR="009D68BE" w:rsidRPr="00EF1DEE" w:rsidTr="007F1B28">
        <w:tblPrEx>
          <w:tblLook w:val="04A0"/>
        </w:tblPrEx>
        <w:tc>
          <w:tcPr>
            <w:tcW w:w="648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82А(80А)</w:t>
            </w:r>
          </w:p>
        </w:tc>
        <w:tc>
          <w:tcPr>
            <w:tcW w:w="2713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Машинист расфасовочно-упаковочных машин (подача корп</w:t>
            </w:r>
            <w:r>
              <w:rPr>
                <w:sz w:val="16"/>
                <w:szCs w:val="16"/>
              </w:rPr>
              <w:t>у</w:t>
            </w:r>
            <w:r>
              <w:rPr>
                <w:sz w:val="16"/>
                <w:szCs w:val="16"/>
              </w:rPr>
              <w:t>сов конфет с плат в направляющие транспортера)</w:t>
            </w:r>
          </w:p>
        </w:tc>
        <w:tc>
          <w:tcPr>
            <w:tcW w:w="559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9D68BE" w:rsidRPr="00EF1DE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9D68BE" w:rsidRPr="00EF1DE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60" w:type="dxa"/>
          </w:tcPr>
          <w:p w:rsidR="009D68BE" w:rsidRPr="00EF1DE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9D68BE" w:rsidRPr="00EF1DE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9D68BE" w:rsidRPr="00EF1DE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9D68BE" w:rsidRPr="00EF1DE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59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59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</w:t>
            </w: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59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</w:tr>
      <w:tr w:rsidR="009D68BE" w:rsidRPr="00EF1DEE" w:rsidTr="007F1B28">
        <w:tblPrEx>
          <w:tblLook w:val="04A0"/>
        </w:tblPrEx>
        <w:tc>
          <w:tcPr>
            <w:tcW w:w="648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83А(80А)</w:t>
            </w:r>
          </w:p>
        </w:tc>
        <w:tc>
          <w:tcPr>
            <w:tcW w:w="2713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Машинист расфасовочно-упаковочных машин (подача корп</w:t>
            </w:r>
            <w:r>
              <w:rPr>
                <w:sz w:val="16"/>
                <w:szCs w:val="16"/>
              </w:rPr>
              <w:t>у</w:t>
            </w:r>
            <w:r>
              <w:rPr>
                <w:sz w:val="16"/>
                <w:szCs w:val="16"/>
              </w:rPr>
              <w:t>сов конфет с плат в направляющие транспортера)</w:t>
            </w:r>
          </w:p>
        </w:tc>
        <w:tc>
          <w:tcPr>
            <w:tcW w:w="559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9D68BE" w:rsidRPr="00EF1DE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9D68BE" w:rsidRPr="00EF1DE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60" w:type="dxa"/>
          </w:tcPr>
          <w:p w:rsidR="009D68BE" w:rsidRPr="00EF1DE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9D68BE" w:rsidRPr="00EF1DE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9D68BE" w:rsidRPr="00EF1DE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9D68BE" w:rsidRPr="00EF1DE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59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59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</w:t>
            </w: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59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</w:tr>
      <w:tr w:rsidR="009D68BE" w:rsidRPr="00EF1DEE" w:rsidTr="007F1B28">
        <w:tblPrEx>
          <w:tblLook w:val="04A0"/>
        </w:tblPrEx>
        <w:tc>
          <w:tcPr>
            <w:tcW w:w="648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84А(80А)</w:t>
            </w:r>
          </w:p>
        </w:tc>
        <w:tc>
          <w:tcPr>
            <w:tcW w:w="2713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Машинист расфасовочно-упаковочных машин (подача корп</w:t>
            </w:r>
            <w:r>
              <w:rPr>
                <w:sz w:val="16"/>
                <w:szCs w:val="16"/>
              </w:rPr>
              <w:t>у</w:t>
            </w:r>
            <w:r>
              <w:rPr>
                <w:sz w:val="16"/>
                <w:szCs w:val="16"/>
              </w:rPr>
              <w:t>сов конфет с плат в направляющие транспортера)</w:t>
            </w:r>
          </w:p>
        </w:tc>
        <w:tc>
          <w:tcPr>
            <w:tcW w:w="559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9D68BE" w:rsidRPr="00EF1DE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9D68BE" w:rsidRPr="00EF1DE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60" w:type="dxa"/>
          </w:tcPr>
          <w:p w:rsidR="009D68BE" w:rsidRPr="00EF1DE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9D68BE" w:rsidRPr="00EF1DE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9D68BE" w:rsidRPr="00EF1DE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9D68BE" w:rsidRPr="00EF1DE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59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59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</w:t>
            </w: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59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</w:tr>
      <w:tr w:rsidR="009D68BE" w:rsidRPr="00EF1DEE" w:rsidTr="007F1B28">
        <w:tblPrEx>
          <w:tblLook w:val="04A0"/>
        </w:tblPrEx>
        <w:tc>
          <w:tcPr>
            <w:tcW w:w="648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85А(80А)</w:t>
            </w:r>
          </w:p>
        </w:tc>
        <w:tc>
          <w:tcPr>
            <w:tcW w:w="2713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Машинист расфасовочно-упаковочных машин (подача корп</w:t>
            </w:r>
            <w:r>
              <w:rPr>
                <w:sz w:val="16"/>
                <w:szCs w:val="16"/>
              </w:rPr>
              <w:t>у</w:t>
            </w:r>
            <w:r>
              <w:rPr>
                <w:sz w:val="16"/>
                <w:szCs w:val="16"/>
              </w:rPr>
              <w:t>сов конфет с плат в направляющие транспортера)</w:t>
            </w:r>
          </w:p>
        </w:tc>
        <w:tc>
          <w:tcPr>
            <w:tcW w:w="559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9D68BE" w:rsidRPr="00EF1DE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9D68BE" w:rsidRPr="00EF1DE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60" w:type="dxa"/>
          </w:tcPr>
          <w:p w:rsidR="009D68BE" w:rsidRPr="00EF1DE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9D68BE" w:rsidRPr="00EF1DE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9D68BE" w:rsidRPr="00EF1DE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9D68BE" w:rsidRPr="00EF1DE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59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59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</w:t>
            </w: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59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</w:tr>
      <w:tr w:rsidR="009D68BE" w:rsidRPr="00EF1DEE" w:rsidTr="007F1B28">
        <w:tblPrEx>
          <w:tblLook w:val="04A0"/>
        </w:tblPrEx>
        <w:tc>
          <w:tcPr>
            <w:tcW w:w="648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86</w:t>
            </w:r>
          </w:p>
        </w:tc>
        <w:tc>
          <w:tcPr>
            <w:tcW w:w="2713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Машинист расфасовочно-упаковочных машин (оцелофанив</w:t>
            </w:r>
            <w:r>
              <w:rPr>
                <w:sz w:val="16"/>
                <w:szCs w:val="16"/>
              </w:rPr>
              <w:t>а</w:t>
            </w:r>
            <w:r>
              <w:rPr>
                <w:sz w:val="16"/>
                <w:szCs w:val="16"/>
              </w:rPr>
              <w:t>ние коробочек)</w:t>
            </w:r>
          </w:p>
        </w:tc>
        <w:tc>
          <w:tcPr>
            <w:tcW w:w="559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9D68BE" w:rsidRPr="00EF1DE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9D68BE" w:rsidRPr="00EF1DE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60" w:type="dxa"/>
          </w:tcPr>
          <w:p w:rsidR="009D68BE" w:rsidRPr="00EF1DE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9D68BE" w:rsidRPr="00EF1DE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9D68BE" w:rsidRPr="00EF1DE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9D68BE" w:rsidRPr="00EF1DE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59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59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</w:t>
            </w: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59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</w:tr>
      <w:tr w:rsidR="009D68BE" w:rsidRPr="00EF1DEE" w:rsidTr="007F1B28">
        <w:tblPrEx>
          <w:tblLook w:val="04A0"/>
        </w:tblPrEx>
        <w:tc>
          <w:tcPr>
            <w:tcW w:w="648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87</w:t>
            </w:r>
          </w:p>
        </w:tc>
        <w:tc>
          <w:tcPr>
            <w:tcW w:w="2713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Машинист расфасовочно-упаковочных машин (загрузка кроя в механизм для складывания кр</w:t>
            </w:r>
            <w:r>
              <w:rPr>
                <w:sz w:val="16"/>
                <w:szCs w:val="16"/>
              </w:rPr>
              <w:t>ы</w:t>
            </w:r>
            <w:r>
              <w:rPr>
                <w:sz w:val="16"/>
                <w:szCs w:val="16"/>
              </w:rPr>
              <w:t>шек)</w:t>
            </w:r>
          </w:p>
        </w:tc>
        <w:tc>
          <w:tcPr>
            <w:tcW w:w="559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9D68BE" w:rsidRPr="00EF1DE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9D68BE" w:rsidRPr="00EF1DE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9D68BE" w:rsidRPr="00EF1DE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9D68BE" w:rsidRPr="00EF1DE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9D68BE" w:rsidRPr="00EF1DE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9D68BE" w:rsidRPr="00EF1DE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59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59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</w:t>
            </w: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59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</w:tr>
      <w:tr w:rsidR="009D68BE" w:rsidRPr="00EF1DEE" w:rsidTr="007F1B28">
        <w:tblPrEx>
          <w:tblLook w:val="04A0"/>
        </w:tblPrEx>
        <w:tc>
          <w:tcPr>
            <w:tcW w:w="648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88</w:t>
            </w:r>
          </w:p>
        </w:tc>
        <w:tc>
          <w:tcPr>
            <w:tcW w:w="2713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Машинист расфасовочно-упаковочных машин (вставка ко</w:t>
            </w:r>
            <w:r>
              <w:rPr>
                <w:sz w:val="16"/>
                <w:szCs w:val="16"/>
              </w:rPr>
              <w:t>р</w:t>
            </w:r>
            <w:r>
              <w:rPr>
                <w:sz w:val="16"/>
                <w:szCs w:val="16"/>
              </w:rPr>
              <w:t>рекса в коробочки)</w:t>
            </w:r>
          </w:p>
        </w:tc>
        <w:tc>
          <w:tcPr>
            <w:tcW w:w="559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9D68BE" w:rsidRPr="00EF1DE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9D68BE" w:rsidRPr="00EF1DE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60" w:type="dxa"/>
          </w:tcPr>
          <w:p w:rsidR="009D68BE" w:rsidRPr="00EF1DE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9D68BE" w:rsidRPr="00EF1DE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9D68BE" w:rsidRPr="00EF1DE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9D68BE" w:rsidRPr="00EF1DE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59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59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</w:t>
            </w: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59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</w:tr>
      <w:tr w:rsidR="009D68BE" w:rsidRPr="00EF1DEE" w:rsidTr="007F1B28">
        <w:tblPrEx>
          <w:tblLook w:val="04A0"/>
        </w:tblPrEx>
        <w:tc>
          <w:tcPr>
            <w:tcW w:w="648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89</w:t>
            </w:r>
          </w:p>
        </w:tc>
        <w:tc>
          <w:tcPr>
            <w:tcW w:w="2713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Машинист расфасовочно-упаковочных машин (загрузка пр</w:t>
            </w:r>
            <w:r>
              <w:rPr>
                <w:sz w:val="16"/>
                <w:szCs w:val="16"/>
              </w:rPr>
              <w:t>о</w:t>
            </w:r>
            <w:r>
              <w:rPr>
                <w:sz w:val="16"/>
                <w:szCs w:val="16"/>
              </w:rPr>
              <w:t>кладок в механизм)</w:t>
            </w:r>
          </w:p>
        </w:tc>
        <w:tc>
          <w:tcPr>
            <w:tcW w:w="559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9D68BE" w:rsidRPr="00EF1DE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9D68BE" w:rsidRPr="00EF1DE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9D68BE" w:rsidRPr="00EF1DE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9D68BE" w:rsidRPr="00EF1DE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9D68BE" w:rsidRPr="00EF1DE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9D68BE" w:rsidRPr="00EF1DE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59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59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59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</w:tr>
      <w:tr w:rsidR="009D68BE" w:rsidRPr="00EF1DEE" w:rsidTr="007F1B28">
        <w:tblPrEx>
          <w:tblLook w:val="04A0"/>
        </w:tblPrEx>
        <w:tc>
          <w:tcPr>
            <w:tcW w:w="648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</w:t>
            </w:r>
          </w:p>
        </w:tc>
        <w:tc>
          <w:tcPr>
            <w:tcW w:w="2713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Машинист расфасовочно-упаковочных машин (складывание гофрокоробов, оформление траф</w:t>
            </w:r>
            <w:r>
              <w:rPr>
                <w:sz w:val="16"/>
                <w:szCs w:val="16"/>
              </w:rPr>
              <w:t>а</w:t>
            </w:r>
            <w:r>
              <w:rPr>
                <w:sz w:val="16"/>
                <w:szCs w:val="16"/>
              </w:rPr>
              <w:t>ретов, укладка коробочек в короба, взвешивание, упаковка коробов с готовой продукцией)</w:t>
            </w:r>
          </w:p>
        </w:tc>
        <w:tc>
          <w:tcPr>
            <w:tcW w:w="559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9D68BE" w:rsidRPr="00EF1DE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9D68BE" w:rsidRPr="00EF1DE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9D68BE" w:rsidRPr="00EF1DE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9D68BE" w:rsidRPr="00EF1DE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9D68BE" w:rsidRPr="00EF1DE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9D68BE" w:rsidRPr="00EF1DE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59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59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</w:t>
            </w: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59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9D68BE" w:rsidRDefault="009D68BE" w:rsidP="007F1B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</w:tr>
      <w:tr w:rsidR="00EA762B" w:rsidRPr="00EF1DEE" w:rsidTr="007F1B28">
        <w:tblPrEx>
          <w:tblLook w:val="04A0"/>
        </w:tblPrEx>
        <w:tc>
          <w:tcPr>
            <w:tcW w:w="648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713" w:type="dxa"/>
          </w:tcPr>
          <w:p w:rsidR="00EA762B" w:rsidRPr="00350585" w:rsidRDefault="00EA762B" w:rsidP="00EA762B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КОНФЕТНЫЙ ЦЕХ\Участок приготовления пралин</w:t>
            </w:r>
            <w:r>
              <w:rPr>
                <w:b/>
                <w:sz w:val="16"/>
                <w:szCs w:val="16"/>
              </w:rPr>
              <w:t>о</w:t>
            </w:r>
            <w:r>
              <w:rPr>
                <w:b/>
                <w:sz w:val="16"/>
                <w:szCs w:val="16"/>
              </w:rPr>
              <w:t>вых масс (5 этаж)</w:t>
            </w: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</w:tr>
      <w:tr w:rsidR="00EA762B" w:rsidRPr="00EF1DEE" w:rsidTr="007F1B28">
        <w:tblPrEx>
          <w:tblLook w:val="04A0"/>
        </w:tblPrEx>
        <w:tc>
          <w:tcPr>
            <w:tcW w:w="648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91</w:t>
            </w:r>
          </w:p>
        </w:tc>
        <w:tc>
          <w:tcPr>
            <w:tcW w:w="2713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Машинист размольного оборудов</w:t>
            </w:r>
            <w:r>
              <w:rPr>
                <w:sz w:val="16"/>
                <w:szCs w:val="16"/>
              </w:rPr>
              <w:t>а</w:t>
            </w:r>
            <w:r>
              <w:rPr>
                <w:sz w:val="16"/>
                <w:szCs w:val="16"/>
              </w:rPr>
              <w:t>ния (загрузка микрокомпонентов в меланжор, приготовление реце</w:t>
            </w:r>
            <w:r>
              <w:rPr>
                <w:sz w:val="16"/>
                <w:szCs w:val="16"/>
              </w:rPr>
              <w:t>п</w:t>
            </w:r>
            <w:r>
              <w:rPr>
                <w:sz w:val="16"/>
                <w:szCs w:val="16"/>
              </w:rPr>
              <w:t>турной массы)</w:t>
            </w: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60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</w:tr>
      <w:tr w:rsidR="00EA762B" w:rsidRPr="00EF1DEE" w:rsidTr="007F1B28">
        <w:tblPrEx>
          <w:tblLook w:val="04A0"/>
        </w:tblPrEx>
        <w:tc>
          <w:tcPr>
            <w:tcW w:w="648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92А</w:t>
            </w:r>
          </w:p>
        </w:tc>
        <w:tc>
          <w:tcPr>
            <w:tcW w:w="2713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Вальцовщик сырья и полуфабрик</w:t>
            </w:r>
            <w:r>
              <w:rPr>
                <w:sz w:val="16"/>
                <w:szCs w:val="16"/>
              </w:rPr>
              <w:t>а</w:t>
            </w:r>
            <w:r>
              <w:rPr>
                <w:sz w:val="16"/>
                <w:szCs w:val="16"/>
              </w:rPr>
              <w:t>тов (приготовление пралине на пятивалковой мельнице)</w:t>
            </w: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60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</w:tr>
      <w:tr w:rsidR="00EA762B" w:rsidRPr="00EF1DEE" w:rsidTr="007F1B28">
        <w:tblPrEx>
          <w:tblLook w:val="04A0"/>
        </w:tblPrEx>
        <w:tc>
          <w:tcPr>
            <w:tcW w:w="648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93А(92А)</w:t>
            </w:r>
          </w:p>
        </w:tc>
        <w:tc>
          <w:tcPr>
            <w:tcW w:w="2713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Вальцовщик сырья и полуфабрик</w:t>
            </w:r>
            <w:r>
              <w:rPr>
                <w:sz w:val="16"/>
                <w:szCs w:val="16"/>
              </w:rPr>
              <w:t>а</w:t>
            </w:r>
            <w:r>
              <w:rPr>
                <w:sz w:val="16"/>
                <w:szCs w:val="16"/>
              </w:rPr>
              <w:t>тов (приготовление пралине на пятивалковой мельнице)</w:t>
            </w: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60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</w:tr>
      <w:tr w:rsidR="00EA762B" w:rsidRPr="00EF1DEE" w:rsidTr="007F1B28">
        <w:tblPrEx>
          <w:tblLook w:val="04A0"/>
        </w:tblPrEx>
        <w:tc>
          <w:tcPr>
            <w:tcW w:w="648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94А(92А)</w:t>
            </w:r>
          </w:p>
        </w:tc>
        <w:tc>
          <w:tcPr>
            <w:tcW w:w="2713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Вальцовщик сырья и полуфабрик</w:t>
            </w:r>
            <w:r>
              <w:rPr>
                <w:sz w:val="16"/>
                <w:szCs w:val="16"/>
              </w:rPr>
              <w:t>а</w:t>
            </w:r>
            <w:r>
              <w:rPr>
                <w:sz w:val="16"/>
                <w:szCs w:val="16"/>
              </w:rPr>
              <w:t>тов (приготовление пралине на пятивалковой мельнице)</w:t>
            </w: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60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</w:tr>
      <w:tr w:rsidR="00EA762B" w:rsidRPr="00EF1DEE" w:rsidTr="007F1B28">
        <w:tblPrEx>
          <w:tblLook w:val="04A0"/>
        </w:tblPrEx>
        <w:tc>
          <w:tcPr>
            <w:tcW w:w="648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713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КОНФЕТНЫЙ ЦЕХ\Завертка конфет "Грильяж в шокол</w:t>
            </w:r>
            <w:r>
              <w:rPr>
                <w:b/>
                <w:sz w:val="16"/>
                <w:szCs w:val="16"/>
              </w:rPr>
              <w:t>а</w:t>
            </w:r>
            <w:r>
              <w:rPr>
                <w:b/>
                <w:sz w:val="16"/>
                <w:szCs w:val="16"/>
              </w:rPr>
              <w:t>де" (5 этаж)</w:t>
            </w: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</w:tr>
      <w:tr w:rsidR="00EA762B" w:rsidRPr="00EF1DEE" w:rsidTr="007F1B28">
        <w:tblPrEx>
          <w:tblLook w:val="04A0"/>
        </w:tblPrEx>
        <w:tc>
          <w:tcPr>
            <w:tcW w:w="648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95А</w:t>
            </w:r>
          </w:p>
        </w:tc>
        <w:tc>
          <w:tcPr>
            <w:tcW w:w="2713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Машинист расфасовочно-упаковочных машин (завертка ко</w:t>
            </w:r>
            <w:r>
              <w:rPr>
                <w:sz w:val="16"/>
                <w:szCs w:val="16"/>
              </w:rPr>
              <w:t>н</w:t>
            </w:r>
            <w:r>
              <w:rPr>
                <w:sz w:val="16"/>
                <w:szCs w:val="16"/>
              </w:rPr>
              <w:t>фет, упаковка)</w:t>
            </w: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</w:tr>
      <w:tr w:rsidR="00EA762B" w:rsidRPr="00EF1DEE" w:rsidTr="007F1B28">
        <w:tblPrEx>
          <w:tblLook w:val="04A0"/>
        </w:tblPrEx>
        <w:tc>
          <w:tcPr>
            <w:tcW w:w="648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96А(95А)</w:t>
            </w:r>
          </w:p>
        </w:tc>
        <w:tc>
          <w:tcPr>
            <w:tcW w:w="2713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Машинист расфасовочно-упаковочных машин (завертка ко</w:t>
            </w:r>
            <w:r>
              <w:rPr>
                <w:sz w:val="16"/>
                <w:szCs w:val="16"/>
              </w:rPr>
              <w:t>н</w:t>
            </w:r>
            <w:r>
              <w:rPr>
                <w:sz w:val="16"/>
                <w:szCs w:val="16"/>
              </w:rPr>
              <w:t>фет, упаковка)</w:t>
            </w: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</w:tr>
      <w:tr w:rsidR="00EA762B" w:rsidRPr="00EF1DEE" w:rsidTr="007F1B28">
        <w:tblPrEx>
          <w:tblLook w:val="04A0"/>
        </w:tblPrEx>
        <w:tc>
          <w:tcPr>
            <w:tcW w:w="648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97А(95А)</w:t>
            </w:r>
          </w:p>
        </w:tc>
        <w:tc>
          <w:tcPr>
            <w:tcW w:w="2713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Машинист расфасовочно-упаковочных машин (завертка ко</w:t>
            </w:r>
            <w:r>
              <w:rPr>
                <w:sz w:val="16"/>
                <w:szCs w:val="16"/>
              </w:rPr>
              <w:t>н</w:t>
            </w:r>
            <w:r>
              <w:rPr>
                <w:sz w:val="16"/>
                <w:szCs w:val="16"/>
              </w:rPr>
              <w:t>фет, упаковка)</w:t>
            </w: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</w:tr>
      <w:tr w:rsidR="00EA762B" w:rsidRPr="00EF1DEE" w:rsidTr="007F1B28">
        <w:tblPrEx>
          <w:tblLook w:val="04A0"/>
        </w:tblPrEx>
        <w:tc>
          <w:tcPr>
            <w:tcW w:w="648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98А(95А)</w:t>
            </w:r>
          </w:p>
        </w:tc>
        <w:tc>
          <w:tcPr>
            <w:tcW w:w="2713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Машинист расфасовочно-упаковочных машин (завертка ко</w:t>
            </w:r>
            <w:r>
              <w:rPr>
                <w:sz w:val="16"/>
                <w:szCs w:val="16"/>
              </w:rPr>
              <w:t>н</w:t>
            </w:r>
            <w:r>
              <w:rPr>
                <w:sz w:val="16"/>
                <w:szCs w:val="16"/>
              </w:rPr>
              <w:t>фет, упаковка)</w:t>
            </w: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</w:tr>
      <w:tr w:rsidR="00EA762B" w:rsidRPr="00EF1DEE" w:rsidTr="007F1B28">
        <w:tblPrEx>
          <w:tblLook w:val="04A0"/>
        </w:tblPrEx>
        <w:tc>
          <w:tcPr>
            <w:tcW w:w="648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713" w:type="dxa"/>
          </w:tcPr>
          <w:p w:rsidR="00EA762B" w:rsidRPr="00350585" w:rsidRDefault="00EA762B" w:rsidP="00EA762B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КОНФЕТНЫЙ ЦЕХ\Складывание гофрок</w:t>
            </w:r>
            <w:r>
              <w:rPr>
                <w:b/>
                <w:sz w:val="16"/>
                <w:szCs w:val="16"/>
              </w:rPr>
              <w:t>о</w:t>
            </w:r>
            <w:r>
              <w:rPr>
                <w:b/>
                <w:sz w:val="16"/>
                <w:szCs w:val="16"/>
              </w:rPr>
              <w:t>робов (5 этаж)</w:t>
            </w: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</w:tr>
      <w:tr w:rsidR="00EA762B" w:rsidRPr="00EF1DEE" w:rsidTr="007F1B28">
        <w:tblPrEx>
          <w:tblLook w:val="04A0"/>
        </w:tblPrEx>
        <w:tc>
          <w:tcPr>
            <w:tcW w:w="648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99</w:t>
            </w:r>
          </w:p>
        </w:tc>
        <w:tc>
          <w:tcPr>
            <w:tcW w:w="2713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Оформитель готовой продукции (складывание гофрокоробов вру</w:t>
            </w:r>
            <w:r>
              <w:rPr>
                <w:sz w:val="16"/>
                <w:szCs w:val="16"/>
              </w:rPr>
              <w:t>ч</w:t>
            </w:r>
            <w:r>
              <w:rPr>
                <w:sz w:val="16"/>
                <w:szCs w:val="16"/>
              </w:rPr>
              <w:t>ную)</w:t>
            </w: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</w:tr>
      <w:tr w:rsidR="00EA762B" w:rsidRPr="00EF1DEE" w:rsidTr="007F1B28">
        <w:tblPrEx>
          <w:tblLook w:val="04A0"/>
        </w:tblPrEx>
        <w:tc>
          <w:tcPr>
            <w:tcW w:w="648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713" w:type="dxa"/>
          </w:tcPr>
          <w:p w:rsidR="00EA762B" w:rsidRPr="00350585" w:rsidRDefault="00EA762B" w:rsidP="00EA762B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КОНФЕТНЫЙ ЦЕХ\Глазировочная м</w:t>
            </w:r>
            <w:r>
              <w:rPr>
                <w:b/>
                <w:sz w:val="16"/>
                <w:szCs w:val="16"/>
              </w:rPr>
              <w:t>а</w:t>
            </w:r>
            <w:r>
              <w:rPr>
                <w:b/>
                <w:sz w:val="16"/>
                <w:szCs w:val="16"/>
              </w:rPr>
              <w:t>шина (6 этаж)</w:t>
            </w: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</w:tr>
      <w:tr w:rsidR="00EA762B" w:rsidRPr="00EF1DEE" w:rsidTr="007F1B28">
        <w:tblPrEx>
          <w:tblLook w:val="04A0"/>
        </w:tblPrEx>
        <w:tc>
          <w:tcPr>
            <w:tcW w:w="648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2713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Транспортировщик (подача корп</w:t>
            </w:r>
            <w:r>
              <w:rPr>
                <w:sz w:val="16"/>
                <w:szCs w:val="16"/>
              </w:rPr>
              <w:t>у</w:t>
            </w:r>
            <w:r>
              <w:rPr>
                <w:sz w:val="16"/>
                <w:szCs w:val="16"/>
              </w:rPr>
              <w:t>сов конфет к раскладочному поло</w:t>
            </w:r>
            <w:r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ну, выгрузка корпусов на стол ра</w:t>
            </w:r>
            <w:r>
              <w:rPr>
                <w:sz w:val="16"/>
                <w:szCs w:val="16"/>
              </w:rPr>
              <w:t>с</w:t>
            </w:r>
            <w:r>
              <w:rPr>
                <w:sz w:val="16"/>
                <w:szCs w:val="16"/>
              </w:rPr>
              <w:t>кладочного полотна)</w:t>
            </w: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</w:tr>
      <w:tr w:rsidR="00EA762B" w:rsidRPr="00EF1DEE" w:rsidTr="007F1B28">
        <w:tblPrEx>
          <w:tblLook w:val="04A0"/>
        </w:tblPrEx>
        <w:tc>
          <w:tcPr>
            <w:tcW w:w="648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713" w:type="dxa"/>
          </w:tcPr>
          <w:p w:rsidR="00EA762B" w:rsidRPr="00350585" w:rsidRDefault="00EA762B" w:rsidP="00EA762B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КОНФЕТНЫЙ ЦЕХ\Заготовка, отделка, изготовление конфет "Москва", "Кремле</w:t>
            </w:r>
            <w:r>
              <w:rPr>
                <w:b/>
                <w:sz w:val="16"/>
                <w:szCs w:val="16"/>
              </w:rPr>
              <w:t>в</w:t>
            </w:r>
            <w:r>
              <w:rPr>
                <w:b/>
                <w:sz w:val="16"/>
                <w:szCs w:val="16"/>
              </w:rPr>
              <w:t>ские" (6 этаж)</w:t>
            </w: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</w:tr>
      <w:tr w:rsidR="00EA762B" w:rsidRPr="00EF1DEE" w:rsidTr="007F1B28">
        <w:tblPrEx>
          <w:tblLook w:val="04A0"/>
        </w:tblPrEx>
        <w:tc>
          <w:tcPr>
            <w:tcW w:w="648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101А</w:t>
            </w:r>
          </w:p>
        </w:tc>
        <w:tc>
          <w:tcPr>
            <w:tcW w:w="2713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Конфетчик (варка конфетной ма</w:t>
            </w:r>
            <w:r>
              <w:rPr>
                <w:sz w:val="16"/>
                <w:szCs w:val="16"/>
              </w:rPr>
              <w:t>с</w:t>
            </w:r>
            <w:r>
              <w:rPr>
                <w:sz w:val="16"/>
                <w:szCs w:val="16"/>
              </w:rPr>
              <w:t>сы, ручная отливка корпусов в крахмал)</w:t>
            </w: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60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</w:tr>
      <w:tr w:rsidR="00EA762B" w:rsidRPr="00EF1DEE" w:rsidTr="007F1B28">
        <w:tblPrEx>
          <w:tblLook w:val="04A0"/>
        </w:tblPrEx>
        <w:tc>
          <w:tcPr>
            <w:tcW w:w="648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102А(101А)</w:t>
            </w:r>
          </w:p>
        </w:tc>
        <w:tc>
          <w:tcPr>
            <w:tcW w:w="2713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Конфетчик (варка конфетной ма</w:t>
            </w:r>
            <w:r>
              <w:rPr>
                <w:sz w:val="16"/>
                <w:szCs w:val="16"/>
              </w:rPr>
              <w:t>с</w:t>
            </w:r>
            <w:r>
              <w:rPr>
                <w:sz w:val="16"/>
                <w:szCs w:val="16"/>
              </w:rPr>
              <w:t>сы, ручная отливка корпусов в крахмал)</w:t>
            </w: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60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</w:tr>
      <w:tr w:rsidR="00EA762B" w:rsidRPr="00EF1DEE" w:rsidTr="007F1B28">
        <w:tblPrEx>
          <w:tblLook w:val="04A0"/>
        </w:tblPrEx>
        <w:tc>
          <w:tcPr>
            <w:tcW w:w="648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103А(101А)</w:t>
            </w:r>
          </w:p>
        </w:tc>
        <w:tc>
          <w:tcPr>
            <w:tcW w:w="2713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Конфетчик (варка конфетной ма</w:t>
            </w:r>
            <w:r>
              <w:rPr>
                <w:sz w:val="16"/>
                <w:szCs w:val="16"/>
              </w:rPr>
              <w:t>с</w:t>
            </w:r>
            <w:r>
              <w:rPr>
                <w:sz w:val="16"/>
                <w:szCs w:val="16"/>
              </w:rPr>
              <w:t>сы, ручная отливка корпусов в крахмал)</w:t>
            </w: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60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</w:tr>
      <w:tr w:rsidR="00EA762B" w:rsidRPr="00EF1DEE" w:rsidTr="007F1B28">
        <w:tblPrEx>
          <w:tblLook w:val="04A0"/>
        </w:tblPrEx>
        <w:tc>
          <w:tcPr>
            <w:tcW w:w="648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104А</w:t>
            </w:r>
          </w:p>
        </w:tc>
        <w:tc>
          <w:tcPr>
            <w:tcW w:w="2713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Конфетчик (отделка глазированных корпусов конфет)</w:t>
            </w: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</w:tr>
      <w:tr w:rsidR="00EA762B" w:rsidRPr="00EF1DEE" w:rsidTr="007F1B28">
        <w:tblPrEx>
          <w:tblLook w:val="04A0"/>
        </w:tblPrEx>
        <w:tc>
          <w:tcPr>
            <w:tcW w:w="648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105А(104А)</w:t>
            </w:r>
          </w:p>
        </w:tc>
        <w:tc>
          <w:tcPr>
            <w:tcW w:w="2713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Конфетчик (отделка глазированных корпусов конфет)</w:t>
            </w: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</w:tr>
      <w:tr w:rsidR="00EA762B" w:rsidRPr="00EF1DEE" w:rsidTr="007F1B28">
        <w:tblPrEx>
          <w:tblLook w:val="04A0"/>
        </w:tblPrEx>
        <w:tc>
          <w:tcPr>
            <w:tcW w:w="648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106А(104А)</w:t>
            </w:r>
          </w:p>
        </w:tc>
        <w:tc>
          <w:tcPr>
            <w:tcW w:w="2713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Конфетчик (отделка глазированных корпусов конфет)</w:t>
            </w: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</w:tr>
      <w:tr w:rsidR="00EA762B" w:rsidRPr="00EF1DEE" w:rsidTr="007F1B28">
        <w:tblPrEx>
          <w:tblLook w:val="04A0"/>
        </w:tblPrEx>
        <w:tc>
          <w:tcPr>
            <w:tcW w:w="648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107А</w:t>
            </w:r>
          </w:p>
        </w:tc>
        <w:tc>
          <w:tcPr>
            <w:tcW w:w="2713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Конфетчик (темперирование шок</w:t>
            </w:r>
            <w:r>
              <w:rPr>
                <w:sz w:val="16"/>
                <w:szCs w:val="16"/>
              </w:rPr>
              <w:t>о</w:t>
            </w:r>
            <w:r>
              <w:rPr>
                <w:sz w:val="16"/>
                <w:szCs w:val="16"/>
              </w:rPr>
              <w:t>ладной глазури, взбивка массы, размазка по рамкам)</w:t>
            </w: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</w:tr>
      <w:tr w:rsidR="00EA762B" w:rsidRPr="00EF1DEE" w:rsidTr="007F1B28">
        <w:tblPrEx>
          <w:tblLook w:val="04A0"/>
        </w:tblPrEx>
        <w:tc>
          <w:tcPr>
            <w:tcW w:w="648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108А(107А)</w:t>
            </w:r>
          </w:p>
        </w:tc>
        <w:tc>
          <w:tcPr>
            <w:tcW w:w="2713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Конфетчик (темперирование шок</w:t>
            </w:r>
            <w:r>
              <w:rPr>
                <w:sz w:val="16"/>
                <w:szCs w:val="16"/>
              </w:rPr>
              <w:t>о</w:t>
            </w:r>
            <w:r>
              <w:rPr>
                <w:sz w:val="16"/>
                <w:szCs w:val="16"/>
              </w:rPr>
              <w:t>ладной глазури, взбивка массы, размазка по рамкам)</w:t>
            </w: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</w:tr>
      <w:tr w:rsidR="00EA762B" w:rsidRPr="00EF1DEE" w:rsidTr="007F1B28">
        <w:tblPrEx>
          <w:tblLook w:val="04A0"/>
        </w:tblPrEx>
        <w:tc>
          <w:tcPr>
            <w:tcW w:w="648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713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КОНФЕТНЫЙ ЦЕХ\Изготовление конфет "Пт</w:t>
            </w:r>
            <w:r>
              <w:rPr>
                <w:b/>
                <w:sz w:val="16"/>
                <w:szCs w:val="16"/>
              </w:rPr>
              <w:t>и</w:t>
            </w:r>
            <w:r>
              <w:rPr>
                <w:b/>
                <w:sz w:val="16"/>
                <w:szCs w:val="16"/>
              </w:rPr>
              <w:t>чье м</w:t>
            </w:r>
            <w:r>
              <w:rPr>
                <w:b/>
                <w:sz w:val="16"/>
                <w:szCs w:val="16"/>
              </w:rPr>
              <w:t>о</w:t>
            </w:r>
            <w:r>
              <w:rPr>
                <w:b/>
                <w:sz w:val="16"/>
                <w:szCs w:val="16"/>
              </w:rPr>
              <w:t>локо" (6 этаж)</w:t>
            </w: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</w:tr>
      <w:tr w:rsidR="00EA762B" w:rsidRPr="00EF1DEE" w:rsidTr="007F1B28">
        <w:tblPrEx>
          <w:tblLook w:val="04A0"/>
        </w:tblPrEx>
        <w:tc>
          <w:tcPr>
            <w:tcW w:w="648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109</w:t>
            </w:r>
          </w:p>
        </w:tc>
        <w:tc>
          <w:tcPr>
            <w:tcW w:w="2713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Конфетчик (варка сиропа)</w:t>
            </w: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</w:tr>
      <w:tr w:rsidR="00EA762B" w:rsidRPr="00EF1DEE" w:rsidTr="007F1B28">
        <w:tblPrEx>
          <w:tblLook w:val="04A0"/>
        </w:tblPrEx>
        <w:tc>
          <w:tcPr>
            <w:tcW w:w="648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</w:t>
            </w:r>
          </w:p>
        </w:tc>
        <w:tc>
          <w:tcPr>
            <w:tcW w:w="2713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Конфетчик (варка, сбивка массы)</w:t>
            </w: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</w:tr>
      <w:tr w:rsidR="00EA762B" w:rsidRPr="00EF1DEE" w:rsidTr="007F1B28">
        <w:tblPrEx>
          <w:tblLook w:val="04A0"/>
        </w:tblPrEx>
        <w:tc>
          <w:tcPr>
            <w:tcW w:w="648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111А</w:t>
            </w:r>
          </w:p>
        </w:tc>
        <w:tc>
          <w:tcPr>
            <w:tcW w:w="2713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Конфетчик (разлив массы по ра</w:t>
            </w:r>
            <w:r>
              <w:rPr>
                <w:sz w:val="16"/>
                <w:szCs w:val="16"/>
              </w:rPr>
              <w:t>м</w:t>
            </w:r>
            <w:r>
              <w:rPr>
                <w:sz w:val="16"/>
                <w:szCs w:val="16"/>
              </w:rPr>
              <w:t>кам)</w:t>
            </w: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</w:tr>
      <w:tr w:rsidR="00EA762B" w:rsidRPr="00EF1DEE" w:rsidTr="007F1B28">
        <w:tblPrEx>
          <w:tblLook w:val="04A0"/>
        </w:tblPrEx>
        <w:tc>
          <w:tcPr>
            <w:tcW w:w="648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112А(111А)</w:t>
            </w:r>
          </w:p>
        </w:tc>
        <w:tc>
          <w:tcPr>
            <w:tcW w:w="2713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Конфетчик (разлив массы по ра</w:t>
            </w:r>
            <w:r>
              <w:rPr>
                <w:sz w:val="16"/>
                <w:szCs w:val="16"/>
              </w:rPr>
              <w:t>м</w:t>
            </w:r>
            <w:r>
              <w:rPr>
                <w:sz w:val="16"/>
                <w:szCs w:val="16"/>
              </w:rPr>
              <w:t>кам)</w:t>
            </w: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</w:tr>
      <w:tr w:rsidR="00EA762B" w:rsidRPr="00EF1DEE" w:rsidTr="007F1B28">
        <w:tblPrEx>
          <w:tblLook w:val="04A0"/>
        </w:tblPrEx>
        <w:tc>
          <w:tcPr>
            <w:tcW w:w="648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113А</w:t>
            </w:r>
          </w:p>
        </w:tc>
        <w:tc>
          <w:tcPr>
            <w:tcW w:w="2713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Конфетчик (резка)</w:t>
            </w: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</w:tr>
      <w:tr w:rsidR="00EA762B" w:rsidRPr="00EF1DEE" w:rsidTr="007F1B28">
        <w:tblPrEx>
          <w:tblLook w:val="04A0"/>
        </w:tblPrEx>
        <w:tc>
          <w:tcPr>
            <w:tcW w:w="648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114А(113А)</w:t>
            </w:r>
          </w:p>
        </w:tc>
        <w:tc>
          <w:tcPr>
            <w:tcW w:w="2713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Конфетчик (резка)</w:t>
            </w: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</w:tr>
      <w:tr w:rsidR="00EA762B" w:rsidRPr="00EF1DEE" w:rsidTr="007F1B28">
        <w:tblPrEx>
          <w:tblLook w:val="04A0"/>
        </w:tblPrEx>
        <w:tc>
          <w:tcPr>
            <w:tcW w:w="648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713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КОНФЕТНЫЙ ЦЕХ\Оцеллофанивающая маш</w:t>
            </w:r>
            <w:r>
              <w:rPr>
                <w:b/>
                <w:sz w:val="16"/>
                <w:szCs w:val="16"/>
              </w:rPr>
              <w:t>и</w:t>
            </w:r>
            <w:r>
              <w:rPr>
                <w:b/>
                <w:sz w:val="16"/>
                <w:szCs w:val="16"/>
              </w:rPr>
              <w:t>на (6 этаж)</w:t>
            </w: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</w:tr>
      <w:tr w:rsidR="00EA762B" w:rsidRPr="00EF1DEE" w:rsidTr="007F1B28">
        <w:tblPrEx>
          <w:tblLook w:val="04A0"/>
        </w:tblPrEx>
        <w:tc>
          <w:tcPr>
            <w:tcW w:w="648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115А</w:t>
            </w:r>
          </w:p>
        </w:tc>
        <w:tc>
          <w:tcPr>
            <w:tcW w:w="2713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Машинист расфасовочно-упаковочных машин (оцеллофан</w:t>
            </w:r>
            <w:r>
              <w:rPr>
                <w:sz w:val="16"/>
                <w:szCs w:val="16"/>
              </w:rPr>
              <w:t>и</w:t>
            </w:r>
            <w:r>
              <w:rPr>
                <w:sz w:val="16"/>
                <w:szCs w:val="16"/>
              </w:rPr>
              <w:t>вание коробочек, укладка в короба, обандероливание)</w:t>
            </w: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</w:tr>
      <w:tr w:rsidR="00EA762B" w:rsidRPr="00EF1DEE" w:rsidTr="007F1B28">
        <w:tblPrEx>
          <w:tblLook w:val="04A0"/>
        </w:tblPrEx>
        <w:tc>
          <w:tcPr>
            <w:tcW w:w="648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116А(115А)</w:t>
            </w:r>
          </w:p>
        </w:tc>
        <w:tc>
          <w:tcPr>
            <w:tcW w:w="2713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Машинист расфасовочно-упаковочных машин (оцеллофан</w:t>
            </w:r>
            <w:r>
              <w:rPr>
                <w:sz w:val="16"/>
                <w:szCs w:val="16"/>
              </w:rPr>
              <w:t>и</w:t>
            </w:r>
            <w:r>
              <w:rPr>
                <w:sz w:val="16"/>
                <w:szCs w:val="16"/>
              </w:rPr>
              <w:t>вание коробочек, укладка в короба, обандероливание)</w:t>
            </w: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</w:tr>
      <w:tr w:rsidR="00EA762B" w:rsidRPr="00EF1DEE" w:rsidTr="007F1B28">
        <w:tblPrEx>
          <w:tblLook w:val="04A0"/>
        </w:tblPrEx>
        <w:tc>
          <w:tcPr>
            <w:tcW w:w="648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117</w:t>
            </w:r>
          </w:p>
        </w:tc>
        <w:tc>
          <w:tcPr>
            <w:tcW w:w="2713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Оператор линии в производстве пищевой продукции (обслуживание оцеллофанивающей машины)</w:t>
            </w: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</w:tr>
      <w:tr w:rsidR="00EA762B" w:rsidRPr="00EF1DEE" w:rsidTr="007F1B28">
        <w:tblPrEx>
          <w:tblLook w:val="04A0"/>
        </w:tblPrEx>
        <w:tc>
          <w:tcPr>
            <w:tcW w:w="648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713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КОНФЕТНЫЙ ЦЕХ\Завертка конфет "Трюф</w:t>
            </w:r>
            <w:r>
              <w:rPr>
                <w:b/>
                <w:sz w:val="16"/>
                <w:szCs w:val="16"/>
              </w:rPr>
              <w:t>е</w:t>
            </w:r>
            <w:r>
              <w:rPr>
                <w:b/>
                <w:sz w:val="16"/>
                <w:szCs w:val="16"/>
              </w:rPr>
              <w:t>ли" (6 этаж)</w:t>
            </w: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</w:tr>
      <w:tr w:rsidR="00EA762B" w:rsidRPr="00EF1DEE" w:rsidTr="007F1B28">
        <w:tblPrEx>
          <w:tblLook w:val="04A0"/>
        </w:tblPrEx>
        <w:tc>
          <w:tcPr>
            <w:tcW w:w="648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118А</w:t>
            </w:r>
          </w:p>
        </w:tc>
        <w:tc>
          <w:tcPr>
            <w:tcW w:w="2713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Машинист расфасовочно-упаковочных машин (обкатка ко</w:t>
            </w:r>
            <w:r>
              <w:rPr>
                <w:sz w:val="16"/>
                <w:szCs w:val="16"/>
              </w:rPr>
              <w:t>р</w:t>
            </w:r>
            <w:r>
              <w:rPr>
                <w:sz w:val="16"/>
                <w:szCs w:val="16"/>
              </w:rPr>
              <w:t>пусов конфет какао-порошком, транспортировка, завертка, упако</w:t>
            </w:r>
            <w:r>
              <w:rPr>
                <w:sz w:val="16"/>
                <w:szCs w:val="16"/>
              </w:rPr>
              <w:t>в</w:t>
            </w:r>
            <w:r>
              <w:rPr>
                <w:sz w:val="16"/>
                <w:szCs w:val="16"/>
              </w:rPr>
              <w:t>ка)</w:t>
            </w: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60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</w:tr>
      <w:tr w:rsidR="00EA762B" w:rsidRPr="00EF1DEE" w:rsidTr="007F1B28">
        <w:tblPrEx>
          <w:tblLook w:val="04A0"/>
        </w:tblPrEx>
        <w:tc>
          <w:tcPr>
            <w:tcW w:w="648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119А(118А)</w:t>
            </w:r>
          </w:p>
        </w:tc>
        <w:tc>
          <w:tcPr>
            <w:tcW w:w="2713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Машинист расфасовочно-упаковочных машин (обкатка ко</w:t>
            </w:r>
            <w:r>
              <w:rPr>
                <w:sz w:val="16"/>
                <w:szCs w:val="16"/>
              </w:rPr>
              <w:t>р</w:t>
            </w:r>
            <w:r>
              <w:rPr>
                <w:sz w:val="16"/>
                <w:szCs w:val="16"/>
              </w:rPr>
              <w:t>пусов конфет какао-порошком, транспортировка, завертка, упако</w:t>
            </w:r>
            <w:r>
              <w:rPr>
                <w:sz w:val="16"/>
                <w:szCs w:val="16"/>
              </w:rPr>
              <w:t>в</w:t>
            </w:r>
            <w:r>
              <w:rPr>
                <w:sz w:val="16"/>
                <w:szCs w:val="16"/>
              </w:rPr>
              <w:t>ка)</w:t>
            </w: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60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</w:tr>
      <w:tr w:rsidR="00EA762B" w:rsidRPr="00EF1DEE" w:rsidTr="007F1B28">
        <w:tblPrEx>
          <w:tblLook w:val="04A0"/>
        </w:tblPrEx>
        <w:tc>
          <w:tcPr>
            <w:tcW w:w="648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713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КОНФЕТНЫЙ ЦЕХ\Повременщики</w:t>
            </w: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</w:tr>
      <w:tr w:rsidR="00EA762B" w:rsidRPr="00EF1DEE" w:rsidTr="007F1B28">
        <w:tblPrEx>
          <w:tblLook w:val="04A0"/>
        </w:tblPrEx>
        <w:tc>
          <w:tcPr>
            <w:tcW w:w="648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120</w:t>
            </w:r>
          </w:p>
        </w:tc>
        <w:tc>
          <w:tcPr>
            <w:tcW w:w="2713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Транспортировщик (6 этаж)</w:t>
            </w: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</w:tr>
      <w:tr w:rsidR="00EA762B" w:rsidRPr="00EF1DEE" w:rsidTr="007F1B28">
        <w:tblPrEx>
          <w:tblLook w:val="04A0"/>
        </w:tblPrEx>
        <w:tc>
          <w:tcPr>
            <w:tcW w:w="648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121А</w:t>
            </w:r>
          </w:p>
        </w:tc>
        <w:tc>
          <w:tcPr>
            <w:tcW w:w="2713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Транспортировщик (подача прал</w:t>
            </w:r>
            <w:r>
              <w:rPr>
                <w:sz w:val="16"/>
                <w:szCs w:val="16"/>
              </w:rPr>
              <w:t>и</w:t>
            </w:r>
            <w:r>
              <w:rPr>
                <w:sz w:val="16"/>
                <w:szCs w:val="16"/>
              </w:rPr>
              <w:t>не)</w:t>
            </w: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</w:tr>
      <w:tr w:rsidR="00EA762B" w:rsidRPr="00EF1DEE" w:rsidTr="007F1B28">
        <w:tblPrEx>
          <w:tblLook w:val="04A0"/>
        </w:tblPrEx>
        <w:tc>
          <w:tcPr>
            <w:tcW w:w="648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122А(121А)</w:t>
            </w:r>
          </w:p>
        </w:tc>
        <w:tc>
          <w:tcPr>
            <w:tcW w:w="2713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Транспортировщик (подача прал</w:t>
            </w:r>
            <w:r>
              <w:rPr>
                <w:sz w:val="16"/>
                <w:szCs w:val="16"/>
              </w:rPr>
              <w:t>и</w:t>
            </w:r>
            <w:r>
              <w:rPr>
                <w:sz w:val="16"/>
                <w:szCs w:val="16"/>
              </w:rPr>
              <w:t>не)</w:t>
            </w: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</w:tr>
      <w:tr w:rsidR="00EA762B" w:rsidRPr="00EF1DEE" w:rsidTr="007F1B28">
        <w:tblPrEx>
          <w:tblLook w:val="04A0"/>
        </w:tblPrEx>
        <w:tc>
          <w:tcPr>
            <w:tcW w:w="648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123А</w:t>
            </w:r>
          </w:p>
        </w:tc>
        <w:tc>
          <w:tcPr>
            <w:tcW w:w="2713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Грузчик (подача сырья)</w:t>
            </w: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</w:tr>
      <w:tr w:rsidR="00EA762B" w:rsidRPr="00EF1DEE" w:rsidTr="007F1B28">
        <w:tblPrEx>
          <w:tblLook w:val="04A0"/>
        </w:tblPrEx>
        <w:tc>
          <w:tcPr>
            <w:tcW w:w="648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124А(123А)</w:t>
            </w:r>
          </w:p>
        </w:tc>
        <w:tc>
          <w:tcPr>
            <w:tcW w:w="2713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Грузчик (подача сырья)</w:t>
            </w: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</w:tr>
      <w:tr w:rsidR="00EA762B" w:rsidRPr="00EF1DEE" w:rsidTr="007F1B28">
        <w:tblPrEx>
          <w:tblLook w:val="04A0"/>
        </w:tblPrEx>
        <w:tc>
          <w:tcPr>
            <w:tcW w:w="648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125А(123А)</w:t>
            </w:r>
          </w:p>
        </w:tc>
        <w:tc>
          <w:tcPr>
            <w:tcW w:w="2713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Грузчик (подача сырья)</w:t>
            </w: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</w:tr>
      <w:tr w:rsidR="00EA762B" w:rsidRPr="00EF1DEE" w:rsidTr="007F1B28">
        <w:tblPrEx>
          <w:tblLook w:val="04A0"/>
        </w:tblPrEx>
        <w:tc>
          <w:tcPr>
            <w:tcW w:w="648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126</w:t>
            </w:r>
          </w:p>
        </w:tc>
        <w:tc>
          <w:tcPr>
            <w:tcW w:w="2713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Транспортировщик (6 этаж, тран</w:t>
            </w:r>
            <w:r>
              <w:rPr>
                <w:sz w:val="16"/>
                <w:szCs w:val="16"/>
              </w:rPr>
              <w:t>с</w:t>
            </w:r>
            <w:r>
              <w:rPr>
                <w:sz w:val="16"/>
                <w:szCs w:val="16"/>
              </w:rPr>
              <w:t>портировка вспомогательных мат</w:t>
            </w:r>
            <w:r>
              <w:rPr>
                <w:sz w:val="16"/>
                <w:szCs w:val="16"/>
              </w:rPr>
              <w:t>е</w:t>
            </w:r>
            <w:r>
              <w:rPr>
                <w:sz w:val="16"/>
                <w:szCs w:val="16"/>
              </w:rPr>
              <w:t>риалов)</w:t>
            </w: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</w:tr>
      <w:tr w:rsidR="00EA762B" w:rsidRPr="00EF1DEE" w:rsidTr="007F1B28">
        <w:tblPrEx>
          <w:tblLook w:val="04A0"/>
        </w:tblPrEx>
        <w:tc>
          <w:tcPr>
            <w:tcW w:w="648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127А</w:t>
            </w:r>
          </w:p>
        </w:tc>
        <w:tc>
          <w:tcPr>
            <w:tcW w:w="2713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Грузчик (вспомогательные мат</w:t>
            </w:r>
            <w:r>
              <w:rPr>
                <w:sz w:val="16"/>
                <w:szCs w:val="16"/>
              </w:rPr>
              <w:t>е</w:t>
            </w:r>
            <w:r>
              <w:rPr>
                <w:sz w:val="16"/>
                <w:szCs w:val="16"/>
              </w:rPr>
              <w:t>риалы)</w:t>
            </w: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</w:tr>
      <w:tr w:rsidR="00EA762B" w:rsidRPr="00EF1DEE" w:rsidTr="007F1B28">
        <w:tblPrEx>
          <w:tblLook w:val="04A0"/>
        </w:tblPrEx>
        <w:tc>
          <w:tcPr>
            <w:tcW w:w="648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128А(127А)</w:t>
            </w:r>
          </w:p>
        </w:tc>
        <w:tc>
          <w:tcPr>
            <w:tcW w:w="2713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Грузчик (вспомогательные мат</w:t>
            </w:r>
            <w:r>
              <w:rPr>
                <w:sz w:val="16"/>
                <w:szCs w:val="16"/>
              </w:rPr>
              <w:t>е</w:t>
            </w:r>
            <w:r>
              <w:rPr>
                <w:sz w:val="16"/>
                <w:szCs w:val="16"/>
              </w:rPr>
              <w:t>риалы)</w:t>
            </w: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</w:tr>
      <w:tr w:rsidR="00EA762B" w:rsidRPr="00EF1DEE" w:rsidTr="007F1B28">
        <w:tblPrEx>
          <w:tblLook w:val="04A0"/>
        </w:tblPrEx>
        <w:tc>
          <w:tcPr>
            <w:tcW w:w="648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129А(127А)</w:t>
            </w:r>
          </w:p>
        </w:tc>
        <w:tc>
          <w:tcPr>
            <w:tcW w:w="2713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Грузчик (вспомогательные мат</w:t>
            </w:r>
            <w:r>
              <w:rPr>
                <w:sz w:val="16"/>
                <w:szCs w:val="16"/>
              </w:rPr>
              <w:t>е</w:t>
            </w:r>
            <w:r>
              <w:rPr>
                <w:sz w:val="16"/>
                <w:szCs w:val="16"/>
              </w:rPr>
              <w:t>риалы)</w:t>
            </w: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</w:tr>
      <w:tr w:rsidR="00EA762B" w:rsidRPr="00EF1DEE" w:rsidTr="007F1B28">
        <w:tblPrEx>
          <w:tblLook w:val="04A0"/>
        </w:tblPrEx>
        <w:tc>
          <w:tcPr>
            <w:tcW w:w="648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130А(127А)</w:t>
            </w:r>
          </w:p>
        </w:tc>
        <w:tc>
          <w:tcPr>
            <w:tcW w:w="2713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Грузчик (вспомогательные мат</w:t>
            </w:r>
            <w:r>
              <w:rPr>
                <w:sz w:val="16"/>
                <w:szCs w:val="16"/>
              </w:rPr>
              <w:t>е</w:t>
            </w:r>
            <w:r>
              <w:rPr>
                <w:sz w:val="16"/>
                <w:szCs w:val="16"/>
              </w:rPr>
              <w:t>риалы)</w:t>
            </w: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</w:tr>
      <w:tr w:rsidR="00EA762B" w:rsidRPr="00EF1DEE" w:rsidTr="007F1B28">
        <w:tblPrEx>
          <w:tblLook w:val="04A0"/>
        </w:tblPrEx>
        <w:tc>
          <w:tcPr>
            <w:tcW w:w="648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131</w:t>
            </w:r>
          </w:p>
        </w:tc>
        <w:tc>
          <w:tcPr>
            <w:tcW w:w="2713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Транспортировщик (вывоз мусора)</w:t>
            </w: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</w:tr>
      <w:tr w:rsidR="00EA762B" w:rsidRPr="00EF1DEE" w:rsidTr="007F1B28">
        <w:tblPrEx>
          <w:tblLook w:val="04A0"/>
        </w:tblPrEx>
        <w:tc>
          <w:tcPr>
            <w:tcW w:w="648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132</w:t>
            </w:r>
          </w:p>
        </w:tc>
        <w:tc>
          <w:tcPr>
            <w:tcW w:w="2713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Кладовщик (пралине для 4 этажа "Маска", "Вечерний звон", Винклер, "Ассорти" - 2 этаж)</w:t>
            </w: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</w:tr>
      <w:tr w:rsidR="00EA762B" w:rsidRPr="00EF1DEE" w:rsidTr="007F1B28">
        <w:tblPrEx>
          <w:tblLook w:val="04A0"/>
        </w:tblPrEx>
        <w:tc>
          <w:tcPr>
            <w:tcW w:w="648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133А</w:t>
            </w:r>
          </w:p>
        </w:tc>
        <w:tc>
          <w:tcPr>
            <w:tcW w:w="2713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Контролер полуфабрикатов и гот</w:t>
            </w:r>
            <w:r>
              <w:rPr>
                <w:sz w:val="16"/>
                <w:szCs w:val="16"/>
              </w:rPr>
              <w:t>о</w:t>
            </w:r>
            <w:r>
              <w:rPr>
                <w:sz w:val="16"/>
                <w:szCs w:val="16"/>
              </w:rPr>
              <w:t>вой продукции (цеховая лаборат</w:t>
            </w:r>
            <w:r>
              <w:rPr>
                <w:sz w:val="16"/>
                <w:szCs w:val="16"/>
              </w:rPr>
              <w:t>о</w:t>
            </w:r>
            <w:r>
              <w:rPr>
                <w:sz w:val="16"/>
                <w:szCs w:val="16"/>
              </w:rPr>
              <w:t>рия)</w:t>
            </w: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</w:tr>
      <w:tr w:rsidR="00EA762B" w:rsidRPr="00EF1DEE" w:rsidTr="007F1B28">
        <w:tblPrEx>
          <w:tblLook w:val="04A0"/>
        </w:tblPrEx>
        <w:tc>
          <w:tcPr>
            <w:tcW w:w="648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134А(133А)</w:t>
            </w:r>
          </w:p>
        </w:tc>
        <w:tc>
          <w:tcPr>
            <w:tcW w:w="2713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Контролер полуфабрикатов и гот</w:t>
            </w:r>
            <w:r>
              <w:rPr>
                <w:sz w:val="16"/>
                <w:szCs w:val="16"/>
              </w:rPr>
              <w:t>о</w:t>
            </w:r>
            <w:r>
              <w:rPr>
                <w:sz w:val="16"/>
                <w:szCs w:val="16"/>
              </w:rPr>
              <w:t>вой продукции (цеховая лаборат</w:t>
            </w:r>
            <w:r>
              <w:rPr>
                <w:sz w:val="16"/>
                <w:szCs w:val="16"/>
              </w:rPr>
              <w:t>о</w:t>
            </w:r>
            <w:r>
              <w:rPr>
                <w:sz w:val="16"/>
                <w:szCs w:val="16"/>
              </w:rPr>
              <w:t>рия)</w:t>
            </w: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</w:tr>
      <w:tr w:rsidR="00EA762B" w:rsidRPr="00EF1DEE" w:rsidTr="007F1B28">
        <w:tblPrEx>
          <w:tblLook w:val="04A0"/>
        </w:tblPrEx>
        <w:tc>
          <w:tcPr>
            <w:tcW w:w="648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135</w:t>
            </w:r>
          </w:p>
        </w:tc>
        <w:tc>
          <w:tcPr>
            <w:tcW w:w="2713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Варщик сиропов, соков (сиропная станция)</w:t>
            </w: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60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</w:tr>
      <w:tr w:rsidR="00EA762B" w:rsidRPr="00EF1DEE" w:rsidTr="007F1B28">
        <w:tblPrEx>
          <w:tblLook w:val="04A0"/>
        </w:tblPrEx>
        <w:tc>
          <w:tcPr>
            <w:tcW w:w="648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136</w:t>
            </w:r>
          </w:p>
        </w:tc>
        <w:tc>
          <w:tcPr>
            <w:tcW w:w="2713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Контролер полуфабрикатов и гот</w:t>
            </w:r>
            <w:r>
              <w:rPr>
                <w:sz w:val="16"/>
                <w:szCs w:val="16"/>
              </w:rPr>
              <w:t>о</w:t>
            </w:r>
            <w:r>
              <w:rPr>
                <w:sz w:val="16"/>
                <w:szCs w:val="16"/>
              </w:rPr>
              <w:t>вой продукции (ночной дежурный 4 этаж)</w:t>
            </w: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60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</w:tr>
      <w:tr w:rsidR="00EA762B" w:rsidRPr="00EF1DEE" w:rsidTr="007F1B28">
        <w:tblPrEx>
          <w:tblLook w:val="04A0"/>
        </w:tblPrEx>
        <w:tc>
          <w:tcPr>
            <w:tcW w:w="648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713" w:type="dxa"/>
          </w:tcPr>
          <w:p w:rsidR="00EA762B" w:rsidRPr="00350585" w:rsidRDefault="00EA762B" w:rsidP="00EA762B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КОНФЕТНЫЙ ЦЕХ\Вспомогательное произво</w:t>
            </w:r>
            <w:r>
              <w:rPr>
                <w:b/>
                <w:sz w:val="16"/>
                <w:szCs w:val="16"/>
              </w:rPr>
              <w:t>д</w:t>
            </w:r>
            <w:r>
              <w:rPr>
                <w:b/>
                <w:sz w:val="16"/>
                <w:szCs w:val="16"/>
              </w:rPr>
              <w:t>ство</w:t>
            </w: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</w:tr>
      <w:tr w:rsidR="00EA762B" w:rsidRPr="00EF1DEE" w:rsidTr="007F1B28">
        <w:tblPrEx>
          <w:tblLook w:val="04A0"/>
        </w:tblPrEx>
        <w:tc>
          <w:tcPr>
            <w:tcW w:w="648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137А</w:t>
            </w:r>
          </w:p>
        </w:tc>
        <w:tc>
          <w:tcPr>
            <w:tcW w:w="2713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Грузчик (сдача готовой продукции</w:t>
            </w:r>
            <w:r w:rsidRPr="00DD344C">
              <w:rPr>
                <w:sz w:val="16"/>
                <w:szCs w:val="16"/>
              </w:rPr>
              <w:t xml:space="preserve"> в экспедицию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</w:tr>
      <w:tr w:rsidR="00EA762B" w:rsidRPr="00EF1DEE" w:rsidTr="007F1B28">
        <w:tblPrEx>
          <w:tblLook w:val="04A0"/>
        </w:tblPrEx>
        <w:tc>
          <w:tcPr>
            <w:tcW w:w="648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138А(137А)</w:t>
            </w:r>
          </w:p>
        </w:tc>
        <w:tc>
          <w:tcPr>
            <w:tcW w:w="2713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Грузчик (сдача готовой продукции</w:t>
            </w:r>
            <w:r w:rsidRPr="00DD344C">
              <w:rPr>
                <w:sz w:val="16"/>
                <w:szCs w:val="16"/>
              </w:rPr>
              <w:t xml:space="preserve"> в экспедицию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</w:tr>
      <w:tr w:rsidR="00EA762B" w:rsidRPr="00EF1DEE" w:rsidTr="007F1B28">
        <w:tblPrEx>
          <w:tblLook w:val="04A0"/>
        </w:tblPrEx>
        <w:tc>
          <w:tcPr>
            <w:tcW w:w="648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139А(137А)</w:t>
            </w:r>
          </w:p>
        </w:tc>
        <w:tc>
          <w:tcPr>
            <w:tcW w:w="2713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Грузчик (сдача готовой продукции</w:t>
            </w:r>
            <w:r w:rsidRPr="00DD344C">
              <w:rPr>
                <w:sz w:val="16"/>
                <w:szCs w:val="16"/>
              </w:rPr>
              <w:t xml:space="preserve"> в экспедицию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</w:tr>
      <w:tr w:rsidR="00EA762B" w:rsidRPr="00EF1DEE" w:rsidTr="007F1B28">
        <w:tblPrEx>
          <w:tblLook w:val="04A0"/>
        </w:tblPrEx>
        <w:tc>
          <w:tcPr>
            <w:tcW w:w="648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713" w:type="dxa"/>
          </w:tcPr>
          <w:p w:rsidR="00EA762B" w:rsidRPr="00350585" w:rsidRDefault="00EA762B" w:rsidP="00EA762B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КОНФЕТНЫЙ ЦЕХ\Сиро</w:t>
            </w:r>
            <w:r>
              <w:rPr>
                <w:b/>
                <w:sz w:val="16"/>
                <w:szCs w:val="16"/>
              </w:rPr>
              <w:t>п</w:t>
            </w:r>
            <w:r>
              <w:rPr>
                <w:b/>
                <w:sz w:val="16"/>
                <w:szCs w:val="16"/>
              </w:rPr>
              <w:t>ная станция (по</w:t>
            </w:r>
            <w:r>
              <w:rPr>
                <w:b/>
                <w:sz w:val="16"/>
                <w:szCs w:val="16"/>
              </w:rPr>
              <w:t>д</w:t>
            </w:r>
            <w:r>
              <w:rPr>
                <w:b/>
                <w:sz w:val="16"/>
                <w:szCs w:val="16"/>
              </w:rPr>
              <w:t>вал)</w:t>
            </w: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</w:tr>
      <w:tr w:rsidR="00EA762B" w:rsidRPr="00EF1DEE" w:rsidTr="007F1B28">
        <w:tblPrEx>
          <w:tblLook w:val="04A0"/>
        </w:tblPrEx>
        <w:tc>
          <w:tcPr>
            <w:tcW w:w="648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140</w:t>
            </w:r>
          </w:p>
        </w:tc>
        <w:tc>
          <w:tcPr>
            <w:tcW w:w="2713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Загрузчик-выгрузчик пищевой пр</w:t>
            </w:r>
            <w:r>
              <w:rPr>
                <w:sz w:val="16"/>
                <w:szCs w:val="16"/>
              </w:rPr>
              <w:t>о</w:t>
            </w:r>
            <w:r>
              <w:rPr>
                <w:sz w:val="16"/>
                <w:szCs w:val="16"/>
              </w:rPr>
              <w:t>дукции (засыпка сахара)</w:t>
            </w: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60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</w:tr>
      <w:tr w:rsidR="00EA762B" w:rsidRPr="00EF1DEE" w:rsidTr="007F1B28">
        <w:tblPrEx>
          <w:tblLook w:val="04A0"/>
        </w:tblPrEx>
        <w:tc>
          <w:tcPr>
            <w:tcW w:w="648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713" w:type="dxa"/>
          </w:tcPr>
          <w:p w:rsidR="00EA762B" w:rsidRPr="00350585" w:rsidRDefault="00EA762B" w:rsidP="00EA762B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КОНФЕТНЫЙ ЦЕХ\Администрация цеха</w:t>
            </w: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</w:tr>
      <w:tr w:rsidR="00EA762B" w:rsidRPr="00EF1DEE" w:rsidTr="007F1B28">
        <w:tblPrEx>
          <w:tblLook w:val="04A0"/>
        </w:tblPrEx>
        <w:tc>
          <w:tcPr>
            <w:tcW w:w="648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141</w:t>
            </w:r>
          </w:p>
        </w:tc>
        <w:tc>
          <w:tcPr>
            <w:tcW w:w="2713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Сменный инженер</w:t>
            </w: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</w:tr>
      <w:tr w:rsidR="00EA762B" w:rsidRPr="00EF1DEE" w:rsidTr="007F1B28">
        <w:tblPrEx>
          <w:tblLook w:val="04A0"/>
        </w:tblPrEx>
        <w:tc>
          <w:tcPr>
            <w:tcW w:w="648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713" w:type="dxa"/>
          </w:tcPr>
          <w:p w:rsidR="00EA762B" w:rsidRPr="00350585" w:rsidRDefault="00EA762B" w:rsidP="00EA762B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КАРАМЕЛЬНЫЙ ЦЕХ\Л</w:t>
            </w:r>
            <w:r>
              <w:rPr>
                <w:b/>
                <w:sz w:val="16"/>
                <w:szCs w:val="16"/>
              </w:rPr>
              <w:t>и</w:t>
            </w:r>
            <w:r>
              <w:rPr>
                <w:b/>
                <w:sz w:val="16"/>
                <w:szCs w:val="16"/>
              </w:rPr>
              <w:t>ния №1 (3 этаж)</w:t>
            </w: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</w:tr>
      <w:tr w:rsidR="00EA762B" w:rsidRPr="00EF1DEE" w:rsidTr="007F1B28">
        <w:tblPrEx>
          <w:tblLook w:val="04A0"/>
        </w:tblPrEx>
        <w:tc>
          <w:tcPr>
            <w:tcW w:w="648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142</w:t>
            </w:r>
          </w:p>
        </w:tc>
        <w:tc>
          <w:tcPr>
            <w:tcW w:w="2713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Оператор линии в производстве пищевой продукции (участок штамповки) (бригадир)</w:t>
            </w: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60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</w:tr>
      <w:tr w:rsidR="00EA762B" w:rsidRPr="00EF1DEE" w:rsidTr="007F1B28">
        <w:tblPrEx>
          <w:tblLook w:val="04A0"/>
        </w:tblPrEx>
        <w:tc>
          <w:tcPr>
            <w:tcW w:w="648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143</w:t>
            </w:r>
          </w:p>
        </w:tc>
        <w:tc>
          <w:tcPr>
            <w:tcW w:w="2713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Оператор линии в производстве пищевой продукции (варка кар</w:t>
            </w:r>
            <w:r>
              <w:rPr>
                <w:sz w:val="16"/>
                <w:szCs w:val="16"/>
              </w:rPr>
              <w:t>а</w:t>
            </w:r>
            <w:r>
              <w:rPr>
                <w:sz w:val="16"/>
                <w:szCs w:val="16"/>
              </w:rPr>
              <w:t>мельной массы)</w:t>
            </w: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60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</w:tr>
      <w:tr w:rsidR="00EA762B" w:rsidRPr="00EF1DEE" w:rsidTr="007F1B28">
        <w:tblPrEx>
          <w:tblLook w:val="04A0"/>
        </w:tblPrEx>
        <w:tc>
          <w:tcPr>
            <w:tcW w:w="648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144</w:t>
            </w:r>
          </w:p>
        </w:tc>
        <w:tc>
          <w:tcPr>
            <w:tcW w:w="2713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Транспортерщик (переборка н</w:t>
            </w:r>
            <w:r>
              <w:rPr>
                <w:sz w:val="16"/>
                <w:szCs w:val="16"/>
              </w:rPr>
              <w:t>е</w:t>
            </w:r>
            <w:r>
              <w:rPr>
                <w:sz w:val="16"/>
                <w:szCs w:val="16"/>
              </w:rPr>
              <w:t>стандартной продукции)</w:t>
            </w: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60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</w:tr>
      <w:tr w:rsidR="00EA762B" w:rsidRPr="00EF1DEE" w:rsidTr="007F1B28">
        <w:tblPrEx>
          <w:tblLook w:val="04A0"/>
        </w:tblPrEx>
        <w:tc>
          <w:tcPr>
            <w:tcW w:w="648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145</w:t>
            </w:r>
          </w:p>
        </w:tc>
        <w:tc>
          <w:tcPr>
            <w:tcW w:w="2713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Оператор линии в производстве пищевой продукции (взвешивание коробов с готовой продукцией)</w:t>
            </w: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60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</w:tr>
      <w:tr w:rsidR="00EA762B" w:rsidRPr="00EF1DEE" w:rsidTr="007F1B28">
        <w:tblPrEx>
          <w:tblLook w:val="04A0"/>
        </w:tblPrEx>
        <w:tc>
          <w:tcPr>
            <w:tcW w:w="648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146</w:t>
            </w:r>
          </w:p>
        </w:tc>
        <w:tc>
          <w:tcPr>
            <w:tcW w:w="2713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Укладчик-упаковщик (обандерол</w:t>
            </w:r>
            <w:r>
              <w:rPr>
                <w:sz w:val="16"/>
                <w:szCs w:val="16"/>
              </w:rPr>
              <w:t>и</w:t>
            </w:r>
            <w:r>
              <w:rPr>
                <w:sz w:val="16"/>
                <w:szCs w:val="16"/>
              </w:rPr>
              <w:t>вание коробов с готовой продукц</w:t>
            </w:r>
            <w:r>
              <w:rPr>
                <w:sz w:val="16"/>
                <w:szCs w:val="16"/>
              </w:rPr>
              <w:t>и</w:t>
            </w:r>
            <w:r>
              <w:rPr>
                <w:sz w:val="16"/>
                <w:szCs w:val="16"/>
              </w:rPr>
              <w:t>ей, укладка на поддоны)</w:t>
            </w: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60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</w:tr>
      <w:tr w:rsidR="00EA762B" w:rsidRPr="00EF1DEE" w:rsidTr="007F1B28">
        <w:tblPrEx>
          <w:tblLook w:val="04A0"/>
        </w:tblPrEx>
        <w:tc>
          <w:tcPr>
            <w:tcW w:w="648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713" w:type="dxa"/>
          </w:tcPr>
          <w:p w:rsidR="00EA762B" w:rsidRPr="00350585" w:rsidRDefault="00EA762B" w:rsidP="00EA762B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КАРАМЕЛЬНЫЙ ЦЕХ\Л</w:t>
            </w:r>
            <w:r>
              <w:rPr>
                <w:b/>
                <w:sz w:val="16"/>
                <w:szCs w:val="16"/>
              </w:rPr>
              <w:t>и</w:t>
            </w:r>
            <w:r>
              <w:rPr>
                <w:b/>
                <w:sz w:val="16"/>
                <w:szCs w:val="16"/>
              </w:rPr>
              <w:t>ния №2 (3 этаж)</w:t>
            </w: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</w:tr>
      <w:tr w:rsidR="00EA762B" w:rsidRPr="00EF1DEE" w:rsidTr="007F1B28">
        <w:tblPrEx>
          <w:tblLook w:val="04A0"/>
        </w:tblPrEx>
        <w:tc>
          <w:tcPr>
            <w:tcW w:w="648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147</w:t>
            </w:r>
          </w:p>
        </w:tc>
        <w:tc>
          <w:tcPr>
            <w:tcW w:w="2713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Оператор линии в производстве пищевой продукции (участок штамповки) (бригадир)</w:t>
            </w: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60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</w:tr>
      <w:tr w:rsidR="00EA762B" w:rsidRPr="00EF1DEE" w:rsidTr="007F1B28">
        <w:tblPrEx>
          <w:tblLook w:val="04A0"/>
        </w:tblPrEx>
        <w:tc>
          <w:tcPr>
            <w:tcW w:w="648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148</w:t>
            </w:r>
          </w:p>
        </w:tc>
        <w:tc>
          <w:tcPr>
            <w:tcW w:w="2713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Оператор линии в производстве пищевой продукции (варка кар</w:t>
            </w:r>
            <w:r>
              <w:rPr>
                <w:sz w:val="16"/>
                <w:szCs w:val="16"/>
              </w:rPr>
              <w:t>а</w:t>
            </w:r>
            <w:r>
              <w:rPr>
                <w:sz w:val="16"/>
                <w:szCs w:val="16"/>
              </w:rPr>
              <w:t>мельной массы)</w:t>
            </w: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60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</w:tr>
      <w:tr w:rsidR="00EA762B" w:rsidRPr="00EF1DEE" w:rsidTr="007F1B28">
        <w:tblPrEx>
          <w:tblLook w:val="04A0"/>
        </w:tblPrEx>
        <w:tc>
          <w:tcPr>
            <w:tcW w:w="648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149</w:t>
            </w:r>
          </w:p>
        </w:tc>
        <w:tc>
          <w:tcPr>
            <w:tcW w:w="2713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Транспортерщик (переборка н</w:t>
            </w:r>
            <w:r>
              <w:rPr>
                <w:sz w:val="16"/>
                <w:szCs w:val="16"/>
              </w:rPr>
              <w:t>е</w:t>
            </w:r>
            <w:r>
              <w:rPr>
                <w:sz w:val="16"/>
                <w:szCs w:val="16"/>
              </w:rPr>
              <w:t>стандартной продукции)</w:t>
            </w: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60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</w:tr>
      <w:tr w:rsidR="00EA762B" w:rsidRPr="00EF1DEE" w:rsidTr="007F1B28">
        <w:tblPrEx>
          <w:tblLook w:val="04A0"/>
        </w:tblPrEx>
        <w:tc>
          <w:tcPr>
            <w:tcW w:w="648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150</w:t>
            </w:r>
          </w:p>
        </w:tc>
        <w:tc>
          <w:tcPr>
            <w:tcW w:w="2713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Оператор линии в производстве пищевой продукции (взвешивание коробов с готовой продукцией)</w:t>
            </w: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60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</w:tr>
      <w:tr w:rsidR="00EA762B" w:rsidRPr="00EF1DEE" w:rsidTr="007F1B28">
        <w:tblPrEx>
          <w:tblLook w:val="04A0"/>
        </w:tblPrEx>
        <w:tc>
          <w:tcPr>
            <w:tcW w:w="648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151</w:t>
            </w:r>
          </w:p>
        </w:tc>
        <w:tc>
          <w:tcPr>
            <w:tcW w:w="2713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Укладчик-упаковщик (обандерол</w:t>
            </w:r>
            <w:r>
              <w:rPr>
                <w:sz w:val="16"/>
                <w:szCs w:val="16"/>
              </w:rPr>
              <w:t>и</w:t>
            </w:r>
            <w:r>
              <w:rPr>
                <w:sz w:val="16"/>
                <w:szCs w:val="16"/>
              </w:rPr>
              <w:t>вание коробов с готовой продукц</w:t>
            </w:r>
            <w:r>
              <w:rPr>
                <w:sz w:val="16"/>
                <w:szCs w:val="16"/>
              </w:rPr>
              <w:t>и</w:t>
            </w:r>
            <w:r>
              <w:rPr>
                <w:sz w:val="16"/>
                <w:szCs w:val="16"/>
              </w:rPr>
              <w:t>ей, укладка на поддоны)</w:t>
            </w: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60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</w:tr>
      <w:tr w:rsidR="00EA762B" w:rsidRPr="00EF1DEE" w:rsidTr="007F1B28">
        <w:tblPrEx>
          <w:tblLook w:val="04A0"/>
        </w:tblPrEx>
        <w:tc>
          <w:tcPr>
            <w:tcW w:w="648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713" w:type="dxa"/>
          </w:tcPr>
          <w:p w:rsidR="00EA762B" w:rsidRPr="00350585" w:rsidRDefault="00EA762B" w:rsidP="00EA762B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КАРАМЕЛЬНЫЙ ЦЕХ\Л</w:t>
            </w:r>
            <w:r>
              <w:rPr>
                <w:b/>
                <w:sz w:val="16"/>
                <w:szCs w:val="16"/>
              </w:rPr>
              <w:t>и</w:t>
            </w:r>
            <w:r>
              <w:rPr>
                <w:b/>
                <w:sz w:val="16"/>
                <w:szCs w:val="16"/>
              </w:rPr>
              <w:t>ния №3 (3 этаж)</w:t>
            </w: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</w:tr>
      <w:tr w:rsidR="00EA762B" w:rsidRPr="00EF1DEE" w:rsidTr="007F1B28">
        <w:tblPrEx>
          <w:tblLook w:val="04A0"/>
        </w:tblPrEx>
        <w:tc>
          <w:tcPr>
            <w:tcW w:w="648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152</w:t>
            </w:r>
          </w:p>
        </w:tc>
        <w:tc>
          <w:tcPr>
            <w:tcW w:w="2713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Оператор линии в производстве пищевой продукции (варка кар</w:t>
            </w:r>
            <w:r>
              <w:rPr>
                <w:sz w:val="16"/>
                <w:szCs w:val="16"/>
              </w:rPr>
              <w:t>а</w:t>
            </w:r>
            <w:r>
              <w:rPr>
                <w:sz w:val="16"/>
                <w:szCs w:val="16"/>
              </w:rPr>
              <w:t>мельной массы)</w:t>
            </w: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60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</w:tr>
      <w:tr w:rsidR="00EA762B" w:rsidRPr="00EF1DEE" w:rsidTr="007F1B28">
        <w:tblPrEx>
          <w:tblLook w:val="04A0"/>
        </w:tblPrEx>
        <w:tc>
          <w:tcPr>
            <w:tcW w:w="648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153</w:t>
            </w:r>
          </w:p>
        </w:tc>
        <w:tc>
          <w:tcPr>
            <w:tcW w:w="2713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Транспортерщик (переборка)</w:t>
            </w: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60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</w:tr>
      <w:tr w:rsidR="00EA762B" w:rsidRPr="00EF1DEE" w:rsidTr="007F1B28">
        <w:tblPrEx>
          <w:tblLook w:val="04A0"/>
        </w:tblPrEx>
        <w:tc>
          <w:tcPr>
            <w:tcW w:w="648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154</w:t>
            </w:r>
          </w:p>
        </w:tc>
        <w:tc>
          <w:tcPr>
            <w:tcW w:w="2713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Оператор линии в производстве пищевой продукции (взвешивание коробов с готовой продукцией)</w:t>
            </w: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60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</w:tr>
      <w:tr w:rsidR="00EA762B" w:rsidRPr="00EF1DEE" w:rsidTr="007F1B28">
        <w:tblPrEx>
          <w:tblLook w:val="04A0"/>
        </w:tblPrEx>
        <w:tc>
          <w:tcPr>
            <w:tcW w:w="648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155</w:t>
            </w:r>
          </w:p>
        </w:tc>
        <w:tc>
          <w:tcPr>
            <w:tcW w:w="2713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Укладчик-упаковщик (обандерол</w:t>
            </w:r>
            <w:r>
              <w:rPr>
                <w:sz w:val="16"/>
                <w:szCs w:val="16"/>
              </w:rPr>
              <w:t>и</w:t>
            </w:r>
            <w:r>
              <w:rPr>
                <w:sz w:val="16"/>
                <w:szCs w:val="16"/>
              </w:rPr>
              <w:t>вание коробов с готовой продукц</w:t>
            </w:r>
            <w:r>
              <w:rPr>
                <w:sz w:val="16"/>
                <w:szCs w:val="16"/>
              </w:rPr>
              <w:t>и</w:t>
            </w:r>
            <w:r>
              <w:rPr>
                <w:sz w:val="16"/>
                <w:szCs w:val="16"/>
              </w:rPr>
              <w:t>ей, укладка на поддоны)</w:t>
            </w: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</w:tr>
      <w:tr w:rsidR="00EA762B" w:rsidRPr="00EF1DEE" w:rsidTr="007F1B28">
        <w:tblPrEx>
          <w:tblLook w:val="04A0"/>
        </w:tblPrEx>
        <w:tc>
          <w:tcPr>
            <w:tcW w:w="648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713" w:type="dxa"/>
          </w:tcPr>
          <w:p w:rsidR="00EA762B" w:rsidRPr="00350585" w:rsidRDefault="00EA762B" w:rsidP="00EA762B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КАРАМЕЛЬНЫЙ ЦЕХ\Л</w:t>
            </w:r>
            <w:r>
              <w:rPr>
                <w:b/>
                <w:sz w:val="16"/>
                <w:szCs w:val="16"/>
              </w:rPr>
              <w:t>и</w:t>
            </w:r>
            <w:r>
              <w:rPr>
                <w:b/>
                <w:sz w:val="16"/>
                <w:szCs w:val="16"/>
              </w:rPr>
              <w:t>ния №4 (3 этаж)</w:t>
            </w: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</w:tr>
      <w:tr w:rsidR="00EA762B" w:rsidRPr="00EF1DEE" w:rsidTr="007F1B28">
        <w:tblPrEx>
          <w:tblLook w:val="04A0"/>
        </w:tblPrEx>
        <w:tc>
          <w:tcPr>
            <w:tcW w:w="648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156</w:t>
            </w:r>
          </w:p>
        </w:tc>
        <w:tc>
          <w:tcPr>
            <w:tcW w:w="2713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Оператор линии в производстве пищевой продукции (варка кар</w:t>
            </w:r>
            <w:r>
              <w:rPr>
                <w:sz w:val="16"/>
                <w:szCs w:val="16"/>
              </w:rPr>
              <w:t>а</w:t>
            </w:r>
            <w:r>
              <w:rPr>
                <w:sz w:val="16"/>
                <w:szCs w:val="16"/>
              </w:rPr>
              <w:t>мельной массы)</w:t>
            </w: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60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</w:tr>
      <w:tr w:rsidR="00EA762B" w:rsidRPr="00EF1DEE" w:rsidTr="007F1B28">
        <w:tblPrEx>
          <w:tblLook w:val="04A0"/>
        </w:tblPrEx>
        <w:tc>
          <w:tcPr>
            <w:tcW w:w="648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157</w:t>
            </w:r>
          </w:p>
        </w:tc>
        <w:tc>
          <w:tcPr>
            <w:tcW w:w="2713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Транспортерщик (переборка)</w:t>
            </w: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60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</w:tr>
      <w:tr w:rsidR="00EA762B" w:rsidRPr="00EF1DEE" w:rsidTr="007F1B28">
        <w:tblPrEx>
          <w:tblLook w:val="04A0"/>
        </w:tblPrEx>
        <w:tc>
          <w:tcPr>
            <w:tcW w:w="648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158</w:t>
            </w:r>
          </w:p>
        </w:tc>
        <w:tc>
          <w:tcPr>
            <w:tcW w:w="2713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Оператор линии в производстве пищевой продукции (взвешивание коробов с готовой продукцией)</w:t>
            </w: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60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</w:tr>
      <w:tr w:rsidR="00EA762B" w:rsidRPr="00EF1DEE" w:rsidTr="007F1B28">
        <w:tblPrEx>
          <w:tblLook w:val="04A0"/>
        </w:tblPrEx>
        <w:tc>
          <w:tcPr>
            <w:tcW w:w="648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159</w:t>
            </w:r>
          </w:p>
        </w:tc>
        <w:tc>
          <w:tcPr>
            <w:tcW w:w="2713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Укладчик-упаковщик (обандерол</w:t>
            </w:r>
            <w:r>
              <w:rPr>
                <w:sz w:val="16"/>
                <w:szCs w:val="16"/>
              </w:rPr>
              <w:t>и</w:t>
            </w:r>
            <w:r>
              <w:rPr>
                <w:sz w:val="16"/>
                <w:szCs w:val="16"/>
              </w:rPr>
              <w:t>вание коробов с готовой продукц</w:t>
            </w:r>
            <w:r>
              <w:rPr>
                <w:sz w:val="16"/>
                <w:szCs w:val="16"/>
              </w:rPr>
              <w:t>и</w:t>
            </w:r>
            <w:r>
              <w:rPr>
                <w:sz w:val="16"/>
                <w:szCs w:val="16"/>
              </w:rPr>
              <w:t>ей, укладка на поддоны)</w:t>
            </w: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</w:tr>
      <w:tr w:rsidR="00EA762B" w:rsidRPr="00EF1DEE" w:rsidTr="007F1B28">
        <w:tblPrEx>
          <w:tblLook w:val="04A0"/>
        </w:tblPrEx>
        <w:tc>
          <w:tcPr>
            <w:tcW w:w="648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713" w:type="dxa"/>
          </w:tcPr>
          <w:p w:rsidR="00EA762B" w:rsidRPr="00350585" w:rsidRDefault="00EA762B" w:rsidP="00EA762B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КАРАМЕЛЬНЫЙ ЦЕХ\Л</w:t>
            </w:r>
            <w:r>
              <w:rPr>
                <w:b/>
                <w:sz w:val="16"/>
                <w:szCs w:val="16"/>
              </w:rPr>
              <w:t>и</w:t>
            </w:r>
            <w:r>
              <w:rPr>
                <w:b/>
                <w:sz w:val="16"/>
                <w:szCs w:val="16"/>
              </w:rPr>
              <w:t>ния №5 (2 этаж)</w:t>
            </w: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</w:tr>
      <w:tr w:rsidR="00EA762B" w:rsidRPr="00EF1DEE" w:rsidTr="007F1B28">
        <w:tblPrEx>
          <w:tblLook w:val="04A0"/>
        </w:tblPrEx>
        <w:tc>
          <w:tcPr>
            <w:tcW w:w="648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160</w:t>
            </w:r>
          </w:p>
        </w:tc>
        <w:tc>
          <w:tcPr>
            <w:tcW w:w="2713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Оператор линии в производстве пищевой продукции (контроль процесса уваривания карамельной массы)</w:t>
            </w: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3.2</w:t>
            </w:r>
          </w:p>
        </w:tc>
        <w:tc>
          <w:tcPr>
            <w:tcW w:w="560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3.2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3.2</w:t>
            </w: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</w:tr>
      <w:tr w:rsidR="00EA762B" w:rsidRPr="00EF1DEE" w:rsidTr="007F1B28">
        <w:tblPrEx>
          <w:tblLook w:val="04A0"/>
        </w:tblPrEx>
        <w:tc>
          <w:tcPr>
            <w:tcW w:w="648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161</w:t>
            </w:r>
          </w:p>
        </w:tc>
        <w:tc>
          <w:tcPr>
            <w:tcW w:w="2713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Оператор линии в производстве пищевой продукции (контроль работы карамелештампующей м</w:t>
            </w:r>
            <w:r>
              <w:rPr>
                <w:sz w:val="16"/>
                <w:szCs w:val="16"/>
              </w:rPr>
              <w:t>а</w:t>
            </w:r>
            <w:r>
              <w:rPr>
                <w:sz w:val="16"/>
                <w:szCs w:val="16"/>
              </w:rPr>
              <w:t>шины) - бригадир</w:t>
            </w: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3.2</w:t>
            </w:r>
          </w:p>
        </w:tc>
        <w:tc>
          <w:tcPr>
            <w:tcW w:w="560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3.2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3.2</w:t>
            </w: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</w:tr>
      <w:tr w:rsidR="00EA762B" w:rsidRPr="00EF1DEE" w:rsidTr="007F1B28">
        <w:tblPrEx>
          <w:tblLook w:val="04A0"/>
        </w:tblPrEx>
        <w:tc>
          <w:tcPr>
            <w:tcW w:w="648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162</w:t>
            </w:r>
          </w:p>
        </w:tc>
        <w:tc>
          <w:tcPr>
            <w:tcW w:w="2713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Карамельщик (загрузка сырья)</w:t>
            </w: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3.2</w:t>
            </w:r>
          </w:p>
        </w:tc>
        <w:tc>
          <w:tcPr>
            <w:tcW w:w="560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3.2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3.2</w:t>
            </w: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</w:tr>
      <w:tr w:rsidR="00EA762B" w:rsidRPr="00EF1DEE" w:rsidTr="007F1B28">
        <w:tblPrEx>
          <w:tblLook w:val="04A0"/>
        </w:tblPrEx>
        <w:tc>
          <w:tcPr>
            <w:tcW w:w="648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163</w:t>
            </w:r>
          </w:p>
        </w:tc>
        <w:tc>
          <w:tcPr>
            <w:tcW w:w="2713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Карамельщик (контроль процесса работы на тянульной машине)</w:t>
            </w: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3.2</w:t>
            </w:r>
          </w:p>
        </w:tc>
        <w:tc>
          <w:tcPr>
            <w:tcW w:w="560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3.2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3.2</w:t>
            </w: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</w:tr>
      <w:tr w:rsidR="00EA762B" w:rsidRPr="00EF1DEE" w:rsidTr="007F1B28">
        <w:tblPrEx>
          <w:tblLook w:val="04A0"/>
        </w:tblPrEx>
        <w:tc>
          <w:tcPr>
            <w:tcW w:w="648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164</w:t>
            </w:r>
          </w:p>
        </w:tc>
        <w:tc>
          <w:tcPr>
            <w:tcW w:w="2713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Машинист сбивальных машин (приготовление помады)</w:t>
            </w: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3.2</w:t>
            </w:r>
          </w:p>
        </w:tc>
        <w:tc>
          <w:tcPr>
            <w:tcW w:w="560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3.2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3.2</w:t>
            </w: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</w:tr>
      <w:tr w:rsidR="00EA762B" w:rsidRPr="00EF1DEE" w:rsidTr="007F1B28">
        <w:tblPrEx>
          <w:tblLook w:val="04A0"/>
        </w:tblPrEx>
        <w:tc>
          <w:tcPr>
            <w:tcW w:w="648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165</w:t>
            </w:r>
          </w:p>
        </w:tc>
        <w:tc>
          <w:tcPr>
            <w:tcW w:w="2713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Укладчик-упаковщик (обандерол</w:t>
            </w:r>
            <w:r>
              <w:rPr>
                <w:sz w:val="16"/>
                <w:szCs w:val="16"/>
              </w:rPr>
              <w:t>и</w:t>
            </w:r>
            <w:r>
              <w:rPr>
                <w:sz w:val="16"/>
                <w:szCs w:val="16"/>
              </w:rPr>
              <w:t>вание коробов с готовой продукц</w:t>
            </w:r>
            <w:r>
              <w:rPr>
                <w:sz w:val="16"/>
                <w:szCs w:val="16"/>
              </w:rPr>
              <w:t>и</w:t>
            </w:r>
            <w:r>
              <w:rPr>
                <w:sz w:val="16"/>
                <w:szCs w:val="16"/>
              </w:rPr>
              <w:t>ей, укладка на поддоны)</w:t>
            </w: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60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</w:tr>
      <w:tr w:rsidR="00EA762B" w:rsidRPr="00EF1DEE" w:rsidTr="007F1B28">
        <w:tblPrEx>
          <w:tblLook w:val="04A0"/>
        </w:tblPrEx>
        <w:tc>
          <w:tcPr>
            <w:tcW w:w="648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713" w:type="dxa"/>
          </w:tcPr>
          <w:p w:rsidR="00EA762B" w:rsidRPr="00350585" w:rsidRDefault="00EA762B" w:rsidP="00EA762B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КАРАМЕЛЬНЫЙ ЦЕХ\Л</w:t>
            </w:r>
            <w:r>
              <w:rPr>
                <w:b/>
                <w:sz w:val="16"/>
                <w:szCs w:val="16"/>
              </w:rPr>
              <w:t>и</w:t>
            </w:r>
            <w:r>
              <w:rPr>
                <w:b/>
                <w:sz w:val="16"/>
                <w:szCs w:val="16"/>
              </w:rPr>
              <w:t>ния №6 (4 этаж)</w:t>
            </w: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</w:tr>
      <w:tr w:rsidR="00EA762B" w:rsidRPr="00EF1DEE" w:rsidTr="007F1B28">
        <w:tblPrEx>
          <w:tblLook w:val="04A0"/>
        </w:tblPrEx>
        <w:tc>
          <w:tcPr>
            <w:tcW w:w="648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166</w:t>
            </w:r>
          </w:p>
        </w:tc>
        <w:tc>
          <w:tcPr>
            <w:tcW w:w="2713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Оператор линии в производстве пищевой продукции (варка кар</w:t>
            </w:r>
            <w:r>
              <w:rPr>
                <w:sz w:val="16"/>
                <w:szCs w:val="16"/>
              </w:rPr>
              <w:t>а</w:t>
            </w:r>
            <w:r>
              <w:rPr>
                <w:sz w:val="16"/>
                <w:szCs w:val="16"/>
              </w:rPr>
              <w:t>мельной массы)</w:t>
            </w: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60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</w:tr>
      <w:tr w:rsidR="00EA762B" w:rsidRPr="00EF1DEE" w:rsidTr="007F1B28">
        <w:tblPrEx>
          <w:tblLook w:val="04A0"/>
        </w:tblPrEx>
        <w:tc>
          <w:tcPr>
            <w:tcW w:w="648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167</w:t>
            </w:r>
          </w:p>
        </w:tc>
        <w:tc>
          <w:tcPr>
            <w:tcW w:w="2713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Оператор линии в производстве пищевой продукции (участок гл</w:t>
            </w:r>
            <w:r>
              <w:rPr>
                <w:sz w:val="16"/>
                <w:szCs w:val="16"/>
              </w:rPr>
              <w:t>а</w:t>
            </w:r>
            <w:r>
              <w:rPr>
                <w:sz w:val="16"/>
                <w:szCs w:val="16"/>
              </w:rPr>
              <w:t>зирования)</w:t>
            </w: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60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</w:tr>
      <w:tr w:rsidR="00EA762B" w:rsidRPr="00EF1DEE" w:rsidTr="007F1B28">
        <w:tblPrEx>
          <w:tblLook w:val="04A0"/>
        </w:tblPrEx>
        <w:tc>
          <w:tcPr>
            <w:tcW w:w="648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168</w:t>
            </w:r>
          </w:p>
        </w:tc>
        <w:tc>
          <w:tcPr>
            <w:tcW w:w="2713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Транспортировщик (подача глаз</w:t>
            </w:r>
            <w:r>
              <w:rPr>
                <w:sz w:val="16"/>
                <w:szCs w:val="16"/>
              </w:rPr>
              <w:t>и</w:t>
            </w:r>
            <w:r>
              <w:rPr>
                <w:sz w:val="16"/>
                <w:szCs w:val="16"/>
              </w:rPr>
              <w:t>рованной карамели на завертку)</w:t>
            </w: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60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</w:tr>
      <w:tr w:rsidR="00EA762B" w:rsidRPr="00EF1DEE" w:rsidTr="007F1B28">
        <w:tblPrEx>
          <w:tblLook w:val="04A0"/>
        </w:tblPrEx>
        <w:tc>
          <w:tcPr>
            <w:tcW w:w="648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169А</w:t>
            </w:r>
          </w:p>
        </w:tc>
        <w:tc>
          <w:tcPr>
            <w:tcW w:w="2713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Машинист расфасовочно-упаковочных машин</w:t>
            </w: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60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</w:tr>
      <w:tr w:rsidR="00EA762B" w:rsidRPr="00EF1DEE" w:rsidTr="007F1B28">
        <w:tblPrEx>
          <w:tblLook w:val="04A0"/>
        </w:tblPrEx>
        <w:tc>
          <w:tcPr>
            <w:tcW w:w="648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170А(169А)</w:t>
            </w:r>
          </w:p>
        </w:tc>
        <w:tc>
          <w:tcPr>
            <w:tcW w:w="2713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Машинист расфасовочно-упаковочных машин</w:t>
            </w: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60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</w:tr>
      <w:tr w:rsidR="00EA762B" w:rsidRPr="00EF1DEE" w:rsidTr="007F1B28">
        <w:tblPrEx>
          <w:tblLook w:val="04A0"/>
        </w:tblPrEx>
        <w:tc>
          <w:tcPr>
            <w:tcW w:w="648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171А(169А)</w:t>
            </w:r>
          </w:p>
        </w:tc>
        <w:tc>
          <w:tcPr>
            <w:tcW w:w="2713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Машинист расфасовочно-упаковочных машин</w:t>
            </w: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60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</w:tr>
      <w:tr w:rsidR="00EA762B" w:rsidRPr="00EF1DEE" w:rsidTr="007F1B28">
        <w:tblPrEx>
          <w:tblLook w:val="04A0"/>
        </w:tblPrEx>
        <w:tc>
          <w:tcPr>
            <w:tcW w:w="648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172А(169А)</w:t>
            </w:r>
          </w:p>
        </w:tc>
        <w:tc>
          <w:tcPr>
            <w:tcW w:w="2713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Машинист расфасовочно-упаковочных машин</w:t>
            </w: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60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</w:tr>
      <w:tr w:rsidR="00EA762B" w:rsidRPr="00EF1DEE" w:rsidTr="007F1B28">
        <w:tblPrEx>
          <w:tblLook w:val="04A0"/>
        </w:tblPrEx>
        <w:tc>
          <w:tcPr>
            <w:tcW w:w="648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173А(169А)</w:t>
            </w:r>
          </w:p>
        </w:tc>
        <w:tc>
          <w:tcPr>
            <w:tcW w:w="2713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Машинист расфасовочно-упаковочных машин</w:t>
            </w: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60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</w:tr>
      <w:tr w:rsidR="00EA762B" w:rsidRPr="00EF1DEE" w:rsidTr="007F1B28">
        <w:tblPrEx>
          <w:tblLook w:val="04A0"/>
        </w:tblPrEx>
        <w:tc>
          <w:tcPr>
            <w:tcW w:w="648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174А(169А)</w:t>
            </w:r>
          </w:p>
        </w:tc>
        <w:tc>
          <w:tcPr>
            <w:tcW w:w="2713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Машинист расфасовочно-упаковочных машин</w:t>
            </w: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60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</w:tr>
      <w:tr w:rsidR="00EA762B" w:rsidRPr="00EF1DEE" w:rsidTr="007F1B28">
        <w:tblPrEx>
          <w:tblLook w:val="04A0"/>
        </w:tblPrEx>
        <w:tc>
          <w:tcPr>
            <w:tcW w:w="648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175А(169А)</w:t>
            </w:r>
          </w:p>
        </w:tc>
        <w:tc>
          <w:tcPr>
            <w:tcW w:w="2713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Машинист расфасовочно-упаковочных машин</w:t>
            </w: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60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</w:tr>
      <w:tr w:rsidR="00EA762B" w:rsidRPr="00EF1DEE" w:rsidTr="007F1B28">
        <w:tblPrEx>
          <w:tblLook w:val="04A0"/>
        </w:tblPrEx>
        <w:tc>
          <w:tcPr>
            <w:tcW w:w="648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176</w:t>
            </w:r>
          </w:p>
        </w:tc>
        <w:tc>
          <w:tcPr>
            <w:tcW w:w="2713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Укладчик-упаковщик (обандерол</w:t>
            </w:r>
            <w:r>
              <w:rPr>
                <w:sz w:val="16"/>
                <w:szCs w:val="16"/>
              </w:rPr>
              <w:t>и</w:t>
            </w:r>
            <w:r>
              <w:rPr>
                <w:sz w:val="16"/>
                <w:szCs w:val="16"/>
              </w:rPr>
              <w:t>вание коробов с готовой продукц</w:t>
            </w:r>
            <w:r>
              <w:rPr>
                <w:sz w:val="16"/>
                <w:szCs w:val="16"/>
              </w:rPr>
              <w:t>и</w:t>
            </w:r>
            <w:r>
              <w:rPr>
                <w:sz w:val="16"/>
                <w:szCs w:val="16"/>
              </w:rPr>
              <w:t>ей, укладка на поддоны)</w:t>
            </w: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</w:tr>
      <w:tr w:rsidR="00EA762B" w:rsidRPr="00EF1DEE" w:rsidTr="007F1B28">
        <w:tblPrEx>
          <w:tblLook w:val="04A0"/>
        </w:tblPrEx>
        <w:tc>
          <w:tcPr>
            <w:tcW w:w="648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713" w:type="dxa"/>
          </w:tcPr>
          <w:p w:rsidR="00EA762B" w:rsidRPr="00350585" w:rsidRDefault="00EA762B" w:rsidP="00EA762B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КАРАМЕЛЬНЫЙ ЦЕХ\Л</w:t>
            </w:r>
            <w:r>
              <w:rPr>
                <w:b/>
                <w:sz w:val="16"/>
                <w:szCs w:val="16"/>
              </w:rPr>
              <w:t>и</w:t>
            </w:r>
            <w:r>
              <w:rPr>
                <w:b/>
                <w:sz w:val="16"/>
                <w:szCs w:val="16"/>
              </w:rPr>
              <w:t>ния №7 (2 этаж)</w:t>
            </w: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</w:tr>
      <w:tr w:rsidR="00EA762B" w:rsidRPr="00EF1DEE" w:rsidTr="007F1B28">
        <w:tblPrEx>
          <w:tblLook w:val="04A0"/>
        </w:tblPrEx>
        <w:tc>
          <w:tcPr>
            <w:tcW w:w="648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177</w:t>
            </w:r>
          </w:p>
        </w:tc>
        <w:tc>
          <w:tcPr>
            <w:tcW w:w="2713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Машинист сбивальных машин (уч</w:t>
            </w:r>
            <w:r>
              <w:rPr>
                <w:sz w:val="16"/>
                <w:szCs w:val="16"/>
              </w:rPr>
              <w:t>а</w:t>
            </w:r>
            <w:r>
              <w:rPr>
                <w:sz w:val="16"/>
                <w:szCs w:val="16"/>
              </w:rPr>
              <w:t>сток приготовления помадной н</w:t>
            </w:r>
            <w:r>
              <w:rPr>
                <w:sz w:val="16"/>
                <w:szCs w:val="16"/>
              </w:rPr>
              <w:t>а</w:t>
            </w:r>
            <w:r>
              <w:rPr>
                <w:sz w:val="16"/>
                <w:szCs w:val="16"/>
              </w:rPr>
              <w:t>чинки)</w:t>
            </w: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60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</w:tr>
      <w:tr w:rsidR="00EA762B" w:rsidRPr="00EF1DEE" w:rsidTr="007F1B28">
        <w:tblPrEx>
          <w:tblLook w:val="04A0"/>
        </w:tblPrEx>
        <w:tc>
          <w:tcPr>
            <w:tcW w:w="648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178</w:t>
            </w:r>
          </w:p>
        </w:tc>
        <w:tc>
          <w:tcPr>
            <w:tcW w:w="2713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Оператор линии в производстве пищевой продукции (контроль работы карамелештампующей м</w:t>
            </w:r>
            <w:r>
              <w:rPr>
                <w:sz w:val="16"/>
                <w:szCs w:val="16"/>
              </w:rPr>
              <w:t>а</w:t>
            </w:r>
            <w:r>
              <w:rPr>
                <w:sz w:val="16"/>
                <w:szCs w:val="16"/>
              </w:rPr>
              <w:t>шины) (бригадир)</w:t>
            </w: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3.2</w:t>
            </w:r>
          </w:p>
        </w:tc>
        <w:tc>
          <w:tcPr>
            <w:tcW w:w="560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3.2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3.2</w:t>
            </w: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</w:tr>
      <w:tr w:rsidR="00EA762B" w:rsidRPr="00EF1DEE" w:rsidTr="007F1B28">
        <w:tblPrEx>
          <w:tblLook w:val="04A0"/>
        </w:tblPrEx>
        <w:tc>
          <w:tcPr>
            <w:tcW w:w="648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179</w:t>
            </w:r>
          </w:p>
        </w:tc>
        <w:tc>
          <w:tcPr>
            <w:tcW w:w="2713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Оператор линии в производстве пищевой продукции (контроль процесса уваривания карамельной массы)</w:t>
            </w: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3.2</w:t>
            </w:r>
          </w:p>
        </w:tc>
        <w:tc>
          <w:tcPr>
            <w:tcW w:w="560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3.2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3.2</w:t>
            </w: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</w:tr>
      <w:tr w:rsidR="00EA762B" w:rsidRPr="00EF1DEE" w:rsidTr="007F1B28">
        <w:tblPrEx>
          <w:tblLook w:val="04A0"/>
        </w:tblPrEx>
        <w:tc>
          <w:tcPr>
            <w:tcW w:w="648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180</w:t>
            </w:r>
          </w:p>
        </w:tc>
        <w:tc>
          <w:tcPr>
            <w:tcW w:w="2713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Карамельщик (контроль процесса работы на тянульной машине)</w:t>
            </w: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3.2</w:t>
            </w:r>
          </w:p>
        </w:tc>
        <w:tc>
          <w:tcPr>
            <w:tcW w:w="560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3.2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3.2</w:t>
            </w: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</w:tr>
      <w:tr w:rsidR="00EA762B" w:rsidRPr="00EF1DEE" w:rsidTr="007F1B28">
        <w:tblPrEx>
          <w:tblLook w:val="04A0"/>
        </w:tblPrEx>
        <w:tc>
          <w:tcPr>
            <w:tcW w:w="648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181</w:t>
            </w:r>
          </w:p>
        </w:tc>
        <w:tc>
          <w:tcPr>
            <w:tcW w:w="2713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Карамельщик (загрузка сырья)</w:t>
            </w: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3.2</w:t>
            </w:r>
          </w:p>
        </w:tc>
        <w:tc>
          <w:tcPr>
            <w:tcW w:w="560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3.2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3.2</w:t>
            </w: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</w:tr>
      <w:tr w:rsidR="00EA762B" w:rsidRPr="00EF1DEE" w:rsidTr="007F1B28">
        <w:tblPrEx>
          <w:tblLook w:val="04A0"/>
        </w:tblPrEx>
        <w:tc>
          <w:tcPr>
            <w:tcW w:w="648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713" w:type="dxa"/>
          </w:tcPr>
          <w:p w:rsidR="00EA762B" w:rsidRPr="00350585" w:rsidRDefault="00EA762B" w:rsidP="00EA762B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КАРАМЕЛЬНЫЙ ЦЕХ\Л</w:t>
            </w:r>
            <w:r>
              <w:rPr>
                <w:b/>
                <w:sz w:val="16"/>
                <w:szCs w:val="16"/>
              </w:rPr>
              <w:t>и</w:t>
            </w:r>
            <w:r>
              <w:rPr>
                <w:b/>
                <w:sz w:val="16"/>
                <w:szCs w:val="16"/>
              </w:rPr>
              <w:t>ния №8 (4 этаж)</w:t>
            </w: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</w:tr>
      <w:tr w:rsidR="00EA762B" w:rsidRPr="00EF1DEE" w:rsidTr="007F1B28">
        <w:tblPrEx>
          <w:tblLook w:val="04A0"/>
        </w:tblPrEx>
        <w:tc>
          <w:tcPr>
            <w:tcW w:w="648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182А</w:t>
            </w:r>
          </w:p>
        </w:tc>
        <w:tc>
          <w:tcPr>
            <w:tcW w:w="2713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Оператор линии в производстве пищевой продукции (варка кар</w:t>
            </w:r>
            <w:r>
              <w:rPr>
                <w:sz w:val="16"/>
                <w:szCs w:val="16"/>
              </w:rPr>
              <w:t>а</w:t>
            </w:r>
            <w:r>
              <w:rPr>
                <w:sz w:val="16"/>
                <w:szCs w:val="16"/>
              </w:rPr>
              <w:t>мельной массы)</w:t>
            </w: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60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</w:tr>
      <w:tr w:rsidR="00EA762B" w:rsidRPr="00EF1DEE" w:rsidTr="007F1B28">
        <w:tblPrEx>
          <w:tblLook w:val="04A0"/>
        </w:tblPrEx>
        <w:tc>
          <w:tcPr>
            <w:tcW w:w="648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183А(182А)</w:t>
            </w:r>
          </w:p>
        </w:tc>
        <w:tc>
          <w:tcPr>
            <w:tcW w:w="2713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Оператор линии в производстве пищевой продукции (варка кар</w:t>
            </w:r>
            <w:r>
              <w:rPr>
                <w:sz w:val="16"/>
                <w:szCs w:val="16"/>
              </w:rPr>
              <w:t>а</w:t>
            </w:r>
            <w:r>
              <w:rPr>
                <w:sz w:val="16"/>
                <w:szCs w:val="16"/>
              </w:rPr>
              <w:t>мельной массы)</w:t>
            </w: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60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</w:tr>
      <w:tr w:rsidR="00EA762B" w:rsidRPr="00EF1DEE" w:rsidTr="007F1B28">
        <w:tblPrEx>
          <w:tblLook w:val="04A0"/>
        </w:tblPrEx>
        <w:tc>
          <w:tcPr>
            <w:tcW w:w="648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184</w:t>
            </w:r>
          </w:p>
        </w:tc>
        <w:tc>
          <w:tcPr>
            <w:tcW w:w="2713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Транспортировщик (подача глаз</w:t>
            </w:r>
            <w:r>
              <w:rPr>
                <w:sz w:val="16"/>
                <w:szCs w:val="16"/>
              </w:rPr>
              <w:t>и</w:t>
            </w:r>
            <w:r>
              <w:rPr>
                <w:sz w:val="16"/>
                <w:szCs w:val="16"/>
              </w:rPr>
              <w:t>рованной карамели на завертку)</w:t>
            </w: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60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</w:tr>
      <w:tr w:rsidR="00EA762B" w:rsidRPr="00EF1DEE" w:rsidTr="007F1B28">
        <w:tblPrEx>
          <w:tblLook w:val="04A0"/>
        </w:tblPrEx>
        <w:tc>
          <w:tcPr>
            <w:tcW w:w="648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185А</w:t>
            </w:r>
          </w:p>
        </w:tc>
        <w:tc>
          <w:tcPr>
            <w:tcW w:w="2713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Машинист расфасовочно-упаковочных машин</w:t>
            </w: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60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</w:tr>
      <w:tr w:rsidR="00EA762B" w:rsidRPr="00EF1DEE" w:rsidTr="007F1B28">
        <w:tblPrEx>
          <w:tblLook w:val="04A0"/>
        </w:tblPrEx>
        <w:tc>
          <w:tcPr>
            <w:tcW w:w="648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186А(185А)</w:t>
            </w:r>
          </w:p>
        </w:tc>
        <w:tc>
          <w:tcPr>
            <w:tcW w:w="2713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Машинист расфасовочно-упаковочных машин</w:t>
            </w: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60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</w:tr>
      <w:tr w:rsidR="00EA762B" w:rsidRPr="00EF1DEE" w:rsidTr="007F1B28">
        <w:tblPrEx>
          <w:tblLook w:val="04A0"/>
        </w:tblPrEx>
        <w:tc>
          <w:tcPr>
            <w:tcW w:w="648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187А(185А)</w:t>
            </w:r>
          </w:p>
        </w:tc>
        <w:tc>
          <w:tcPr>
            <w:tcW w:w="2713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Машинист расфасовочно-упаковочных машин</w:t>
            </w: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60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</w:tr>
      <w:tr w:rsidR="00EA762B" w:rsidRPr="00EF1DEE" w:rsidTr="007F1B28">
        <w:tblPrEx>
          <w:tblLook w:val="04A0"/>
        </w:tblPrEx>
        <w:tc>
          <w:tcPr>
            <w:tcW w:w="648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188А(185А)</w:t>
            </w:r>
          </w:p>
        </w:tc>
        <w:tc>
          <w:tcPr>
            <w:tcW w:w="2713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Машинист расфасовочно-упаковочных машин</w:t>
            </w: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60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</w:tr>
      <w:tr w:rsidR="00EA762B" w:rsidRPr="00EF1DEE" w:rsidTr="007F1B28">
        <w:tblPrEx>
          <w:tblLook w:val="04A0"/>
        </w:tblPrEx>
        <w:tc>
          <w:tcPr>
            <w:tcW w:w="648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189А(185А)</w:t>
            </w:r>
          </w:p>
        </w:tc>
        <w:tc>
          <w:tcPr>
            <w:tcW w:w="2713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Машинист расфасовочно-упаковочных машин</w:t>
            </w: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60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</w:tr>
      <w:tr w:rsidR="00EA762B" w:rsidRPr="00EF1DEE" w:rsidTr="007F1B28">
        <w:tblPrEx>
          <w:tblLook w:val="04A0"/>
        </w:tblPrEx>
        <w:tc>
          <w:tcPr>
            <w:tcW w:w="648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190А(185А)</w:t>
            </w:r>
          </w:p>
        </w:tc>
        <w:tc>
          <w:tcPr>
            <w:tcW w:w="2713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Машинист расфасовочно-упаковочных машин</w:t>
            </w: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60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</w:tr>
      <w:tr w:rsidR="00EA762B" w:rsidRPr="00EF1DEE" w:rsidTr="007F1B28">
        <w:tblPrEx>
          <w:tblLook w:val="04A0"/>
        </w:tblPrEx>
        <w:tc>
          <w:tcPr>
            <w:tcW w:w="648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191А(185А)</w:t>
            </w:r>
          </w:p>
        </w:tc>
        <w:tc>
          <w:tcPr>
            <w:tcW w:w="2713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Машинист расфасовочно-упаковочных машин</w:t>
            </w: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60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</w:tr>
      <w:tr w:rsidR="00EA762B" w:rsidRPr="00EF1DEE" w:rsidTr="007F1B28">
        <w:tblPrEx>
          <w:tblLook w:val="04A0"/>
        </w:tblPrEx>
        <w:tc>
          <w:tcPr>
            <w:tcW w:w="648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192А(185А)</w:t>
            </w:r>
          </w:p>
        </w:tc>
        <w:tc>
          <w:tcPr>
            <w:tcW w:w="2713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Машинист расфасовочно-упаковочных машин</w:t>
            </w: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60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</w:tr>
      <w:tr w:rsidR="00EA762B" w:rsidRPr="00EF1DEE" w:rsidTr="007F1B28">
        <w:tblPrEx>
          <w:tblLook w:val="04A0"/>
        </w:tblPrEx>
        <w:tc>
          <w:tcPr>
            <w:tcW w:w="648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193</w:t>
            </w:r>
          </w:p>
        </w:tc>
        <w:tc>
          <w:tcPr>
            <w:tcW w:w="2713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Укладчик-упаковщик (обандерол</w:t>
            </w:r>
            <w:r>
              <w:rPr>
                <w:sz w:val="16"/>
                <w:szCs w:val="16"/>
              </w:rPr>
              <w:t>и</w:t>
            </w:r>
            <w:r>
              <w:rPr>
                <w:sz w:val="16"/>
                <w:szCs w:val="16"/>
              </w:rPr>
              <w:t>вание коробов с готовой продукц</w:t>
            </w:r>
            <w:r>
              <w:rPr>
                <w:sz w:val="16"/>
                <w:szCs w:val="16"/>
              </w:rPr>
              <w:t>и</w:t>
            </w:r>
            <w:r>
              <w:rPr>
                <w:sz w:val="16"/>
                <w:szCs w:val="16"/>
              </w:rPr>
              <w:t>ей, укладка на поддоны)</w:t>
            </w: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</w:tr>
      <w:tr w:rsidR="00EA762B" w:rsidRPr="00EF1DEE" w:rsidTr="007F1B28">
        <w:tblPrEx>
          <w:tblLook w:val="04A0"/>
        </w:tblPrEx>
        <w:tc>
          <w:tcPr>
            <w:tcW w:w="648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713" w:type="dxa"/>
          </w:tcPr>
          <w:p w:rsidR="00EA762B" w:rsidRPr="00350585" w:rsidRDefault="00EA762B" w:rsidP="00EA762B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КАРАМЕЛЬНЫЙ ЦЕХ\Л</w:t>
            </w:r>
            <w:r>
              <w:rPr>
                <w:b/>
                <w:sz w:val="16"/>
                <w:szCs w:val="16"/>
              </w:rPr>
              <w:t>и</w:t>
            </w:r>
            <w:r>
              <w:rPr>
                <w:b/>
                <w:sz w:val="16"/>
                <w:szCs w:val="16"/>
              </w:rPr>
              <w:t>ния "Прогресс" (2 этаж)</w:t>
            </w: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</w:tr>
      <w:tr w:rsidR="00EA762B" w:rsidRPr="00EF1DEE" w:rsidTr="007F1B28">
        <w:tblPrEx>
          <w:tblLook w:val="04A0"/>
        </w:tblPrEx>
        <w:tc>
          <w:tcPr>
            <w:tcW w:w="648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194</w:t>
            </w:r>
          </w:p>
        </w:tc>
        <w:tc>
          <w:tcPr>
            <w:tcW w:w="2713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Оператор линии в производстве пищевой продукции (контроль работы карамелештампующей м</w:t>
            </w:r>
            <w:r>
              <w:rPr>
                <w:sz w:val="16"/>
                <w:szCs w:val="16"/>
              </w:rPr>
              <w:t>а</w:t>
            </w:r>
            <w:r>
              <w:rPr>
                <w:sz w:val="16"/>
                <w:szCs w:val="16"/>
              </w:rPr>
              <w:t>шины) (бригадир)</w:t>
            </w: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3.2</w:t>
            </w:r>
          </w:p>
        </w:tc>
        <w:tc>
          <w:tcPr>
            <w:tcW w:w="560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3.2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3.2</w:t>
            </w: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</w:tr>
      <w:tr w:rsidR="00EA762B" w:rsidRPr="00EF1DEE" w:rsidTr="007F1B28">
        <w:tblPrEx>
          <w:tblLook w:val="04A0"/>
        </w:tblPrEx>
        <w:tc>
          <w:tcPr>
            <w:tcW w:w="648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195</w:t>
            </w:r>
          </w:p>
        </w:tc>
        <w:tc>
          <w:tcPr>
            <w:tcW w:w="2713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Оператор линии в производстве пищевой продукции (приготовл</w:t>
            </w:r>
            <w:r>
              <w:rPr>
                <w:sz w:val="16"/>
                <w:szCs w:val="16"/>
              </w:rPr>
              <w:t>е</w:t>
            </w:r>
            <w:r>
              <w:rPr>
                <w:sz w:val="16"/>
                <w:szCs w:val="16"/>
              </w:rPr>
              <w:t>ние сахаро-паточной смеси - уч</w:t>
            </w:r>
            <w:r>
              <w:rPr>
                <w:sz w:val="16"/>
                <w:szCs w:val="16"/>
              </w:rPr>
              <w:t>а</w:t>
            </w:r>
            <w:r>
              <w:rPr>
                <w:sz w:val="16"/>
                <w:szCs w:val="16"/>
              </w:rPr>
              <w:t>сток варки)</w:t>
            </w: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3.2</w:t>
            </w:r>
          </w:p>
        </w:tc>
        <w:tc>
          <w:tcPr>
            <w:tcW w:w="560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3.2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3.2</w:t>
            </w: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</w:tr>
      <w:tr w:rsidR="00EA762B" w:rsidRPr="00EF1DEE" w:rsidTr="007F1B28">
        <w:tblPrEx>
          <w:tblLook w:val="04A0"/>
        </w:tblPrEx>
        <w:tc>
          <w:tcPr>
            <w:tcW w:w="648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196</w:t>
            </w:r>
          </w:p>
        </w:tc>
        <w:tc>
          <w:tcPr>
            <w:tcW w:w="2713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Оператор линии в производстве пищевой продукции (варка кар</w:t>
            </w:r>
            <w:r>
              <w:rPr>
                <w:sz w:val="16"/>
                <w:szCs w:val="16"/>
              </w:rPr>
              <w:t>а</w:t>
            </w:r>
            <w:r>
              <w:rPr>
                <w:sz w:val="16"/>
                <w:szCs w:val="16"/>
              </w:rPr>
              <w:t>мельной массы)</w:t>
            </w: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3.2</w:t>
            </w:r>
          </w:p>
        </w:tc>
        <w:tc>
          <w:tcPr>
            <w:tcW w:w="560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3.2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3.2</w:t>
            </w: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</w:tr>
      <w:tr w:rsidR="00EA762B" w:rsidRPr="00EF1DEE" w:rsidTr="007F1B28">
        <w:tblPrEx>
          <w:tblLook w:val="04A0"/>
        </w:tblPrEx>
        <w:tc>
          <w:tcPr>
            <w:tcW w:w="648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197</w:t>
            </w:r>
          </w:p>
        </w:tc>
        <w:tc>
          <w:tcPr>
            <w:tcW w:w="2713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Оператор линии в производстве пищевой продукции (приготовл</w:t>
            </w:r>
            <w:r>
              <w:rPr>
                <w:sz w:val="16"/>
                <w:szCs w:val="16"/>
              </w:rPr>
              <w:t>е</w:t>
            </w:r>
            <w:r>
              <w:rPr>
                <w:sz w:val="16"/>
                <w:szCs w:val="16"/>
              </w:rPr>
              <w:t>ние начинок, добавок, контроль работы карамелештампующей м</w:t>
            </w:r>
            <w:r>
              <w:rPr>
                <w:sz w:val="16"/>
                <w:szCs w:val="16"/>
              </w:rPr>
              <w:t>а</w:t>
            </w:r>
            <w:r>
              <w:rPr>
                <w:sz w:val="16"/>
                <w:szCs w:val="16"/>
              </w:rPr>
              <w:t>шины)</w:t>
            </w: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3.2</w:t>
            </w:r>
          </w:p>
        </w:tc>
        <w:tc>
          <w:tcPr>
            <w:tcW w:w="560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3.2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3.2</w:t>
            </w: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</w:tr>
      <w:tr w:rsidR="00EA762B" w:rsidRPr="00EF1DEE" w:rsidTr="007F1B28">
        <w:tblPrEx>
          <w:tblLook w:val="04A0"/>
        </w:tblPrEx>
        <w:tc>
          <w:tcPr>
            <w:tcW w:w="648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198</w:t>
            </w:r>
          </w:p>
        </w:tc>
        <w:tc>
          <w:tcPr>
            <w:tcW w:w="2713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Оператор линии в производстве пищевой продукции (взвешивание коробов с готовой продукцией)</w:t>
            </w: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60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</w:tr>
      <w:tr w:rsidR="00EA762B" w:rsidRPr="00EF1DEE" w:rsidTr="007F1B28">
        <w:tblPrEx>
          <w:tblLook w:val="04A0"/>
        </w:tblPrEx>
        <w:tc>
          <w:tcPr>
            <w:tcW w:w="648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199</w:t>
            </w:r>
          </w:p>
        </w:tc>
        <w:tc>
          <w:tcPr>
            <w:tcW w:w="2713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Оператор линии в производстве пищевой продукции (обандерол</w:t>
            </w:r>
            <w:r>
              <w:rPr>
                <w:sz w:val="16"/>
                <w:szCs w:val="16"/>
              </w:rPr>
              <w:t>и</w:t>
            </w:r>
            <w:r>
              <w:rPr>
                <w:sz w:val="16"/>
                <w:szCs w:val="16"/>
              </w:rPr>
              <w:t>вание коробов с готовой продукц</w:t>
            </w:r>
            <w:r>
              <w:rPr>
                <w:sz w:val="16"/>
                <w:szCs w:val="16"/>
              </w:rPr>
              <w:t>и</w:t>
            </w:r>
            <w:r>
              <w:rPr>
                <w:sz w:val="16"/>
                <w:szCs w:val="16"/>
              </w:rPr>
              <w:t>ей, укладка на поддоны)</w:t>
            </w: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60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</w:tr>
      <w:tr w:rsidR="00EA762B" w:rsidRPr="00EF1DEE" w:rsidTr="007F1B28">
        <w:tblPrEx>
          <w:tblLook w:val="04A0"/>
        </w:tblPrEx>
        <w:tc>
          <w:tcPr>
            <w:tcW w:w="648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713" w:type="dxa"/>
          </w:tcPr>
          <w:p w:rsidR="00EA762B" w:rsidRPr="00350585" w:rsidRDefault="00EA762B" w:rsidP="00EA762B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КАРАМЕЛЬНЫЙ ЦЕХ\Л</w:t>
            </w:r>
            <w:r>
              <w:rPr>
                <w:b/>
                <w:sz w:val="16"/>
                <w:szCs w:val="16"/>
              </w:rPr>
              <w:t>и</w:t>
            </w:r>
            <w:r>
              <w:rPr>
                <w:b/>
                <w:sz w:val="16"/>
                <w:szCs w:val="16"/>
              </w:rPr>
              <w:t>ния по производству конфет "Коро</w:t>
            </w:r>
            <w:r>
              <w:rPr>
                <w:b/>
                <w:sz w:val="16"/>
                <w:szCs w:val="16"/>
              </w:rPr>
              <w:t>в</w:t>
            </w:r>
            <w:r>
              <w:rPr>
                <w:b/>
                <w:sz w:val="16"/>
                <w:szCs w:val="16"/>
              </w:rPr>
              <w:t>ка" (5 этаж)</w:t>
            </w: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</w:tr>
      <w:tr w:rsidR="00EA762B" w:rsidRPr="00EF1DEE" w:rsidTr="007F1B28">
        <w:tblPrEx>
          <w:tblLook w:val="04A0"/>
        </w:tblPrEx>
        <w:tc>
          <w:tcPr>
            <w:tcW w:w="648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200А</w:t>
            </w:r>
          </w:p>
        </w:tc>
        <w:tc>
          <w:tcPr>
            <w:tcW w:w="2713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Оператор линии в производстве пищевой продукции (варка конфе</w:t>
            </w:r>
            <w:r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ной массы)</w:t>
            </w: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60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</w:tr>
      <w:tr w:rsidR="00EA762B" w:rsidRPr="00EF1DEE" w:rsidTr="007F1B28">
        <w:tblPrEx>
          <w:tblLook w:val="04A0"/>
        </w:tblPrEx>
        <w:tc>
          <w:tcPr>
            <w:tcW w:w="648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201А(200А)</w:t>
            </w:r>
          </w:p>
        </w:tc>
        <w:tc>
          <w:tcPr>
            <w:tcW w:w="2713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Оператор линии в производстве пищевой продукции (варка конфе</w:t>
            </w:r>
            <w:r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ной массы)</w:t>
            </w: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60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</w:tr>
      <w:tr w:rsidR="00EA762B" w:rsidRPr="00EF1DEE" w:rsidTr="007F1B28">
        <w:tblPrEx>
          <w:tblLook w:val="04A0"/>
        </w:tblPrEx>
        <w:tc>
          <w:tcPr>
            <w:tcW w:w="648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</w:t>
            </w:r>
          </w:p>
        </w:tc>
        <w:tc>
          <w:tcPr>
            <w:tcW w:w="2713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Транспортировщик (подача конфет на завертку)</w:t>
            </w: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</w:tr>
      <w:tr w:rsidR="00EA762B" w:rsidRPr="00EF1DEE" w:rsidTr="007F1B28">
        <w:tblPrEx>
          <w:tblLook w:val="04A0"/>
        </w:tblPrEx>
        <w:tc>
          <w:tcPr>
            <w:tcW w:w="648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203А</w:t>
            </w:r>
          </w:p>
        </w:tc>
        <w:tc>
          <w:tcPr>
            <w:tcW w:w="2713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Оформитель готовой продукции (участок упаковки готовой проду</w:t>
            </w:r>
            <w:r>
              <w:rPr>
                <w:sz w:val="16"/>
                <w:szCs w:val="16"/>
              </w:rPr>
              <w:t>к</w:t>
            </w:r>
            <w:r>
              <w:rPr>
                <w:sz w:val="16"/>
                <w:szCs w:val="16"/>
              </w:rPr>
              <w:t>ции)</w:t>
            </w: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</w:tr>
      <w:tr w:rsidR="00EA762B" w:rsidRPr="00EF1DEE" w:rsidTr="007F1B28">
        <w:tblPrEx>
          <w:tblLook w:val="04A0"/>
        </w:tblPrEx>
        <w:tc>
          <w:tcPr>
            <w:tcW w:w="648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204А(203А)</w:t>
            </w:r>
          </w:p>
        </w:tc>
        <w:tc>
          <w:tcPr>
            <w:tcW w:w="2713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Оформитель готовой продукции (участок упаковки готовой проду</w:t>
            </w:r>
            <w:r>
              <w:rPr>
                <w:sz w:val="16"/>
                <w:szCs w:val="16"/>
              </w:rPr>
              <w:t>к</w:t>
            </w:r>
            <w:r>
              <w:rPr>
                <w:sz w:val="16"/>
                <w:szCs w:val="16"/>
              </w:rPr>
              <w:t>ции)</w:t>
            </w: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</w:tr>
      <w:tr w:rsidR="00EA762B" w:rsidRPr="00EF1DEE" w:rsidTr="007F1B28">
        <w:tblPrEx>
          <w:tblLook w:val="04A0"/>
        </w:tblPrEx>
        <w:tc>
          <w:tcPr>
            <w:tcW w:w="648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713" w:type="dxa"/>
          </w:tcPr>
          <w:p w:rsidR="00EA762B" w:rsidRPr="00350585" w:rsidRDefault="00EA762B" w:rsidP="00EA762B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КАРАМЕЛЬНЫЙ ЦЕХ\Бе</w:t>
            </w:r>
            <w:r>
              <w:rPr>
                <w:b/>
                <w:sz w:val="16"/>
                <w:szCs w:val="16"/>
              </w:rPr>
              <w:t>с</w:t>
            </w:r>
            <w:r>
              <w:rPr>
                <w:b/>
                <w:sz w:val="16"/>
                <w:szCs w:val="16"/>
              </w:rPr>
              <w:t>тром №1 (2 этаж)</w:t>
            </w: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</w:tr>
      <w:tr w:rsidR="00EA762B" w:rsidRPr="00EF1DEE" w:rsidTr="007F1B28">
        <w:tblPrEx>
          <w:tblLook w:val="04A0"/>
        </w:tblPrEx>
        <w:tc>
          <w:tcPr>
            <w:tcW w:w="648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205А</w:t>
            </w:r>
          </w:p>
        </w:tc>
        <w:tc>
          <w:tcPr>
            <w:tcW w:w="2713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Оператор линии в производстве пищевой продукции (управление работой упаковочного автомата)</w:t>
            </w: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3.2</w:t>
            </w:r>
          </w:p>
        </w:tc>
        <w:tc>
          <w:tcPr>
            <w:tcW w:w="560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3.2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3.2</w:t>
            </w: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</w:tr>
      <w:tr w:rsidR="00EA762B" w:rsidRPr="00EF1DEE" w:rsidTr="007F1B28">
        <w:tblPrEx>
          <w:tblLook w:val="04A0"/>
        </w:tblPrEx>
        <w:tc>
          <w:tcPr>
            <w:tcW w:w="648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206А(205А)</w:t>
            </w:r>
          </w:p>
        </w:tc>
        <w:tc>
          <w:tcPr>
            <w:tcW w:w="2713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Оператор линии в производстве пищевой продукции (управление работой упаковочного автомата)</w:t>
            </w: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3.2</w:t>
            </w:r>
          </w:p>
        </w:tc>
        <w:tc>
          <w:tcPr>
            <w:tcW w:w="560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3.2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3.2</w:t>
            </w: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</w:tr>
      <w:tr w:rsidR="00EA762B" w:rsidRPr="00EF1DEE" w:rsidTr="007F1B28">
        <w:tblPrEx>
          <w:tblLook w:val="04A0"/>
        </w:tblPrEx>
        <w:tc>
          <w:tcPr>
            <w:tcW w:w="648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207</w:t>
            </w:r>
          </w:p>
        </w:tc>
        <w:tc>
          <w:tcPr>
            <w:tcW w:w="2713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Загрузчик-выгрузчик пищевой пр</w:t>
            </w:r>
            <w:r>
              <w:rPr>
                <w:sz w:val="16"/>
                <w:szCs w:val="16"/>
              </w:rPr>
              <w:t>о</w:t>
            </w:r>
            <w:r>
              <w:rPr>
                <w:sz w:val="16"/>
                <w:szCs w:val="16"/>
              </w:rPr>
              <w:t>дукции (загрузка бункера)</w:t>
            </w: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60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</w:tr>
      <w:tr w:rsidR="00EA762B" w:rsidRPr="00EF1DEE" w:rsidTr="007F1B28">
        <w:tblPrEx>
          <w:tblLook w:val="04A0"/>
        </w:tblPrEx>
        <w:tc>
          <w:tcPr>
            <w:tcW w:w="648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208А</w:t>
            </w:r>
          </w:p>
        </w:tc>
        <w:tc>
          <w:tcPr>
            <w:tcW w:w="2713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Оформитель готовой продукции (укладка пакетиков в короба)</w:t>
            </w: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3.2</w:t>
            </w:r>
          </w:p>
        </w:tc>
        <w:tc>
          <w:tcPr>
            <w:tcW w:w="560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3.2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3.2</w:t>
            </w: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</w:tr>
      <w:tr w:rsidR="00EA762B" w:rsidRPr="00EF1DEE" w:rsidTr="007F1B28">
        <w:tblPrEx>
          <w:tblLook w:val="04A0"/>
        </w:tblPrEx>
        <w:tc>
          <w:tcPr>
            <w:tcW w:w="648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209А(208А)</w:t>
            </w:r>
          </w:p>
        </w:tc>
        <w:tc>
          <w:tcPr>
            <w:tcW w:w="2713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Оформитель готовой продукции (укладка пакетиков в короба)</w:t>
            </w: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3.2</w:t>
            </w:r>
          </w:p>
        </w:tc>
        <w:tc>
          <w:tcPr>
            <w:tcW w:w="560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3.2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3.2</w:t>
            </w: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</w:tr>
      <w:tr w:rsidR="00EA762B" w:rsidRPr="00EF1DEE" w:rsidTr="007F1B28">
        <w:tblPrEx>
          <w:tblLook w:val="04A0"/>
        </w:tblPrEx>
        <w:tc>
          <w:tcPr>
            <w:tcW w:w="648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210А(208А)</w:t>
            </w:r>
          </w:p>
        </w:tc>
        <w:tc>
          <w:tcPr>
            <w:tcW w:w="2713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Оформитель готовой продукции (укладка пакетиков в короба)</w:t>
            </w: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3.2</w:t>
            </w:r>
          </w:p>
        </w:tc>
        <w:tc>
          <w:tcPr>
            <w:tcW w:w="560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3.2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3.2</w:t>
            </w: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</w:tr>
      <w:tr w:rsidR="00EA762B" w:rsidRPr="00EF1DEE" w:rsidTr="007F1B28">
        <w:tblPrEx>
          <w:tblLook w:val="04A0"/>
        </w:tblPrEx>
        <w:tc>
          <w:tcPr>
            <w:tcW w:w="648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211А(208А)</w:t>
            </w:r>
          </w:p>
        </w:tc>
        <w:tc>
          <w:tcPr>
            <w:tcW w:w="2713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Оформитель готовой продукции (укладка пакетиков в короба)</w:t>
            </w: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3.2</w:t>
            </w:r>
          </w:p>
        </w:tc>
        <w:tc>
          <w:tcPr>
            <w:tcW w:w="560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3.2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3.2</w:t>
            </w: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</w:tr>
      <w:tr w:rsidR="00EA762B" w:rsidRPr="00EF1DEE" w:rsidTr="007F1B28">
        <w:tblPrEx>
          <w:tblLook w:val="04A0"/>
        </w:tblPrEx>
        <w:tc>
          <w:tcPr>
            <w:tcW w:w="648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212А</w:t>
            </w:r>
          </w:p>
        </w:tc>
        <w:tc>
          <w:tcPr>
            <w:tcW w:w="2713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Оформитель готовой продукции (участок упаковки)</w:t>
            </w: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60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3.2</w:t>
            </w: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3.2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3.2</w:t>
            </w: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</w:tr>
      <w:tr w:rsidR="00EA762B" w:rsidRPr="00EF1DEE" w:rsidTr="007F1B28">
        <w:tblPrEx>
          <w:tblLook w:val="04A0"/>
        </w:tblPrEx>
        <w:tc>
          <w:tcPr>
            <w:tcW w:w="648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213А(212А)</w:t>
            </w:r>
          </w:p>
        </w:tc>
        <w:tc>
          <w:tcPr>
            <w:tcW w:w="2713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Оформитель готовой продукции (участок упаковки)</w:t>
            </w: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60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3.2</w:t>
            </w: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3.2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3.2</w:t>
            </w: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</w:tr>
      <w:tr w:rsidR="00EA762B" w:rsidRPr="00EF1DEE" w:rsidTr="007F1B28">
        <w:tblPrEx>
          <w:tblLook w:val="04A0"/>
        </w:tblPrEx>
        <w:tc>
          <w:tcPr>
            <w:tcW w:w="648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713" w:type="dxa"/>
          </w:tcPr>
          <w:p w:rsidR="00EA762B" w:rsidRPr="00350585" w:rsidRDefault="00EA762B" w:rsidP="00EA762B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КАРАМЕЛЬНЫЙ ЦЕХ\Бе</w:t>
            </w:r>
            <w:r>
              <w:rPr>
                <w:b/>
                <w:sz w:val="16"/>
                <w:szCs w:val="16"/>
              </w:rPr>
              <w:t>с</w:t>
            </w:r>
            <w:r>
              <w:rPr>
                <w:b/>
                <w:sz w:val="16"/>
                <w:szCs w:val="16"/>
              </w:rPr>
              <w:t>тром №2 (4 этаж)</w:t>
            </w: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</w:tr>
      <w:tr w:rsidR="00EA762B" w:rsidRPr="00EF1DEE" w:rsidTr="007F1B28">
        <w:tblPrEx>
          <w:tblLook w:val="04A0"/>
        </w:tblPrEx>
        <w:tc>
          <w:tcPr>
            <w:tcW w:w="648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214А</w:t>
            </w:r>
          </w:p>
        </w:tc>
        <w:tc>
          <w:tcPr>
            <w:tcW w:w="2713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Оператор линии в производстве пищевой продукции (управление работой упаковочного автомата)</w:t>
            </w: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3.2</w:t>
            </w:r>
          </w:p>
        </w:tc>
        <w:tc>
          <w:tcPr>
            <w:tcW w:w="560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3.2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3.2</w:t>
            </w: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</w:tr>
      <w:tr w:rsidR="00EA762B" w:rsidRPr="00EF1DEE" w:rsidTr="007F1B28">
        <w:tblPrEx>
          <w:tblLook w:val="04A0"/>
        </w:tblPrEx>
        <w:tc>
          <w:tcPr>
            <w:tcW w:w="648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215А(214А)</w:t>
            </w:r>
          </w:p>
        </w:tc>
        <w:tc>
          <w:tcPr>
            <w:tcW w:w="2713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Оператор линии в производстве пищевой продукции (управление работой упаковочного автомата)</w:t>
            </w: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3.2</w:t>
            </w:r>
          </w:p>
        </w:tc>
        <w:tc>
          <w:tcPr>
            <w:tcW w:w="560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3.2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3.2</w:t>
            </w: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</w:tr>
      <w:tr w:rsidR="00EA762B" w:rsidRPr="00EF1DEE" w:rsidTr="007F1B28">
        <w:tblPrEx>
          <w:tblLook w:val="04A0"/>
        </w:tblPrEx>
        <w:tc>
          <w:tcPr>
            <w:tcW w:w="648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216</w:t>
            </w:r>
          </w:p>
        </w:tc>
        <w:tc>
          <w:tcPr>
            <w:tcW w:w="2713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Загрузчик-выгрузчик пищевой пр</w:t>
            </w:r>
            <w:r>
              <w:rPr>
                <w:sz w:val="16"/>
                <w:szCs w:val="16"/>
              </w:rPr>
              <w:t>о</w:t>
            </w:r>
            <w:r>
              <w:rPr>
                <w:sz w:val="16"/>
                <w:szCs w:val="16"/>
              </w:rPr>
              <w:t>дукции (загрузка бункера)</w:t>
            </w: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60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</w:tr>
      <w:tr w:rsidR="00EA762B" w:rsidRPr="00EF1DEE" w:rsidTr="007F1B28">
        <w:tblPrEx>
          <w:tblLook w:val="04A0"/>
        </w:tblPrEx>
        <w:tc>
          <w:tcPr>
            <w:tcW w:w="648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217А</w:t>
            </w:r>
          </w:p>
        </w:tc>
        <w:tc>
          <w:tcPr>
            <w:tcW w:w="2713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Оформитель готовой продукции (укладка пакетиков в короба)</w:t>
            </w: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3.2</w:t>
            </w:r>
          </w:p>
        </w:tc>
        <w:tc>
          <w:tcPr>
            <w:tcW w:w="560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3.2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3.2</w:t>
            </w: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</w:tr>
      <w:tr w:rsidR="00EA762B" w:rsidRPr="00EF1DEE" w:rsidTr="007F1B28">
        <w:tblPrEx>
          <w:tblLook w:val="04A0"/>
        </w:tblPrEx>
        <w:tc>
          <w:tcPr>
            <w:tcW w:w="648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218А(217А)</w:t>
            </w:r>
          </w:p>
        </w:tc>
        <w:tc>
          <w:tcPr>
            <w:tcW w:w="2713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Оформитель готовой продукции (укладка пакетиков в короба)</w:t>
            </w: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3.2</w:t>
            </w:r>
          </w:p>
        </w:tc>
        <w:tc>
          <w:tcPr>
            <w:tcW w:w="560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3.2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3.2</w:t>
            </w: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</w:tr>
      <w:tr w:rsidR="00EA762B" w:rsidRPr="00EF1DEE" w:rsidTr="007F1B28">
        <w:tblPrEx>
          <w:tblLook w:val="04A0"/>
        </w:tblPrEx>
        <w:tc>
          <w:tcPr>
            <w:tcW w:w="648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219А(217А)</w:t>
            </w:r>
          </w:p>
        </w:tc>
        <w:tc>
          <w:tcPr>
            <w:tcW w:w="2713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Оформитель готовой продукции (укладка пакетиков в короба)</w:t>
            </w: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3.2</w:t>
            </w:r>
          </w:p>
        </w:tc>
        <w:tc>
          <w:tcPr>
            <w:tcW w:w="560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3.2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3.2</w:t>
            </w: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</w:tr>
      <w:tr w:rsidR="00EA762B" w:rsidRPr="00EF1DEE" w:rsidTr="007F1B28">
        <w:tblPrEx>
          <w:tblLook w:val="04A0"/>
        </w:tblPrEx>
        <w:tc>
          <w:tcPr>
            <w:tcW w:w="648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220А(217А)</w:t>
            </w:r>
          </w:p>
        </w:tc>
        <w:tc>
          <w:tcPr>
            <w:tcW w:w="2713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Оформитель готовой продукции (укладка пакетиков в короба)</w:t>
            </w: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3.2</w:t>
            </w:r>
          </w:p>
        </w:tc>
        <w:tc>
          <w:tcPr>
            <w:tcW w:w="560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3.2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3.2</w:t>
            </w: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</w:tr>
      <w:tr w:rsidR="00EA762B" w:rsidRPr="00EF1DEE" w:rsidTr="007F1B28">
        <w:tblPrEx>
          <w:tblLook w:val="04A0"/>
        </w:tblPrEx>
        <w:tc>
          <w:tcPr>
            <w:tcW w:w="648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221А</w:t>
            </w:r>
          </w:p>
        </w:tc>
        <w:tc>
          <w:tcPr>
            <w:tcW w:w="2713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Оформитель готовой продукции (участок упаковки)</w:t>
            </w: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60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3.2</w:t>
            </w: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3.2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3.2</w:t>
            </w: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</w:tr>
      <w:tr w:rsidR="00EA762B" w:rsidRPr="00EF1DEE" w:rsidTr="007F1B28">
        <w:tblPrEx>
          <w:tblLook w:val="04A0"/>
        </w:tblPrEx>
        <w:tc>
          <w:tcPr>
            <w:tcW w:w="648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222А(221А)</w:t>
            </w:r>
          </w:p>
        </w:tc>
        <w:tc>
          <w:tcPr>
            <w:tcW w:w="2713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Оформитель готовой продукции (участок упаковки)</w:t>
            </w: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60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Pr="00EF1DEE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3.2</w:t>
            </w: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3.2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3.2</w:t>
            </w: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59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EA762B" w:rsidRDefault="00EA762B" w:rsidP="00EA76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</w:tr>
      <w:tr w:rsidR="00160EB4" w:rsidRPr="00EF1DEE" w:rsidTr="007F1B28">
        <w:tblPrEx>
          <w:tblLook w:val="04A0"/>
        </w:tblPrEx>
        <w:tc>
          <w:tcPr>
            <w:tcW w:w="648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713" w:type="dxa"/>
          </w:tcPr>
          <w:p w:rsidR="00160EB4" w:rsidRPr="00350585" w:rsidRDefault="00160EB4" w:rsidP="00160EB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КАРАМЕЛЬНЫЙ ЦЕХ\Бе</w:t>
            </w:r>
            <w:r>
              <w:rPr>
                <w:b/>
                <w:sz w:val="16"/>
                <w:szCs w:val="16"/>
              </w:rPr>
              <w:t>с</w:t>
            </w:r>
            <w:r>
              <w:rPr>
                <w:b/>
                <w:sz w:val="16"/>
                <w:szCs w:val="16"/>
              </w:rPr>
              <w:t>тром №3 (3 этаж)</w:t>
            </w:r>
          </w:p>
        </w:tc>
        <w:tc>
          <w:tcPr>
            <w:tcW w:w="559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160EB4" w:rsidRPr="00EF1DEE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160EB4" w:rsidRPr="00EF1DEE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160EB4" w:rsidRPr="00EF1DEE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160EB4" w:rsidRPr="00EF1DEE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160EB4" w:rsidRPr="00EF1DEE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</w:tr>
      <w:tr w:rsidR="00160EB4" w:rsidRPr="00EF1DEE" w:rsidTr="007F1B28">
        <w:tblPrEx>
          <w:tblLook w:val="04A0"/>
        </w:tblPrEx>
        <w:tc>
          <w:tcPr>
            <w:tcW w:w="648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223А</w:t>
            </w:r>
          </w:p>
        </w:tc>
        <w:tc>
          <w:tcPr>
            <w:tcW w:w="2713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Оператор линии в производстве пищевой продукции (управление работой упаковочного автомата)</w:t>
            </w:r>
          </w:p>
        </w:tc>
        <w:tc>
          <w:tcPr>
            <w:tcW w:w="559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160EB4" w:rsidRPr="00EF1DEE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3.2</w:t>
            </w:r>
          </w:p>
        </w:tc>
        <w:tc>
          <w:tcPr>
            <w:tcW w:w="560" w:type="dxa"/>
          </w:tcPr>
          <w:p w:rsidR="00160EB4" w:rsidRPr="00EF1DEE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160EB4" w:rsidRPr="00EF1DEE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160EB4" w:rsidRPr="00EF1DEE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160EB4" w:rsidRPr="00EF1DEE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59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3.2</w:t>
            </w: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3.2</w:t>
            </w:r>
          </w:p>
        </w:tc>
        <w:tc>
          <w:tcPr>
            <w:tcW w:w="559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</w:t>
            </w: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</w:t>
            </w: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59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</w:tr>
      <w:tr w:rsidR="00160EB4" w:rsidRPr="00EF1DEE" w:rsidTr="007F1B28">
        <w:tblPrEx>
          <w:tblLook w:val="04A0"/>
        </w:tblPrEx>
        <w:tc>
          <w:tcPr>
            <w:tcW w:w="648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224А(223А)</w:t>
            </w:r>
          </w:p>
        </w:tc>
        <w:tc>
          <w:tcPr>
            <w:tcW w:w="2713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Оператор линии в производстве пищевой продукции (управление работой упаковочного автомата)</w:t>
            </w:r>
          </w:p>
        </w:tc>
        <w:tc>
          <w:tcPr>
            <w:tcW w:w="559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160EB4" w:rsidRPr="00EF1DEE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3.2</w:t>
            </w:r>
          </w:p>
        </w:tc>
        <w:tc>
          <w:tcPr>
            <w:tcW w:w="560" w:type="dxa"/>
          </w:tcPr>
          <w:p w:rsidR="00160EB4" w:rsidRPr="00EF1DEE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160EB4" w:rsidRPr="00EF1DEE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160EB4" w:rsidRPr="00EF1DEE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160EB4" w:rsidRPr="00EF1DEE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59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3.2</w:t>
            </w: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3.2</w:t>
            </w:r>
          </w:p>
        </w:tc>
        <w:tc>
          <w:tcPr>
            <w:tcW w:w="559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</w:t>
            </w: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</w:t>
            </w: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59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</w:tr>
      <w:tr w:rsidR="00160EB4" w:rsidRPr="00EF1DEE" w:rsidTr="007F1B28">
        <w:tblPrEx>
          <w:tblLook w:val="04A0"/>
        </w:tblPrEx>
        <w:tc>
          <w:tcPr>
            <w:tcW w:w="648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225</w:t>
            </w:r>
          </w:p>
        </w:tc>
        <w:tc>
          <w:tcPr>
            <w:tcW w:w="2713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Загрузчик-выгрузчик пищевой пр</w:t>
            </w:r>
            <w:r>
              <w:rPr>
                <w:sz w:val="16"/>
                <w:szCs w:val="16"/>
              </w:rPr>
              <w:t>о</w:t>
            </w:r>
            <w:r>
              <w:rPr>
                <w:sz w:val="16"/>
                <w:szCs w:val="16"/>
              </w:rPr>
              <w:t>дукции (загрузка бункера)</w:t>
            </w:r>
          </w:p>
        </w:tc>
        <w:tc>
          <w:tcPr>
            <w:tcW w:w="559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160EB4" w:rsidRPr="00EF1DEE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60" w:type="dxa"/>
          </w:tcPr>
          <w:p w:rsidR="00160EB4" w:rsidRPr="00EF1DEE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160EB4" w:rsidRPr="00EF1DEE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160EB4" w:rsidRPr="00EF1DEE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160EB4" w:rsidRPr="00EF1DEE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59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59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</w:t>
            </w: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59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</w:tr>
      <w:tr w:rsidR="00160EB4" w:rsidRPr="00EF1DEE" w:rsidTr="007F1B28">
        <w:tblPrEx>
          <w:tblLook w:val="04A0"/>
        </w:tblPrEx>
        <w:tc>
          <w:tcPr>
            <w:tcW w:w="648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226А</w:t>
            </w:r>
          </w:p>
        </w:tc>
        <w:tc>
          <w:tcPr>
            <w:tcW w:w="2713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Оформитель готовой продукции (укладка пакетиков в короба)</w:t>
            </w:r>
          </w:p>
        </w:tc>
        <w:tc>
          <w:tcPr>
            <w:tcW w:w="559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160EB4" w:rsidRPr="00EF1DEE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3.2</w:t>
            </w:r>
          </w:p>
        </w:tc>
        <w:tc>
          <w:tcPr>
            <w:tcW w:w="560" w:type="dxa"/>
          </w:tcPr>
          <w:p w:rsidR="00160EB4" w:rsidRPr="00EF1DEE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160EB4" w:rsidRPr="00EF1DEE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160EB4" w:rsidRPr="00EF1DEE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160EB4" w:rsidRPr="00EF1DEE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59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3.2</w:t>
            </w: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3.2</w:t>
            </w:r>
          </w:p>
        </w:tc>
        <w:tc>
          <w:tcPr>
            <w:tcW w:w="559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</w:t>
            </w: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</w:t>
            </w: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59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</w:tr>
      <w:tr w:rsidR="00160EB4" w:rsidRPr="00EF1DEE" w:rsidTr="007F1B28">
        <w:tblPrEx>
          <w:tblLook w:val="04A0"/>
        </w:tblPrEx>
        <w:tc>
          <w:tcPr>
            <w:tcW w:w="648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227А(226А)</w:t>
            </w:r>
          </w:p>
        </w:tc>
        <w:tc>
          <w:tcPr>
            <w:tcW w:w="2713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Оформитель готовой продукции (укладка пакетиков в короба)</w:t>
            </w:r>
          </w:p>
        </w:tc>
        <w:tc>
          <w:tcPr>
            <w:tcW w:w="559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160EB4" w:rsidRPr="00EF1DEE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3.2</w:t>
            </w:r>
          </w:p>
        </w:tc>
        <w:tc>
          <w:tcPr>
            <w:tcW w:w="560" w:type="dxa"/>
          </w:tcPr>
          <w:p w:rsidR="00160EB4" w:rsidRPr="00EF1DEE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160EB4" w:rsidRPr="00EF1DEE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160EB4" w:rsidRPr="00EF1DEE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160EB4" w:rsidRPr="00EF1DEE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59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3.2</w:t>
            </w: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3.2</w:t>
            </w:r>
          </w:p>
        </w:tc>
        <w:tc>
          <w:tcPr>
            <w:tcW w:w="559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</w:t>
            </w: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</w:t>
            </w: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59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</w:tr>
      <w:tr w:rsidR="00160EB4" w:rsidRPr="00EF1DEE" w:rsidTr="007F1B28">
        <w:tblPrEx>
          <w:tblLook w:val="04A0"/>
        </w:tblPrEx>
        <w:tc>
          <w:tcPr>
            <w:tcW w:w="648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228А(226А)</w:t>
            </w:r>
          </w:p>
        </w:tc>
        <w:tc>
          <w:tcPr>
            <w:tcW w:w="2713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Оформитель готовой продукции (укладка пакетиков в короба)</w:t>
            </w:r>
          </w:p>
        </w:tc>
        <w:tc>
          <w:tcPr>
            <w:tcW w:w="559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160EB4" w:rsidRPr="00EF1DEE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3.2</w:t>
            </w:r>
          </w:p>
        </w:tc>
        <w:tc>
          <w:tcPr>
            <w:tcW w:w="560" w:type="dxa"/>
          </w:tcPr>
          <w:p w:rsidR="00160EB4" w:rsidRPr="00EF1DEE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160EB4" w:rsidRPr="00EF1DEE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160EB4" w:rsidRPr="00EF1DEE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160EB4" w:rsidRPr="00EF1DEE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59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3.2</w:t>
            </w: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3.2</w:t>
            </w:r>
          </w:p>
        </w:tc>
        <w:tc>
          <w:tcPr>
            <w:tcW w:w="559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</w:t>
            </w: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</w:t>
            </w: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59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</w:tr>
      <w:tr w:rsidR="00160EB4" w:rsidRPr="00EF1DEE" w:rsidTr="007F1B28">
        <w:tblPrEx>
          <w:tblLook w:val="04A0"/>
        </w:tblPrEx>
        <w:tc>
          <w:tcPr>
            <w:tcW w:w="648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229А(226А)</w:t>
            </w:r>
          </w:p>
        </w:tc>
        <w:tc>
          <w:tcPr>
            <w:tcW w:w="2713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Оформитель готовой продукции (укладка пакетиков в короба)</w:t>
            </w:r>
          </w:p>
        </w:tc>
        <w:tc>
          <w:tcPr>
            <w:tcW w:w="559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160EB4" w:rsidRPr="00EF1DEE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3.2</w:t>
            </w:r>
          </w:p>
        </w:tc>
        <w:tc>
          <w:tcPr>
            <w:tcW w:w="560" w:type="dxa"/>
          </w:tcPr>
          <w:p w:rsidR="00160EB4" w:rsidRPr="00EF1DEE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160EB4" w:rsidRPr="00EF1DEE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160EB4" w:rsidRPr="00EF1DEE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160EB4" w:rsidRPr="00EF1DEE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59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3.2</w:t>
            </w: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3.2</w:t>
            </w:r>
          </w:p>
        </w:tc>
        <w:tc>
          <w:tcPr>
            <w:tcW w:w="559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</w:t>
            </w: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</w:t>
            </w: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59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</w:tr>
      <w:tr w:rsidR="00160EB4" w:rsidRPr="00EF1DEE" w:rsidTr="007F1B28">
        <w:tblPrEx>
          <w:tblLook w:val="04A0"/>
        </w:tblPrEx>
        <w:tc>
          <w:tcPr>
            <w:tcW w:w="648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230А</w:t>
            </w:r>
          </w:p>
        </w:tc>
        <w:tc>
          <w:tcPr>
            <w:tcW w:w="2713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Оформитель готовой продукции (участок упаковки)</w:t>
            </w:r>
          </w:p>
        </w:tc>
        <w:tc>
          <w:tcPr>
            <w:tcW w:w="559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160EB4" w:rsidRPr="00EF1DEE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60" w:type="dxa"/>
          </w:tcPr>
          <w:p w:rsidR="00160EB4" w:rsidRPr="00EF1DEE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160EB4" w:rsidRPr="00EF1DEE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160EB4" w:rsidRPr="00EF1DEE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160EB4" w:rsidRPr="00EF1DEE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3.2</w:t>
            </w:r>
          </w:p>
        </w:tc>
        <w:tc>
          <w:tcPr>
            <w:tcW w:w="559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3.2</w:t>
            </w: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3.2</w:t>
            </w:r>
          </w:p>
        </w:tc>
        <w:tc>
          <w:tcPr>
            <w:tcW w:w="559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</w:t>
            </w: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</w:t>
            </w: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59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</w:tr>
      <w:tr w:rsidR="00160EB4" w:rsidRPr="00EF1DEE" w:rsidTr="007F1B28">
        <w:tblPrEx>
          <w:tblLook w:val="04A0"/>
        </w:tblPrEx>
        <w:tc>
          <w:tcPr>
            <w:tcW w:w="648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231А(230А)</w:t>
            </w:r>
          </w:p>
        </w:tc>
        <w:tc>
          <w:tcPr>
            <w:tcW w:w="2713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Оформитель готовой продукции (участок упаковки)</w:t>
            </w:r>
          </w:p>
        </w:tc>
        <w:tc>
          <w:tcPr>
            <w:tcW w:w="559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160EB4" w:rsidRPr="00EF1DEE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60" w:type="dxa"/>
          </w:tcPr>
          <w:p w:rsidR="00160EB4" w:rsidRPr="00EF1DEE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160EB4" w:rsidRPr="00EF1DEE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160EB4" w:rsidRPr="00EF1DEE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160EB4" w:rsidRPr="00EF1DEE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3.2</w:t>
            </w:r>
          </w:p>
        </w:tc>
        <w:tc>
          <w:tcPr>
            <w:tcW w:w="559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3.2</w:t>
            </w: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3.2</w:t>
            </w:r>
          </w:p>
        </w:tc>
        <w:tc>
          <w:tcPr>
            <w:tcW w:w="559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</w:t>
            </w: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</w:t>
            </w: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59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</w:tr>
      <w:tr w:rsidR="00160EB4" w:rsidRPr="00EF1DEE" w:rsidTr="007F1B28">
        <w:tblPrEx>
          <w:tblLook w:val="04A0"/>
        </w:tblPrEx>
        <w:tc>
          <w:tcPr>
            <w:tcW w:w="648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713" w:type="dxa"/>
          </w:tcPr>
          <w:p w:rsidR="00160EB4" w:rsidRPr="00350585" w:rsidRDefault="00160EB4" w:rsidP="00160EB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КАРАМЕЛЬНЫЙ ЦЕХ\Повременщики</w:t>
            </w:r>
          </w:p>
        </w:tc>
        <w:tc>
          <w:tcPr>
            <w:tcW w:w="559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160EB4" w:rsidRPr="00EF1DEE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160EB4" w:rsidRPr="00EF1DEE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160EB4" w:rsidRPr="00EF1DEE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160EB4" w:rsidRPr="00EF1DEE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160EB4" w:rsidRPr="00EF1DEE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</w:tr>
      <w:tr w:rsidR="00160EB4" w:rsidRPr="00EF1DEE" w:rsidTr="007F1B28">
        <w:tblPrEx>
          <w:tblLook w:val="04A0"/>
        </w:tblPrEx>
        <w:tc>
          <w:tcPr>
            <w:tcW w:w="648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232</w:t>
            </w:r>
          </w:p>
        </w:tc>
        <w:tc>
          <w:tcPr>
            <w:tcW w:w="2713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Варщик сиропов (для линии по производству конфет "Коровка") (4 этаж)</w:t>
            </w:r>
          </w:p>
        </w:tc>
        <w:tc>
          <w:tcPr>
            <w:tcW w:w="559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160EB4" w:rsidRPr="00EF1DEE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3.2</w:t>
            </w:r>
          </w:p>
        </w:tc>
        <w:tc>
          <w:tcPr>
            <w:tcW w:w="560" w:type="dxa"/>
          </w:tcPr>
          <w:p w:rsidR="00160EB4" w:rsidRPr="00EF1DEE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160EB4" w:rsidRPr="00EF1DEE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160EB4" w:rsidRPr="00EF1DEE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160EB4" w:rsidRPr="00EF1DEE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59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59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3.2</w:t>
            </w: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3.2</w:t>
            </w:r>
          </w:p>
        </w:tc>
        <w:tc>
          <w:tcPr>
            <w:tcW w:w="559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</w:t>
            </w: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</w:t>
            </w: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59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</w:tr>
      <w:tr w:rsidR="00160EB4" w:rsidRPr="00EF1DEE" w:rsidTr="007F1B28">
        <w:tblPrEx>
          <w:tblLook w:val="04A0"/>
        </w:tblPrEx>
        <w:tc>
          <w:tcPr>
            <w:tcW w:w="648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233</w:t>
            </w:r>
          </w:p>
        </w:tc>
        <w:tc>
          <w:tcPr>
            <w:tcW w:w="2713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Варщик пищевого сырья и проду</w:t>
            </w:r>
            <w:r>
              <w:rPr>
                <w:sz w:val="16"/>
                <w:szCs w:val="16"/>
              </w:rPr>
              <w:t>к</w:t>
            </w:r>
            <w:r>
              <w:rPr>
                <w:sz w:val="16"/>
                <w:szCs w:val="16"/>
              </w:rPr>
              <w:t>тов (варка брака) (2 этаж)</w:t>
            </w:r>
          </w:p>
        </w:tc>
        <w:tc>
          <w:tcPr>
            <w:tcW w:w="559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160EB4" w:rsidRPr="00EF1DEE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3.2</w:t>
            </w:r>
          </w:p>
        </w:tc>
        <w:tc>
          <w:tcPr>
            <w:tcW w:w="560" w:type="dxa"/>
          </w:tcPr>
          <w:p w:rsidR="00160EB4" w:rsidRPr="00EF1DEE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160EB4" w:rsidRPr="00EF1DEE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160EB4" w:rsidRPr="00EF1DEE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160EB4" w:rsidRPr="00EF1DEE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59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59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3.2</w:t>
            </w: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3.2</w:t>
            </w:r>
          </w:p>
        </w:tc>
        <w:tc>
          <w:tcPr>
            <w:tcW w:w="559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</w:t>
            </w: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</w:t>
            </w: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59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</w:tr>
      <w:tr w:rsidR="00160EB4" w:rsidRPr="00EF1DEE" w:rsidTr="007F1B28">
        <w:tblPrEx>
          <w:tblLook w:val="04A0"/>
        </w:tblPrEx>
        <w:tc>
          <w:tcPr>
            <w:tcW w:w="648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234</w:t>
            </w:r>
          </w:p>
        </w:tc>
        <w:tc>
          <w:tcPr>
            <w:tcW w:w="2713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Варщик пищевого сырья и проду</w:t>
            </w:r>
            <w:r>
              <w:rPr>
                <w:sz w:val="16"/>
                <w:szCs w:val="16"/>
              </w:rPr>
              <w:t>к</w:t>
            </w:r>
            <w:r>
              <w:rPr>
                <w:sz w:val="16"/>
                <w:szCs w:val="16"/>
              </w:rPr>
              <w:t>тов (варка брака) (3 этаж)</w:t>
            </w:r>
          </w:p>
        </w:tc>
        <w:tc>
          <w:tcPr>
            <w:tcW w:w="559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160EB4" w:rsidRPr="00EF1DEE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3.2</w:t>
            </w:r>
          </w:p>
        </w:tc>
        <w:tc>
          <w:tcPr>
            <w:tcW w:w="560" w:type="dxa"/>
          </w:tcPr>
          <w:p w:rsidR="00160EB4" w:rsidRPr="00EF1DEE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160EB4" w:rsidRPr="00EF1DEE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160EB4" w:rsidRPr="00EF1DEE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160EB4" w:rsidRPr="00EF1DEE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59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59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3.2</w:t>
            </w: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3.2</w:t>
            </w:r>
          </w:p>
        </w:tc>
        <w:tc>
          <w:tcPr>
            <w:tcW w:w="559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</w:t>
            </w: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</w:t>
            </w: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59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</w:tr>
      <w:tr w:rsidR="00160EB4" w:rsidRPr="00EF1DEE" w:rsidTr="007F1B28">
        <w:tblPrEx>
          <w:tblLook w:val="04A0"/>
        </w:tblPrEx>
        <w:tc>
          <w:tcPr>
            <w:tcW w:w="648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235</w:t>
            </w:r>
          </w:p>
        </w:tc>
        <w:tc>
          <w:tcPr>
            <w:tcW w:w="2713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Варщик пищевого сырья и проду</w:t>
            </w:r>
            <w:r>
              <w:rPr>
                <w:sz w:val="16"/>
                <w:szCs w:val="16"/>
              </w:rPr>
              <w:t>к</w:t>
            </w:r>
            <w:r>
              <w:rPr>
                <w:sz w:val="16"/>
                <w:szCs w:val="16"/>
              </w:rPr>
              <w:t>тов (варка брака) (4 этаж)</w:t>
            </w:r>
          </w:p>
        </w:tc>
        <w:tc>
          <w:tcPr>
            <w:tcW w:w="559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160EB4" w:rsidRPr="00EF1DEE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3.2</w:t>
            </w:r>
          </w:p>
        </w:tc>
        <w:tc>
          <w:tcPr>
            <w:tcW w:w="560" w:type="dxa"/>
          </w:tcPr>
          <w:p w:rsidR="00160EB4" w:rsidRPr="00EF1DEE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160EB4" w:rsidRPr="00EF1DEE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160EB4" w:rsidRPr="00EF1DEE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160EB4" w:rsidRPr="00EF1DEE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59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59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3.2</w:t>
            </w: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3.2</w:t>
            </w:r>
          </w:p>
        </w:tc>
        <w:tc>
          <w:tcPr>
            <w:tcW w:w="559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</w:t>
            </w: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</w:t>
            </w: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59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</w:tr>
      <w:tr w:rsidR="00160EB4" w:rsidRPr="00EF1DEE" w:rsidTr="007F1B28">
        <w:tblPrEx>
          <w:tblLook w:val="04A0"/>
        </w:tblPrEx>
        <w:tc>
          <w:tcPr>
            <w:tcW w:w="648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236</w:t>
            </w:r>
          </w:p>
        </w:tc>
        <w:tc>
          <w:tcPr>
            <w:tcW w:w="2713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Варщик пищевого сырья и проду</w:t>
            </w:r>
            <w:r>
              <w:rPr>
                <w:sz w:val="16"/>
                <w:szCs w:val="16"/>
              </w:rPr>
              <w:t>к</w:t>
            </w:r>
            <w:r>
              <w:rPr>
                <w:sz w:val="16"/>
                <w:szCs w:val="16"/>
              </w:rPr>
              <w:t>тов (варка начинки в старой сиро</w:t>
            </w:r>
            <w:r>
              <w:rPr>
                <w:sz w:val="16"/>
                <w:szCs w:val="16"/>
              </w:rPr>
              <w:t>п</w:t>
            </w:r>
            <w:r>
              <w:rPr>
                <w:sz w:val="16"/>
                <w:szCs w:val="16"/>
              </w:rPr>
              <w:t>ной станции)</w:t>
            </w:r>
          </w:p>
        </w:tc>
        <w:tc>
          <w:tcPr>
            <w:tcW w:w="559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160EB4" w:rsidRPr="00EF1DEE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160EB4" w:rsidRPr="00EF1DEE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160EB4" w:rsidRPr="00EF1DEE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160EB4" w:rsidRPr="00EF1DEE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160EB4" w:rsidRPr="00EF1DEE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3.2</w:t>
            </w:r>
          </w:p>
        </w:tc>
        <w:tc>
          <w:tcPr>
            <w:tcW w:w="559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59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3.2</w:t>
            </w: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3.2</w:t>
            </w:r>
          </w:p>
        </w:tc>
        <w:tc>
          <w:tcPr>
            <w:tcW w:w="559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</w:t>
            </w: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</w:t>
            </w: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59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</w:tr>
      <w:tr w:rsidR="00160EB4" w:rsidRPr="00EF1DEE" w:rsidTr="007F1B28">
        <w:tblPrEx>
          <w:tblLook w:val="04A0"/>
        </w:tblPrEx>
        <w:tc>
          <w:tcPr>
            <w:tcW w:w="648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713" w:type="dxa"/>
          </w:tcPr>
          <w:p w:rsidR="00160EB4" w:rsidRPr="00350585" w:rsidRDefault="00160EB4" w:rsidP="00160EB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КАРАМЕЛЬНЫЙ ЦЕХ\Уч</w:t>
            </w:r>
            <w:r>
              <w:rPr>
                <w:b/>
                <w:sz w:val="16"/>
                <w:szCs w:val="16"/>
              </w:rPr>
              <w:t>а</w:t>
            </w:r>
            <w:r>
              <w:rPr>
                <w:b/>
                <w:sz w:val="16"/>
                <w:szCs w:val="16"/>
              </w:rPr>
              <w:t>сток складывания гофрок</w:t>
            </w:r>
            <w:r>
              <w:rPr>
                <w:b/>
                <w:sz w:val="16"/>
                <w:szCs w:val="16"/>
              </w:rPr>
              <w:t>о</w:t>
            </w:r>
            <w:r>
              <w:rPr>
                <w:b/>
                <w:sz w:val="16"/>
                <w:szCs w:val="16"/>
              </w:rPr>
              <w:t>робов (3 этаж)</w:t>
            </w:r>
          </w:p>
        </w:tc>
        <w:tc>
          <w:tcPr>
            <w:tcW w:w="559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160EB4" w:rsidRPr="00EF1DEE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160EB4" w:rsidRPr="00EF1DEE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160EB4" w:rsidRPr="00EF1DEE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160EB4" w:rsidRPr="00EF1DEE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160EB4" w:rsidRPr="00EF1DEE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</w:tr>
      <w:tr w:rsidR="00160EB4" w:rsidRPr="00EF1DEE" w:rsidTr="007F1B28">
        <w:tblPrEx>
          <w:tblLook w:val="04A0"/>
        </w:tblPrEx>
        <w:tc>
          <w:tcPr>
            <w:tcW w:w="648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237А</w:t>
            </w:r>
          </w:p>
        </w:tc>
        <w:tc>
          <w:tcPr>
            <w:tcW w:w="2713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Оформитель готовой продукции (складывание гофрокоробов вру</w:t>
            </w:r>
            <w:r>
              <w:rPr>
                <w:sz w:val="16"/>
                <w:szCs w:val="16"/>
              </w:rPr>
              <w:t>ч</w:t>
            </w:r>
            <w:r>
              <w:rPr>
                <w:sz w:val="16"/>
                <w:szCs w:val="16"/>
              </w:rPr>
              <w:t>ную)</w:t>
            </w:r>
          </w:p>
        </w:tc>
        <w:tc>
          <w:tcPr>
            <w:tcW w:w="559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160EB4" w:rsidRPr="00EF1DEE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160EB4" w:rsidRPr="00EF1DEE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160EB4" w:rsidRPr="00EF1DEE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160EB4" w:rsidRPr="00EF1DEE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160EB4" w:rsidRPr="00EF1DEE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59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59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</w:t>
            </w: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59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</w:tr>
      <w:tr w:rsidR="00160EB4" w:rsidRPr="00EF1DEE" w:rsidTr="007F1B28">
        <w:tblPrEx>
          <w:tblLook w:val="04A0"/>
        </w:tblPrEx>
        <w:tc>
          <w:tcPr>
            <w:tcW w:w="648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238А(237А)</w:t>
            </w:r>
          </w:p>
        </w:tc>
        <w:tc>
          <w:tcPr>
            <w:tcW w:w="2713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Оформитель готовой продукции (складывание гофрокоробов вру</w:t>
            </w:r>
            <w:r>
              <w:rPr>
                <w:sz w:val="16"/>
                <w:szCs w:val="16"/>
              </w:rPr>
              <w:t>ч</w:t>
            </w:r>
            <w:r>
              <w:rPr>
                <w:sz w:val="16"/>
                <w:szCs w:val="16"/>
              </w:rPr>
              <w:t>ную)</w:t>
            </w:r>
          </w:p>
        </w:tc>
        <w:tc>
          <w:tcPr>
            <w:tcW w:w="559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160EB4" w:rsidRPr="00EF1DEE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160EB4" w:rsidRPr="00EF1DEE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160EB4" w:rsidRPr="00EF1DEE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160EB4" w:rsidRPr="00EF1DEE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160EB4" w:rsidRPr="00EF1DEE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59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59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</w:t>
            </w: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59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</w:tr>
      <w:tr w:rsidR="00160EB4" w:rsidRPr="00EF1DEE" w:rsidTr="007F1B28">
        <w:tblPrEx>
          <w:tblLook w:val="04A0"/>
        </w:tblPrEx>
        <w:tc>
          <w:tcPr>
            <w:tcW w:w="648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239А(237А)</w:t>
            </w:r>
          </w:p>
        </w:tc>
        <w:tc>
          <w:tcPr>
            <w:tcW w:w="2713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Оформитель готовой продукции (складывание гофрокоробов вру</w:t>
            </w:r>
            <w:r>
              <w:rPr>
                <w:sz w:val="16"/>
                <w:szCs w:val="16"/>
              </w:rPr>
              <w:t>ч</w:t>
            </w:r>
            <w:r>
              <w:rPr>
                <w:sz w:val="16"/>
                <w:szCs w:val="16"/>
              </w:rPr>
              <w:t>ную)</w:t>
            </w:r>
          </w:p>
        </w:tc>
        <w:tc>
          <w:tcPr>
            <w:tcW w:w="559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160EB4" w:rsidRPr="00EF1DEE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160EB4" w:rsidRPr="00EF1DEE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160EB4" w:rsidRPr="00EF1DEE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160EB4" w:rsidRPr="00EF1DEE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160EB4" w:rsidRPr="00EF1DEE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59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59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</w:t>
            </w: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59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</w:tr>
      <w:tr w:rsidR="00160EB4" w:rsidRPr="00EF1DEE" w:rsidTr="007F1B28">
        <w:tblPrEx>
          <w:tblLook w:val="04A0"/>
        </w:tblPrEx>
        <w:tc>
          <w:tcPr>
            <w:tcW w:w="648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713" w:type="dxa"/>
          </w:tcPr>
          <w:p w:rsidR="00160EB4" w:rsidRPr="00350585" w:rsidRDefault="00160EB4" w:rsidP="00160EB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ШОКОЛАДНЫЙ ЦЕХ\Первичная переработка к</w:t>
            </w:r>
            <w:r>
              <w:rPr>
                <w:b/>
                <w:sz w:val="16"/>
                <w:szCs w:val="16"/>
              </w:rPr>
              <w:t>а</w:t>
            </w:r>
            <w:r>
              <w:rPr>
                <w:b/>
                <w:sz w:val="16"/>
                <w:szCs w:val="16"/>
              </w:rPr>
              <w:t>као-бобов</w:t>
            </w:r>
          </w:p>
        </w:tc>
        <w:tc>
          <w:tcPr>
            <w:tcW w:w="559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160EB4" w:rsidRPr="00EF1DEE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160EB4" w:rsidRPr="00EF1DEE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160EB4" w:rsidRPr="00EF1DEE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160EB4" w:rsidRPr="00EF1DEE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160EB4" w:rsidRPr="00EF1DEE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</w:tr>
      <w:tr w:rsidR="00160EB4" w:rsidRPr="00EF1DEE" w:rsidTr="007F1B28">
        <w:tblPrEx>
          <w:tblLook w:val="04A0"/>
        </w:tblPrEx>
        <w:tc>
          <w:tcPr>
            <w:tcW w:w="648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240А</w:t>
            </w:r>
          </w:p>
        </w:tc>
        <w:tc>
          <w:tcPr>
            <w:tcW w:w="2713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Машинист дробильных установок (дробление какао-бобов)</w:t>
            </w:r>
          </w:p>
        </w:tc>
        <w:tc>
          <w:tcPr>
            <w:tcW w:w="559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60" w:type="dxa"/>
          </w:tcPr>
          <w:p w:rsidR="00160EB4" w:rsidRPr="00EF1DEE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3.2</w:t>
            </w:r>
          </w:p>
        </w:tc>
        <w:tc>
          <w:tcPr>
            <w:tcW w:w="560" w:type="dxa"/>
          </w:tcPr>
          <w:p w:rsidR="00160EB4" w:rsidRPr="00EF1DEE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160EB4" w:rsidRPr="00EF1DEE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160EB4" w:rsidRPr="00EF1DEE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160EB4" w:rsidRPr="00EF1DEE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59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59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3.2</w:t>
            </w: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3.2</w:t>
            </w:r>
          </w:p>
        </w:tc>
        <w:tc>
          <w:tcPr>
            <w:tcW w:w="559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</w:t>
            </w: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</w:t>
            </w: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59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</w:tr>
      <w:tr w:rsidR="00160EB4" w:rsidRPr="00EF1DEE" w:rsidTr="007F1B28">
        <w:tblPrEx>
          <w:tblLook w:val="04A0"/>
        </w:tblPrEx>
        <w:tc>
          <w:tcPr>
            <w:tcW w:w="648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241А(240А)</w:t>
            </w:r>
          </w:p>
        </w:tc>
        <w:tc>
          <w:tcPr>
            <w:tcW w:w="2713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Машинист дробильных установок (дробление какао-бобов)</w:t>
            </w:r>
          </w:p>
        </w:tc>
        <w:tc>
          <w:tcPr>
            <w:tcW w:w="559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60" w:type="dxa"/>
          </w:tcPr>
          <w:p w:rsidR="00160EB4" w:rsidRPr="00EF1DEE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3.2</w:t>
            </w:r>
          </w:p>
        </w:tc>
        <w:tc>
          <w:tcPr>
            <w:tcW w:w="560" w:type="dxa"/>
          </w:tcPr>
          <w:p w:rsidR="00160EB4" w:rsidRPr="00EF1DEE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160EB4" w:rsidRPr="00EF1DEE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160EB4" w:rsidRPr="00EF1DEE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160EB4" w:rsidRPr="00EF1DEE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59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59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3.2</w:t>
            </w: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3.2</w:t>
            </w:r>
          </w:p>
        </w:tc>
        <w:tc>
          <w:tcPr>
            <w:tcW w:w="559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</w:t>
            </w: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</w:t>
            </w: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59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</w:tr>
      <w:tr w:rsidR="00160EB4" w:rsidRPr="00EF1DEE" w:rsidTr="007F1B28">
        <w:tblPrEx>
          <w:tblLook w:val="04A0"/>
        </w:tblPrEx>
        <w:tc>
          <w:tcPr>
            <w:tcW w:w="648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242</w:t>
            </w:r>
          </w:p>
        </w:tc>
        <w:tc>
          <w:tcPr>
            <w:tcW w:w="2713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Прессовщик-отжимщик пищевой продукции (отжим какао-масла, прессование массы какао)</w:t>
            </w:r>
          </w:p>
        </w:tc>
        <w:tc>
          <w:tcPr>
            <w:tcW w:w="559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160EB4" w:rsidRPr="00EF1DEE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60" w:type="dxa"/>
          </w:tcPr>
          <w:p w:rsidR="00160EB4" w:rsidRPr="00EF1DEE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160EB4" w:rsidRPr="00EF1DEE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160EB4" w:rsidRPr="00EF1DEE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160EB4" w:rsidRPr="00EF1DEE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59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59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59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</w:t>
            </w: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59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</w:tr>
      <w:tr w:rsidR="00160EB4" w:rsidRPr="00EF1DEE" w:rsidTr="007F1B28">
        <w:tblPrEx>
          <w:tblLook w:val="04A0"/>
        </w:tblPrEx>
        <w:tc>
          <w:tcPr>
            <w:tcW w:w="648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243</w:t>
            </w:r>
          </w:p>
        </w:tc>
        <w:tc>
          <w:tcPr>
            <w:tcW w:w="2713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Сортировщик в производстве п</w:t>
            </w:r>
            <w:r>
              <w:rPr>
                <w:sz w:val="16"/>
                <w:szCs w:val="16"/>
              </w:rPr>
              <w:t>и</w:t>
            </w:r>
            <w:r>
              <w:rPr>
                <w:sz w:val="16"/>
                <w:szCs w:val="16"/>
              </w:rPr>
              <w:t>щевой продукции (загрузка какао-бобов в бункер через сортировочно-отборочную машину)</w:t>
            </w:r>
          </w:p>
        </w:tc>
        <w:tc>
          <w:tcPr>
            <w:tcW w:w="559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60" w:type="dxa"/>
          </w:tcPr>
          <w:p w:rsidR="00160EB4" w:rsidRPr="00EF1DEE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3.2</w:t>
            </w:r>
          </w:p>
        </w:tc>
        <w:tc>
          <w:tcPr>
            <w:tcW w:w="560" w:type="dxa"/>
          </w:tcPr>
          <w:p w:rsidR="00160EB4" w:rsidRPr="00EF1DEE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160EB4" w:rsidRPr="00EF1DEE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160EB4" w:rsidRPr="00EF1DEE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160EB4" w:rsidRPr="00EF1DEE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59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3.2</w:t>
            </w: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3.2</w:t>
            </w:r>
          </w:p>
        </w:tc>
        <w:tc>
          <w:tcPr>
            <w:tcW w:w="559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</w:t>
            </w: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</w:t>
            </w: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59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</w:tr>
      <w:tr w:rsidR="00160EB4" w:rsidRPr="00EF1DEE" w:rsidTr="007F1B28">
        <w:tblPrEx>
          <w:tblLook w:val="04A0"/>
        </w:tblPrEx>
        <w:tc>
          <w:tcPr>
            <w:tcW w:w="648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244</w:t>
            </w:r>
          </w:p>
        </w:tc>
        <w:tc>
          <w:tcPr>
            <w:tcW w:w="2713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Сортировщик в производстве п</w:t>
            </w:r>
            <w:r>
              <w:rPr>
                <w:sz w:val="16"/>
                <w:szCs w:val="16"/>
              </w:rPr>
              <w:t>и</w:t>
            </w:r>
            <w:r>
              <w:rPr>
                <w:sz w:val="16"/>
                <w:szCs w:val="16"/>
              </w:rPr>
              <w:t>щевой продукции (участок пер</w:t>
            </w:r>
            <w:r>
              <w:rPr>
                <w:sz w:val="16"/>
                <w:szCs w:val="16"/>
              </w:rPr>
              <w:t>е</w:t>
            </w:r>
            <w:r>
              <w:rPr>
                <w:sz w:val="16"/>
                <w:szCs w:val="16"/>
              </w:rPr>
              <w:t>борки загрязненного ореха и бобов)</w:t>
            </w:r>
          </w:p>
        </w:tc>
        <w:tc>
          <w:tcPr>
            <w:tcW w:w="559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160EB4" w:rsidRPr="00EF1DEE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60" w:type="dxa"/>
          </w:tcPr>
          <w:p w:rsidR="00160EB4" w:rsidRPr="00EF1DEE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160EB4" w:rsidRPr="00EF1DEE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160EB4" w:rsidRPr="00EF1DEE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160EB4" w:rsidRPr="00EF1DEE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59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59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</w:t>
            </w: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59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</w:t>
            </w: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</w:tr>
      <w:tr w:rsidR="00160EB4" w:rsidRPr="00EF1DEE" w:rsidTr="007F1B28">
        <w:tblPrEx>
          <w:tblLook w:val="04A0"/>
        </w:tblPrEx>
        <w:tc>
          <w:tcPr>
            <w:tcW w:w="648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245</w:t>
            </w:r>
          </w:p>
        </w:tc>
        <w:tc>
          <w:tcPr>
            <w:tcW w:w="2713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Загрузчик-выгрузчик пищевой пр</w:t>
            </w:r>
            <w:r>
              <w:rPr>
                <w:sz w:val="16"/>
                <w:szCs w:val="16"/>
              </w:rPr>
              <w:t>о</w:t>
            </w:r>
            <w:r>
              <w:rPr>
                <w:sz w:val="16"/>
                <w:szCs w:val="16"/>
              </w:rPr>
              <w:t>дукции (растопка жира 1 этаж)</w:t>
            </w:r>
          </w:p>
        </w:tc>
        <w:tc>
          <w:tcPr>
            <w:tcW w:w="559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160EB4" w:rsidRPr="00EF1DEE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160EB4" w:rsidRPr="00EF1DEE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160EB4" w:rsidRPr="00EF1DEE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160EB4" w:rsidRPr="00EF1DEE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160EB4" w:rsidRPr="00EF1DEE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59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59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59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</w:t>
            </w: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59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</w:tr>
      <w:tr w:rsidR="00160EB4" w:rsidRPr="00EF1DEE" w:rsidTr="007F1B28">
        <w:tblPrEx>
          <w:tblLook w:val="04A0"/>
        </w:tblPrEx>
        <w:tc>
          <w:tcPr>
            <w:tcW w:w="648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713" w:type="dxa"/>
          </w:tcPr>
          <w:p w:rsidR="00160EB4" w:rsidRPr="00350585" w:rsidRDefault="00160EB4" w:rsidP="00160EB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ШОКОЛАДНЫЙ ЦЕХ\Л</w:t>
            </w:r>
            <w:r>
              <w:rPr>
                <w:b/>
                <w:sz w:val="16"/>
                <w:szCs w:val="16"/>
              </w:rPr>
              <w:t>и</w:t>
            </w:r>
            <w:r>
              <w:rPr>
                <w:b/>
                <w:sz w:val="16"/>
                <w:szCs w:val="16"/>
              </w:rPr>
              <w:t>ния РТС №1</w:t>
            </w:r>
          </w:p>
        </w:tc>
        <w:tc>
          <w:tcPr>
            <w:tcW w:w="559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160EB4" w:rsidRPr="00EF1DEE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160EB4" w:rsidRPr="00EF1DEE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160EB4" w:rsidRPr="00EF1DEE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160EB4" w:rsidRPr="00EF1DEE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160EB4" w:rsidRPr="00EF1DEE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</w:tr>
      <w:tr w:rsidR="00160EB4" w:rsidRPr="00EF1DEE" w:rsidTr="007F1B28">
        <w:tblPrEx>
          <w:tblLook w:val="04A0"/>
        </w:tblPrEx>
        <w:tc>
          <w:tcPr>
            <w:tcW w:w="648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246</w:t>
            </w:r>
          </w:p>
        </w:tc>
        <w:tc>
          <w:tcPr>
            <w:tcW w:w="2713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Машинист шоколадо-отделочных машин (разводка шоколадной гл</w:t>
            </w:r>
            <w:r>
              <w:rPr>
                <w:sz w:val="16"/>
                <w:szCs w:val="16"/>
              </w:rPr>
              <w:t>а</w:t>
            </w:r>
            <w:r>
              <w:rPr>
                <w:sz w:val="16"/>
                <w:szCs w:val="16"/>
              </w:rPr>
              <w:t>зури и формового шоколада)</w:t>
            </w:r>
          </w:p>
        </w:tc>
        <w:tc>
          <w:tcPr>
            <w:tcW w:w="559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160EB4" w:rsidRPr="00EF1DEE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60" w:type="dxa"/>
          </w:tcPr>
          <w:p w:rsidR="00160EB4" w:rsidRPr="00EF1DEE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160EB4" w:rsidRPr="00EF1DEE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160EB4" w:rsidRPr="00EF1DEE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160EB4" w:rsidRPr="00EF1DEE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59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59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59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</w:t>
            </w: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59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</w:tr>
      <w:tr w:rsidR="00160EB4" w:rsidRPr="00EF1DEE" w:rsidTr="007F1B28">
        <w:tblPrEx>
          <w:tblLook w:val="04A0"/>
        </w:tblPrEx>
        <w:tc>
          <w:tcPr>
            <w:tcW w:w="648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713" w:type="dxa"/>
          </w:tcPr>
          <w:p w:rsidR="00160EB4" w:rsidRPr="00350585" w:rsidRDefault="00160EB4" w:rsidP="00160EB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ШОКОЛАДНЫЙ ЦЕХ\Л</w:t>
            </w:r>
            <w:r>
              <w:rPr>
                <w:b/>
                <w:sz w:val="16"/>
                <w:szCs w:val="16"/>
              </w:rPr>
              <w:t>и</w:t>
            </w:r>
            <w:r>
              <w:rPr>
                <w:b/>
                <w:sz w:val="16"/>
                <w:szCs w:val="16"/>
              </w:rPr>
              <w:t>ния РТС №2</w:t>
            </w:r>
          </w:p>
        </w:tc>
        <w:tc>
          <w:tcPr>
            <w:tcW w:w="559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160EB4" w:rsidRPr="00EF1DEE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160EB4" w:rsidRPr="00EF1DEE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160EB4" w:rsidRPr="00EF1DEE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160EB4" w:rsidRPr="00EF1DEE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160EB4" w:rsidRPr="00EF1DEE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</w:tr>
      <w:tr w:rsidR="00160EB4" w:rsidRPr="00EF1DEE" w:rsidTr="007F1B28">
        <w:tblPrEx>
          <w:tblLook w:val="04A0"/>
        </w:tblPrEx>
        <w:tc>
          <w:tcPr>
            <w:tcW w:w="648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247</w:t>
            </w:r>
          </w:p>
        </w:tc>
        <w:tc>
          <w:tcPr>
            <w:tcW w:w="2713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Машинист шоколадо-отделочных машин (разведение шоколада)</w:t>
            </w:r>
          </w:p>
        </w:tc>
        <w:tc>
          <w:tcPr>
            <w:tcW w:w="559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160EB4" w:rsidRPr="00EF1DEE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60" w:type="dxa"/>
          </w:tcPr>
          <w:p w:rsidR="00160EB4" w:rsidRPr="00EF1DEE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160EB4" w:rsidRPr="00EF1DEE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160EB4" w:rsidRPr="00EF1DEE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160EB4" w:rsidRPr="00EF1DEE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59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59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59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</w:t>
            </w: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59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</w:tr>
      <w:tr w:rsidR="00160EB4" w:rsidRPr="00EF1DEE" w:rsidTr="007F1B28">
        <w:tblPrEx>
          <w:tblLook w:val="04A0"/>
        </w:tblPrEx>
        <w:tc>
          <w:tcPr>
            <w:tcW w:w="648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713" w:type="dxa"/>
          </w:tcPr>
          <w:p w:rsidR="00160EB4" w:rsidRPr="00350585" w:rsidRDefault="00160EB4" w:rsidP="00160EB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ШОКОЛАДНЫЙ ЦЕХ\Уч</w:t>
            </w:r>
            <w:r>
              <w:rPr>
                <w:b/>
                <w:sz w:val="16"/>
                <w:szCs w:val="16"/>
              </w:rPr>
              <w:t>а</w:t>
            </w:r>
            <w:r>
              <w:rPr>
                <w:b/>
                <w:sz w:val="16"/>
                <w:szCs w:val="16"/>
              </w:rPr>
              <w:t>сток приготовления пралин</w:t>
            </w:r>
            <w:r>
              <w:rPr>
                <w:b/>
                <w:sz w:val="16"/>
                <w:szCs w:val="16"/>
              </w:rPr>
              <w:t>о</w:t>
            </w:r>
            <w:r>
              <w:rPr>
                <w:b/>
                <w:sz w:val="16"/>
                <w:szCs w:val="16"/>
              </w:rPr>
              <w:t>вых масс</w:t>
            </w:r>
          </w:p>
        </w:tc>
        <w:tc>
          <w:tcPr>
            <w:tcW w:w="559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160EB4" w:rsidRPr="00EF1DEE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160EB4" w:rsidRPr="00EF1DEE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160EB4" w:rsidRPr="00EF1DEE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160EB4" w:rsidRPr="00EF1DEE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160EB4" w:rsidRPr="00EF1DEE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</w:tr>
      <w:tr w:rsidR="00160EB4" w:rsidRPr="00EF1DEE" w:rsidTr="007F1B28">
        <w:tblPrEx>
          <w:tblLook w:val="04A0"/>
        </w:tblPrEx>
        <w:tc>
          <w:tcPr>
            <w:tcW w:w="648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248</w:t>
            </w:r>
          </w:p>
        </w:tc>
        <w:tc>
          <w:tcPr>
            <w:tcW w:w="2713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Загрузчик-выгрузчик пищевой пр</w:t>
            </w:r>
            <w:r>
              <w:rPr>
                <w:sz w:val="16"/>
                <w:szCs w:val="16"/>
              </w:rPr>
              <w:t>о</w:t>
            </w:r>
            <w:r>
              <w:rPr>
                <w:sz w:val="16"/>
                <w:szCs w:val="16"/>
              </w:rPr>
              <w:t>дукции (засыпка сахара для линии приготовления пралине)</w:t>
            </w:r>
          </w:p>
        </w:tc>
        <w:tc>
          <w:tcPr>
            <w:tcW w:w="559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60" w:type="dxa"/>
          </w:tcPr>
          <w:p w:rsidR="00160EB4" w:rsidRPr="00EF1DEE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160EB4" w:rsidRPr="00EF1DEE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160EB4" w:rsidRPr="00EF1DEE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160EB4" w:rsidRPr="00EF1DEE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160EB4" w:rsidRPr="00EF1DEE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59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59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</w:t>
            </w: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59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</w:tr>
      <w:tr w:rsidR="00160EB4" w:rsidRPr="00EF1DEE" w:rsidTr="007F1B28">
        <w:tblPrEx>
          <w:tblLook w:val="04A0"/>
        </w:tblPrEx>
        <w:tc>
          <w:tcPr>
            <w:tcW w:w="648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249А</w:t>
            </w:r>
          </w:p>
        </w:tc>
        <w:tc>
          <w:tcPr>
            <w:tcW w:w="2713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Машинист размольного оборудов</w:t>
            </w:r>
            <w:r>
              <w:rPr>
                <w:sz w:val="16"/>
                <w:szCs w:val="16"/>
              </w:rPr>
              <w:t>а</w:t>
            </w:r>
            <w:r>
              <w:rPr>
                <w:sz w:val="16"/>
                <w:szCs w:val="16"/>
              </w:rPr>
              <w:t>ния (размол вафельных листов на меланжоре)</w:t>
            </w:r>
          </w:p>
        </w:tc>
        <w:tc>
          <w:tcPr>
            <w:tcW w:w="559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160EB4" w:rsidRPr="00EF1DEE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160EB4" w:rsidRPr="00EF1DEE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160EB4" w:rsidRPr="00EF1DEE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160EB4" w:rsidRPr="00EF1DEE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160EB4" w:rsidRPr="00EF1DEE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59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59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59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</w:t>
            </w: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59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</w:tr>
      <w:tr w:rsidR="00160EB4" w:rsidRPr="00EF1DEE" w:rsidTr="007F1B28">
        <w:tblPrEx>
          <w:tblLook w:val="04A0"/>
        </w:tblPrEx>
        <w:tc>
          <w:tcPr>
            <w:tcW w:w="648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250А(249А)</w:t>
            </w:r>
          </w:p>
        </w:tc>
        <w:tc>
          <w:tcPr>
            <w:tcW w:w="2713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Машинист размольного оборудов</w:t>
            </w:r>
            <w:r>
              <w:rPr>
                <w:sz w:val="16"/>
                <w:szCs w:val="16"/>
              </w:rPr>
              <w:t>а</w:t>
            </w:r>
            <w:r>
              <w:rPr>
                <w:sz w:val="16"/>
                <w:szCs w:val="16"/>
              </w:rPr>
              <w:t>ния (размол вафельных листов на меланжоре)</w:t>
            </w:r>
          </w:p>
        </w:tc>
        <w:tc>
          <w:tcPr>
            <w:tcW w:w="559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160EB4" w:rsidRPr="00EF1DEE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160EB4" w:rsidRPr="00EF1DEE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160EB4" w:rsidRPr="00EF1DEE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160EB4" w:rsidRPr="00EF1DEE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160EB4" w:rsidRPr="00EF1DEE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59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59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59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</w:t>
            </w: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59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</w:tr>
      <w:tr w:rsidR="00160EB4" w:rsidRPr="00EF1DEE" w:rsidTr="007F1B28">
        <w:tblPrEx>
          <w:tblLook w:val="04A0"/>
        </w:tblPrEx>
        <w:tc>
          <w:tcPr>
            <w:tcW w:w="648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251</w:t>
            </w:r>
          </w:p>
        </w:tc>
        <w:tc>
          <w:tcPr>
            <w:tcW w:w="2713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Загрузчик-выгрузчик пищевой пр</w:t>
            </w:r>
            <w:r>
              <w:rPr>
                <w:sz w:val="16"/>
                <w:szCs w:val="16"/>
              </w:rPr>
              <w:t>о</w:t>
            </w:r>
            <w:r>
              <w:rPr>
                <w:sz w:val="16"/>
                <w:szCs w:val="16"/>
              </w:rPr>
              <w:t>дукции (растопка жира для участка приготовления пралине)</w:t>
            </w:r>
          </w:p>
        </w:tc>
        <w:tc>
          <w:tcPr>
            <w:tcW w:w="559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160EB4" w:rsidRPr="00EF1DEE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60" w:type="dxa"/>
          </w:tcPr>
          <w:p w:rsidR="00160EB4" w:rsidRPr="00EF1DEE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160EB4" w:rsidRPr="00EF1DEE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160EB4" w:rsidRPr="00EF1DEE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160EB4" w:rsidRPr="00EF1DEE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59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59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59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</w:t>
            </w: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59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</w:tr>
      <w:tr w:rsidR="00160EB4" w:rsidRPr="00EF1DEE" w:rsidTr="007F1B28">
        <w:tblPrEx>
          <w:tblLook w:val="04A0"/>
        </w:tblPrEx>
        <w:tc>
          <w:tcPr>
            <w:tcW w:w="648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713" w:type="dxa"/>
          </w:tcPr>
          <w:p w:rsidR="00160EB4" w:rsidRPr="00350585" w:rsidRDefault="00160EB4" w:rsidP="00160EB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ШОКОЛАДНЫЙ ЦЕХ\Шоколадоотливочный а</w:t>
            </w:r>
            <w:r>
              <w:rPr>
                <w:b/>
                <w:sz w:val="16"/>
                <w:szCs w:val="16"/>
              </w:rPr>
              <w:t>в</w:t>
            </w:r>
            <w:r>
              <w:rPr>
                <w:b/>
                <w:sz w:val="16"/>
                <w:szCs w:val="16"/>
              </w:rPr>
              <w:t>томат "СУПЕР-Кам</w:t>
            </w:r>
            <w:r>
              <w:rPr>
                <w:b/>
                <w:sz w:val="16"/>
                <w:szCs w:val="16"/>
              </w:rPr>
              <w:t>е</w:t>
            </w:r>
            <w:r>
              <w:rPr>
                <w:b/>
                <w:sz w:val="16"/>
                <w:szCs w:val="16"/>
              </w:rPr>
              <w:t>виль-732" (3 этаж)</w:t>
            </w:r>
          </w:p>
        </w:tc>
        <w:tc>
          <w:tcPr>
            <w:tcW w:w="559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160EB4" w:rsidRPr="00EF1DEE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160EB4" w:rsidRPr="00EF1DEE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160EB4" w:rsidRPr="00EF1DEE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160EB4" w:rsidRPr="00EF1DEE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160EB4" w:rsidRPr="00EF1DEE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</w:tr>
      <w:tr w:rsidR="00160EB4" w:rsidRPr="00EF1DEE" w:rsidTr="007F1B28">
        <w:tblPrEx>
          <w:tblLook w:val="04A0"/>
        </w:tblPrEx>
        <w:tc>
          <w:tcPr>
            <w:tcW w:w="648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252А</w:t>
            </w:r>
          </w:p>
        </w:tc>
        <w:tc>
          <w:tcPr>
            <w:tcW w:w="2713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Машинист заверточных машин (завертка шоколада)</w:t>
            </w:r>
          </w:p>
        </w:tc>
        <w:tc>
          <w:tcPr>
            <w:tcW w:w="559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160EB4" w:rsidRPr="00EF1DEE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60" w:type="dxa"/>
          </w:tcPr>
          <w:p w:rsidR="00160EB4" w:rsidRPr="00EF1DEE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160EB4" w:rsidRPr="00EF1DEE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160EB4" w:rsidRPr="00EF1DEE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160EB4" w:rsidRPr="00EF1DEE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59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59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</w:t>
            </w: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59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</w:tr>
      <w:tr w:rsidR="00160EB4" w:rsidRPr="00EF1DEE" w:rsidTr="007F1B28">
        <w:tblPrEx>
          <w:tblLook w:val="04A0"/>
        </w:tblPrEx>
        <w:tc>
          <w:tcPr>
            <w:tcW w:w="648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253А(252А)</w:t>
            </w:r>
          </w:p>
        </w:tc>
        <w:tc>
          <w:tcPr>
            <w:tcW w:w="2713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Машинист заверточных машин (завертка шоколада)</w:t>
            </w:r>
          </w:p>
        </w:tc>
        <w:tc>
          <w:tcPr>
            <w:tcW w:w="559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160EB4" w:rsidRPr="00EF1DEE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60" w:type="dxa"/>
          </w:tcPr>
          <w:p w:rsidR="00160EB4" w:rsidRPr="00EF1DEE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160EB4" w:rsidRPr="00EF1DEE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160EB4" w:rsidRPr="00EF1DEE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160EB4" w:rsidRPr="00EF1DEE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59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59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</w:t>
            </w: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59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</w:tr>
      <w:tr w:rsidR="00160EB4" w:rsidRPr="00EF1DEE" w:rsidTr="007F1B28">
        <w:tblPrEx>
          <w:tblLook w:val="04A0"/>
        </w:tblPrEx>
        <w:tc>
          <w:tcPr>
            <w:tcW w:w="648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254А</w:t>
            </w:r>
          </w:p>
        </w:tc>
        <w:tc>
          <w:tcPr>
            <w:tcW w:w="2713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Укладчик-упаковщик (укладка шоколада в шоубоксы)</w:t>
            </w:r>
          </w:p>
        </w:tc>
        <w:tc>
          <w:tcPr>
            <w:tcW w:w="559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160EB4" w:rsidRPr="00EF1DEE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60" w:type="dxa"/>
          </w:tcPr>
          <w:p w:rsidR="00160EB4" w:rsidRPr="00EF1DEE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160EB4" w:rsidRPr="00EF1DEE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160EB4" w:rsidRPr="00EF1DEE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160EB4" w:rsidRPr="00EF1DEE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59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59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</w:t>
            </w: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59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</w:tr>
      <w:tr w:rsidR="00160EB4" w:rsidRPr="00EF1DEE" w:rsidTr="007F1B28">
        <w:tblPrEx>
          <w:tblLook w:val="04A0"/>
        </w:tblPrEx>
        <w:tc>
          <w:tcPr>
            <w:tcW w:w="648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255А(254А)</w:t>
            </w:r>
          </w:p>
        </w:tc>
        <w:tc>
          <w:tcPr>
            <w:tcW w:w="2713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Укладчик-упаковщик (укладка шоколада в шоубоксы)</w:t>
            </w:r>
          </w:p>
        </w:tc>
        <w:tc>
          <w:tcPr>
            <w:tcW w:w="559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160EB4" w:rsidRPr="00EF1DEE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60" w:type="dxa"/>
          </w:tcPr>
          <w:p w:rsidR="00160EB4" w:rsidRPr="00EF1DEE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160EB4" w:rsidRPr="00EF1DEE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160EB4" w:rsidRPr="00EF1DEE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160EB4" w:rsidRPr="00EF1DEE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59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59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</w:t>
            </w: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59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</w:tr>
      <w:tr w:rsidR="00160EB4" w:rsidRPr="00EF1DEE" w:rsidTr="007F1B28">
        <w:tblPrEx>
          <w:tblLook w:val="04A0"/>
        </w:tblPrEx>
        <w:tc>
          <w:tcPr>
            <w:tcW w:w="648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713" w:type="dxa"/>
          </w:tcPr>
          <w:p w:rsidR="00160EB4" w:rsidRPr="00350585" w:rsidRDefault="00160EB4" w:rsidP="00160EB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ШОКОЛАДНЫЙ ЦЕХ\Шоколадоотливочный а</w:t>
            </w:r>
            <w:r>
              <w:rPr>
                <w:b/>
                <w:sz w:val="16"/>
                <w:szCs w:val="16"/>
              </w:rPr>
              <w:t>в</w:t>
            </w:r>
            <w:r>
              <w:rPr>
                <w:b/>
                <w:sz w:val="16"/>
                <w:szCs w:val="16"/>
              </w:rPr>
              <w:t>томат "СУПЕР 800"</w:t>
            </w:r>
          </w:p>
        </w:tc>
        <w:tc>
          <w:tcPr>
            <w:tcW w:w="559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160EB4" w:rsidRPr="00EF1DEE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160EB4" w:rsidRPr="00EF1DEE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160EB4" w:rsidRPr="00EF1DEE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160EB4" w:rsidRPr="00EF1DEE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160EB4" w:rsidRPr="00EF1DEE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</w:tr>
      <w:tr w:rsidR="00160EB4" w:rsidRPr="00EF1DEE" w:rsidTr="007F1B28">
        <w:tblPrEx>
          <w:tblLook w:val="04A0"/>
        </w:tblPrEx>
        <w:tc>
          <w:tcPr>
            <w:tcW w:w="648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256А</w:t>
            </w:r>
          </w:p>
        </w:tc>
        <w:tc>
          <w:tcPr>
            <w:tcW w:w="2713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Оператор линии в производстве пищевой продукции (отливка ш</w:t>
            </w:r>
            <w:r>
              <w:rPr>
                <w:sz w:val="16"/>
                <w:szCs w:val="16"/>
              </w:rPr>
              <w:t>о</w:t>
            </w:r>
            <w:r>
              <w:rPr>
                <w:sz w:val="16"/>
                <w:szCs w:val="16"/>
              </w:rPr>
              <w:t>колада)</w:t>
            </w:r>
          </w:p>
        </w:tc>
        <w:tc>
          <w:tcPr>
            <w:tcW w:w="559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160EB4" w:rsidRPr="00EF1DEE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60" w:type="dxa"/>
          </w:tcPr>
          <w:p w:rsidR="00160EB4" w:rsidRPr="00EF1DEE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160EB4" w:rsidRPr="00EF1DEE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160EB4" w:rsidRPr="00EF1DEE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160EB4" w:rsidRPr="00EF1DEE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59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59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59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</w:t>
            </w: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59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</w:tr>
      <w:tr w:rsidR="00160EB4" w:rsidRPr="00EF1DEE" w:rsidTr="007F1B28">
        <w:tblPrEx>
          <w:tblLook w:val="04A0"/>
        </w:tblPrEx>
        <w:tc>
          <w:tcPr>
            <w:tcW w:w="648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257А(256А)</w:t>
            </w:r>
          </w:p>
        </w:tc>
        <w:tc>
          <w:tcPr>
            <w:tcW w:w="2713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Оператор линии в производстве пищевой продукции (отливка ш</w:t>
            </w:r>
            <w:r>
              <w:rPr>
                <w:sz w:val="16"/>
                <w:szCs w:val="16"/>
              </w:rPr>
              <w:t>о</w:t>
            </w:r>
            <w:r>
              <w:rPr>
                <w:sz w:val="16"/>
                <w:szCs w:val="16"/>
              </w:rPr>
              <w:t>колада)</w:t>
            </w:r>
          </w:p>
        </w:tc>
        <w:tc>
          <w:tcPr>
            <w:tcW w:w="559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160EB4" w:rsidRPr="00EF1DEE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60" w:type="dxa"/>
          </w:tcPr>
          <w:p w:rsidR="00160EB4" w:rsidRPr="00EF1DEE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160EB4" w:rsidRPr="00EF1DEE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160EB4" w:rsidRPr="00EF1DEE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160EB4" w:rsidRPr="00EF1DEE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59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59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59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</w:t>
            </w: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59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</w:tr>
      <w:tr w:rsidR="00160EB4" w:rsidRPr="00EF1DEE" w:rsidTr="007F1B28">
        <w:tblPrEx>
          <w:tblLook w:val="04A0"/>
        </w:tblPrEx>
        <w:tc>
          <w:tcPr>
            <w:tcW w:w="648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258А</w:t>
            </w:r>
          </w:p>
        </w:tc>
        <w:tc>
          <w:tcPr>
            <w:tcW w:w="2713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Машинист расфасовочно-упаковочных машин (завертка ш</w:t>
            </w:r>
            <w:r>
              <w:rPr>
                <w:sz w:val="16"/>
                <w:szCs w:val="16"/>
              </w:rPr>
              <w:t>о</w:t>
            </w:r>
            <w:r>
              <w:rPr>
                <w:sz w:val="16"/>
                <w:szCs w:val="16"/>
              </w:rPr>
              <w:t>колада)</w:t>
            </w:r>
          </w:p>
        </w:tc>
        <w:tc>
          <w:tcPr>
            <w:tcW w:w="559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160EB4" w:rsidRPr="00EF1DEE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160EB4" w:rsidRPr="00EF1DEE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160EB4" w:rsidRPr="00EF1DEE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160EB4" w:rsidRPr="00EF1DEE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160EB4" w:rsidRPr="00EF1DEE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59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59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</w:t>
            </w: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59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</w:tr>
      <w:tr w:rsidR="00160EB4" w:rsidRPr="00EF1DEE" w:rsidTr="007F1B28">
        <w:tblPrEx>
          <w:tblLook w:val="04A0"/>
        </w:tblPrEx>
        <w:tc>
          <w:tcPr>
            <w:tcW w:w="648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259А(258А)</w:t>
            </w:r>
          </w:p>
        </w:tc>
        <w:tc>
          <w:tcPr>
            <w:tcW w:w="2713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Машинист расфасовочно-упаковочных машин (завертка ш</w:t>
            </w:r>
            <w:r>
              <w:rPr>
                <w:sz w:val="16"/>
                <w:szCs w:val="16"/>
              </w:rPr>
              <w:t>о</w:t>
            </w:r>
            <w:r>
              <w:rPr>
                <w:sz w:val="16"/>
                <w:szCs w:val="16"/>
              </w:rPr>
              <w:t>колада)</w:t>
            </w:r>
          </w:p>
        </w:tc>
        <w:tc>
          <w:tcPr>
            <w:tcW w:w="559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160EB4" w:rsidRPr="00EF1DEE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160EB4" w:rsidRPr="00EF1DEE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160EB4" w:rsidRPr="00EF1DEE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160EB4" w:rsidRPr="00EF1DEE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160EB4" w:rsidRPr="00EF1DEE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59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59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</w:t>
            </w: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59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</w:tr>
      <w:tr w:rsidR="00160EB4" w:rsidRPr="00EF1DEE" w:rsidTr="007F1B28">
        <w:tblPrEx>
          <w:tblLook w:val="04A0"/>
        </w:tblPrEx>
        <w:tc>
          <w:tcPr>
            <w:tcW w:w="648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713" w:type="dxa"/>
          </w:tcPr>
          <w:p w:rsidR="00160EB4" w:rsidRPr="00350585" w:rsidRDefault="00160EB4" w:rsidP="00160EB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ШОКОЛАДНЫЙ ЦЕХ\Шоколадоотливочный а</w:t>
            </w:r>
            <w:r>
              <w:rPr>
                <w:b/>
                <w:sz w:val="16"/>
                <w:szCs w:val="16"/>
              </w:rPr>
              <w:t>в</w:t>
            </w:r>
            <w:r>
              <w:rPr>
                <w:b/>
                <w:sz w:val="16"/>
                <w:szCs w:val="16"/>
              </w:rPr>
              <w:t>томат "БИНДЛЕР"</w:t>
            </w:r>
          </w:p>
        </w:tc>
        <w:tc>
          <w:tcPr>
            <w:tcW w:w="559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160EB4" w:rsidRPr="00EF1DEE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160EB4" w:rsidRPr="00EF1DEE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160EB4" w:rsidRPr="00EF1DEE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160EB4" w:rsidRPr="00EF1DEE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160EB4" w:rsidRPr="00EF1DEE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</w:tr>
      <w:tr w:rsidR="00160EB4" w:rsidRPr="00EF1DEE" w:rsidTr="007F1B28">
        <w:tblPrEx>
          <w:tblLook w:val="04A0"/>
        </w:tblPrEx>
        <w:tc>
          <w:tcPr>
            <w:tcW w:w="648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260</w:t>
            </w:r>
          </w:p>
        </w:tc>
        <w:tc>
          <w:tcPr>
            <w:tcW w:w="2713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Оператор линии в производстве пищевой продукции (отливка ш</w:t>
            </w:r>
            <w:r>
              <w:rPr>
                <w:sz w:val="16"/>
                <w:szCs w:val="16"/>
              </w:rPr>
              <w:t>о</w:t>
            </w:r>
            <w:r>
              <w:rPr>
                <w:sz w:val="16"/>
                <w:szCs w:val="16"/>
              </w:rPr>
              <w:t>колада)</w:t>
            </w:r>
          </w:p>
        </w:tc>
        <w:tc>
          <w:tcPr>
            <w:tcW w:w="559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160EB4" w:rsidRPr="00EF1DEE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60" w:type="dxa"/>
          </w:tcPr>
          <w:p w:rsidR="00160EB4" w:rsidRPr="00EF1DEE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160EB4" w:rsidRPr="00EF1DEE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160EB4" w:rsidRPr="00EF1DEE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160EB4" w:rsidRPr="00EF1DEE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59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59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59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</w:t>
            </w: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59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</w:tr>
      <w:tr w:rsidR="00160EB4" w:rsidRPr="00EF1DEE" w:rsidTr="007F1B28">
        <w:tblPrEx>
          <w:tblLook w:val="04A0"/>
        </w:tblPrEx>
        <w:tc>
          <w:tcPr>
            <w:tcW w:w="648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261</w:t>
            </w:r>
          </w:p>
        </w:tc>
        <w:tc>
          <w:tcPr>
            <w:tcW w:w="2713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Машинист расфасовочно-упаковочных машин (завертка ш</w:t>
            </w:r>
            <w:r>
              <w:rPr>
                <w:sz w:val="16"/>
                <w:szCs w:val="16"/>
              </w:rPr>
              <w:t>о</w:t>
            </w:r>
            <w:r>
              <w:rPr>
                <w:sz w:val="16"/>
                <w:szCs w:val="16"/>
              </w:rPr>
              <w:t>колада)</w:t>
            </w:r>
          </w:p>
        </w:tc>
        <w:tc>
          <w:tcPr>
            <w:tcW w:w="559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160EB4" w:rsidRPr="00EF1DEE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160EB4" w:rsidRPr="00EF1DEE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160EB4" w:rsidRPr="00EF1DEE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160EB4" w:rsidRPr="00EF1DEE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160EB4" w:rsidRPr="00EF1DEE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59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59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</w:t>
            </w: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59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</w:tr>
      <w:tr w:rsidR="00160EB4" w:rsidRPr="00EF1DEE" w:rsidTr="007F1B28">
        <w:tblPrEx>
          <w:tblLook w:val="04A0"/>
        </w:tblPrEx>
        <w:tc>
          <w:tcPr>
            <w:tcW w:w="648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713" w:type="dxa"/>
          </w:tcPr>
          <w:p w:rsidR="00160EB4" w:rsidRPr="00350585" w:rsidRDefault="00160EB4" w:rsidP="00160EB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ШОКОЛАДНЫЙ ЦЕХ\Повременщики</w:t>
            </w:r>
          </w:p>
        </w:tc>
        <w:tc>
          <w:tcPr>
            <w:tcW w:w="559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160EB4" w:rsidRPr="00EF1DEE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160EB4" w:rsidRPr="00EF1DEE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160EB4" w:rsidRPr="00EF1DEE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160EB4" w:rsidRPr="00EF1DEE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160EB4" w:rsidRPr="00EF1DEE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</w:tr>
      <w:tr w:rsidR="00160EB4" w:rsidRPr="00EF1DEE" w:rsidTr="007F1B28">
        <w:tblPrEx>
          <w:tblLook w:val="04A0"/>
        </w:tblPrEx>
        <w:tc>
          <w:tcPr>
            <w:tcW w:w="648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262</w:t>
            </w:r>
          </w:p>
        </w:tc>
        <w:tc>
          <w:tcPr>
            <w:tcW w:w="2713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Оператор линии по приготовлению шоколадных масс (обслуживание шаровых мельниц, 1 этаж)</w:t>
            </w:r>
          </w:p>
        </w:tc>
        <w:tc>
          <w:tcPr>
            <w:tcW w:w="559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160EB4" w:rsidRPr="00EF1DEE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60" w:type="dxa"/>
          </w:tcPr>
          <w:p w:rsidR="00160EB4" w:rsidRPr="00EF1DEE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160EB4" w:rsidRPr="00EF1DEE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160EB4" w:rsidRPr="00EF1DEE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160EB4" w:rsidRPr="00EF1DEE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59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59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</w:t>
            </w: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59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</w:tr>
      <w:tr w:rsidR="00160EB4" w:rsidRPr="00EF1DEE" w:rsidTr="007F1B28">
        <w:tblPrEx>
          <w:tblLook w:val="04A0"/>
        </w:tblPrEx>
        <w:tc>
          <w:tcPr>
            <w:tcW w:w="648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713" w:type="dxa"/>
          </w:tcPr>
          <w:p w:rsidR="00160EB4" w:rsidRPr="00350585" w:rsidRDefault="00160EB4" w:rsidP="00160EB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РЕМОНТНО-СТРО</w:t>
            </w:r>
            <w:r>
              <w:rPr>
                <w:b/>
                <w:sz w:val="16"/>
                <w:szCs w:val="16"/>
              </w:rPr>
              <w:t>И</w:t>
            </w:r>
            <w:r>
              <w:rPr>
                <w:b/>
                <w:sz w:val="16"/>
                <w:szCs w:val="16"/>
              </w:rPr>
              <w:t>ТЕЛЬНЫЙ ЦЕХ</w:t>
            </w:r>
          </w:p>
        </w:tc>
        <w:tc>
          <w:tcPr>
            <w:tcW w:w="559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160EB4" w:rsidRPr="00EF1DEE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160EB4" w:rsidRPr="00EF1DEE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160EB4" w:rsidRPr="00EF1DEE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160EB4" w:rsidRPr="00EF1DEE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160EB4" w:rsidRPr="00EF1DEE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</w:tr>
      <w:tr w:rsidR="00160EB4" w:rsidRPr="00EF1DEE" w:rsidTr="007F1B28">
        <w:tblPrEx>
          <w:tblLook w:val="04A0"/>
        </w:tblPrEx>
        <w:tc>
          <w:tcPr>
            <w:tcW w:w="648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263А</w:t>
            </w:r>
          </w:p>
        </w:tc>
        <w:tc>
          <w:tcPr>
            <w:tcW w:w="2713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Маляр (окрашивание, оклеивание поверхностей)</w:t>
            </w:r>
          </w:p>
        </w:tc>
        <w:tc>
          <w:tcPr>
            <w:tcW w:w="559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60" w:type="dxa"/>
          </w:tcPr>
          <w:p w:rsidR="00160EB4" w:rsidRPr="00EF1DEE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160EB4" w:rsidRPr="00EF1DEE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160EB4" w:rsidRPr="00EF1DEE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160EB4" w:rsidRPr="00EF1DEE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160EB4" w:rsidRPr="00EF1DEE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59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59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</w:t>
            </w: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59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</w:t>
            </w: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</w:t>
            </w:r>
          </w:p>
        </w:tc>
      </w:tr>
      <w:tr w:rsidR="00160EB4" w:rsidRPr="00EF1DEE" w:rsidTr="007F1B28">
        <w:tblPrEx>
          <w:tblLook w:val="04A0"/>
        </w:tblPrEx>
        <w:tc>
          <w:tcPr>
            <w:tcW w:w="648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264А(263А)</w:t>
            </w:r>
          </w:p>
        </w:tc>
        <w:tc>
          <w:tcPr>
            <w:tcW w:w="2713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Маляр (окрашивание, оклеивание поверхностей)</w:t>
            </w:r>
          </w:p>
        </w:tc>
        <w:tc>
          <w:tcPr>
            <w:tcW w:w="559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60" w:type="dxa"/>
          </w:tcPr>
          <w:p w:rsidR="00160EB4" w:rsidRPr="00EF1DEE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160EB4" w:rsidRPr="00EF1DEE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160EB4" w:rsidRPr="00EF1DEE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160EB4" w:rsidRPr="00EF1DEE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160EB4" w:rsidRPr="00EF1DEE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59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59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</w:t>
            </w: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59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</w:t>
            </w: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</w:t>
            </w:r>
          </w:p>
        </w:tc>
      </w:tr>
      <w:tr w:rsidR="00160EB4" w:rsidRPr="00EF1DEE" w:rsidTr="007F1B28">
        <w:tblPrEx>
          <w:tblLook w:val="04A0"/>
        </w:tblPrEx>
        <w:tc>
          <w:tcPr>
            <w:tcW w:w="648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265А(263А)</w:t>
            </w:r>
          </w:p>
        </w:tc>
        <w:tc>
          <w:tcPr>
            <w:tcW w:w="2713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Маляр (окрашивание, оклеивание поверхностей)</w:t>
            </w:r>
          </w:p>
        </w:tc>
        <w:tc>
          <w:tcPr>
            <w:tcW w:w="559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60" w:type="dxa"/>
          </w:tcPr>
          <w:p w:rsidR="00160EB4" w:rsidRPr="00EF1DEE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160EB4" w:rsidRPr="00EF1DEE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160EB4" w:rsidRPr="00EF1DEE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160EB4" w:rsidRPr="00EF1DEE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160EB4" w:rsidRPr="00EF1DEE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59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59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</w:t>
            </w: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59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</w:t>
            </w: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</w:t>
            </w:r>
          </w:p>
        </w:tc>
      </w:tr>
      <w:tr w:rsidR="00160EB4" w:rsidRPr="00EF1DEE" w:rsidTr="007F1B28">
        <w:tblPrEx>
          <w:tblLook w:val="04A0"/>
        </w:tblPrEx>
        <w:tc>
          <w:tcPr>
            <w:tcW w:w="648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266А(263А)</w:t>
            </w:r>
          </w:p>
        </w:tc>
        <w:tc>
          <w:tcPr>
            <w:tcW w:w="2713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Маляр (окрашивание, оклеивание поверхностей)</w:t>
            </w:r>
          </w:p>
        </w:tc>
        <w:tc>
          <w:tcPr>
            <w:tcW w:w="559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60" w:type="dxa"/>
          </w:tcPr>
          <w:p w:rsidR="00160EB4" w:rsidRPr="00EF1DEE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160EB4" w:rsidRPr="00EF1DEE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160EB4" w:rsidRPr="00EF1DEE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160EB4" w:rsidRPr="00EF1DEE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160EB4" w:rsidRPr="00EF1DEE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59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59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</w:t>
            </w: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59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</w:t>
            </w: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</w:t>
            </w:r>
          </w:p>
        </w:tc>
      </w:tr>
      <w:tr w:rsidR="00160EB4" w:rsidRPr="00EF1DEE" w:rsidTr="007F1B28">
        <w:tblPrEx>
          <w:tblLook w:val="04A0"/>
        </w:tblPrEx>
        <w:tc>
          <w:tcPr>
            <w:tcW w:w="648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267А(263А)</w:t>
            </w:r>
          </w:p>
        </w:tc>
        <w:tc>
          <w:tcPr>
            <w:tcW w:w="2713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Маляр (окрашивание, оклеивание поверхностей)</w:t>
            </w:r>
          </w:p>
        </w:tc>
        <w:tc>
          <w:tcPr>
            <w:tcW w:w="559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60" w:type="dxa"/>
          </w:tcPr>
          <w:p w:rsidR="00160EB4" w:rsidRPr="00EF1DEE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160EB4" w:rsidRPr="00EF1DEE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160EB4" w:rsidRPr="00EF1DEE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160EB4" w:rsidRPr="00EF1DEE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160EB4" w:rsidRPr="00EF1DEE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59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59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</w:t>
            </w: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59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</w:t>
            </w: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</w:t>
            </w:r>
          </w:p>
        </w:tc>
      </w:tr>
      <w:tr w:rsidR="00160EB4" w:rsidRPr="00EF1DEE" w:rsidTr="007F1B28">
        <w:tblPrEx>
          <w:tblLook w:val="04A0"/>
        </w:tblPrEx>
        <w:tc>
          <w:tcPr>
            <w:tcW w:w="648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268А(263А)</w:t>
            </w:r>
          </w:p>
        </w:tc>
        <w:tc>
          <w:tcPr>
            <w:tcW w:w="2713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Маляр (окрашивание, оклеивание поверхностей)</w:t>
            </w:r>
          </w:p>
        </w:tc>
        <w:tc>
          <w:tcPr>
            <w:tcW w:w="559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60" w:type="dxa"/>
          </w:tcPr>
          <w:p w:rsidR="00160EB4" w:rsidRPr="00EF1DEE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160EB4" w:rsidRPr="00EF1DEE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160EB4" w:rsidRPr="00EF1DEE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160EB4" w:rsidRPr="00EF1DEE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160EB4" w:rsidRPr="00EF1DEE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59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59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</w:t>
            </w: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59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</w:t>
            </w: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</w:t>
            </w:r>
          </w:p>
        </w:tc>
      </w:tr>
      <w:tr w:rsidR="00160EB4" w:rsidRPr="00EF1DEE" w:rsidTr="007F1B28">
        <w:tblPrEx>
          <w:tblLook w:val="04A0"/>
        </w:tblPrEx>
        <w:tc>
          <w:tcPr>
            <w:tcW w:w="648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713" w:type="dxa"/>
          </w:tcPr>
          <w:p w:rsidR="00160EB4" w:rsidRPr="00350585" w:rsidRDefault="00160EB4" w:rsidP="00160EB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ЦЕХ ТЕПЛОВОДОГАЗОСНА</w:t>
            </w:r>
            <w:r>
              <w:rPr>
                <w:b/>
                <w:sz w:val="16"/>
                <w:szCs w:val="16"/>
              </w:rPr>
              <w:t>Б</w:t>
            </w:r>
            <w:r>
              <w:rPr>
                <w:b/>
                <w:sz w:val="16"/>
                <w:szCs w:val="16"/>
              </w:rPr>
              <w:t>ЖЕНИЯ И КАНАЛИЗ</w:t>
            </w:r>
            <w:r>
              <w:rPr>
                <w:b/>
                <w:sz w:val="16"/>
                <w:szCs w:val="16"/>
              </w:rPr>
              <w:t>А</w:t>
            </w:r>
            <w:r>
              <w:rPr>
                <w:b/>
                <w:sz w:val="16"/>
                <w:szCs w:val="16"/>
              </w:rPr>
              <w:t>ЦИИ</w:t>
            </w:r>
          </w:p>
        </w:tc>
        <w:tc>
          <w:tcPr>
            <w:tcW w:w="559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160EB4" w:rsidRPr="00EF1DEE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160EB4" w:rsidRPr="00EF1DEE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160EB4" w:rsidRPr="00EF1DEE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160EB4" w:rsidRPr="00EF1DEE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160EB4" w:rsidRPr="00EF1DEE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</w:tr>
      <w:tr w:rsidR="00160EB4" w:rsidRPr="00EF1DEE" w:rsidTr="007F1B28">
        <w:tblPrEx>
          <w:tblLook w:val="04A0"/>
        </w:tblPrEx>
        <w:tc>
          <w:tcPr>
            <w:tcW w:w="648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269</w:t>
            </w:r>
          </w:p>
        </w:tc>
        <w:tc>
          <w:tcPr>
            <w:tcW w:w="2713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Электрогазосварщик (ручная сварка деталей, узлов, конструкций, тр</w:t>
            </w:r>
            <w:r>
              <w:rPr>
                <w:sz w:val="16"/>
                <w:szCs w:val="16"/>
              </w:rPr>
              <w:t>у</w:t>
            </w:r>
            <w:r>
              <w:rPr>
                <w:sz w:val="16"/>
                <w:szCs w:val="16"/>
              </w:rPr>
              <w:t>бопроводов - обслуживание котел</w:t>
            </w:r>
            <w:r>
              <w:rPr>
                <w:sz w:val="16"/>
                <w:szCs w:val="16"/>
              </w:rPr>
              <w:t>ь</w:t>
            </w:r>
            <w:r>
              <w:rPr>
                <w:sz w:val="16"/>
                <w:szCs w:val="16"/>
              </w:rPr>
              <w:t>ных № 1-2)</w:t>
            </w:r>
          </w:p>
        </w:tc>
        <w:tc>
          <w:tcPr>
            <w:tcW w:w="559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60" w:type="dxa"/>
          </w:tcPr>
          <w:p w:rsidR="00160EB4" w:rsidRPr="00EF1DEE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160EB4" w:rsidRPr="00EF1DEE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160EB4" w:rsidRPr="00EF1DEE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160EB4" w:rsidRPr="00EF1DEE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160EB4" w:rsidRPr="00EF1DEE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59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59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59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</w:t>
            </w: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59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</w:t>
            </w: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</w:t>
            </w:r>
          </w:p>
        </w:tc>
      </w:tr>
      <w:tr w:rsidR="00160EB4" w:rsidRPr="00EF1DEE" w:rsidTr="007F1B28">
        <w:tblPrEx>
          <w:tblLook w:val="04A0"/>
        </w:tblPrEx>
        <w:tc>
          <w:tcPr>
            <w:tcW w:w="648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713" w:type="dxa"/>
          </w:tcPr>
          <w:p w:rsidR="00160EB4" w:rsidRPr="00350585" w:rsidRDefault="00160EB4" w:rsidP="00160EB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САНТЕХН</w:t>
            </w:r>
            <w:r>
              <w:rPr>
                <w:b/>
                <w:sz w:val="16"/>
                <w:szCs w:val="16"/>
              </w:rPr>
              <w:t>И</w:t>
            </w:r>
            <w:r>
              <w:rPr>
                <w:b/>
                <w:sz w:val="16"/>
                <w:szCs w:val="16"/>
              </w:rPr>
              <w:t>ЧЕСКИЙ УЧАСТОК</w:t>
            </w:r>
          </w:p>
        </w:tc>
        <w:tc>
          <w:tcPr>
            <w:tcW w:w="559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160EB4" w:rsidRPr="00EF1DEE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160EB4" w:rsidRPr="00EF1DEE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160EB4" w:rsidRPr="00EF1DEE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160EB4" w:rsidRPr="00EF1DEE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160EB4" w:rsidRPr="00EF1DEE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</w:tr>
      <w:tr w:rsidR="00160EB4" w:rsidRPr="00EF1DEE" w:rsidTr="007F1B28">
        <w:tblPrEx>
          <w:tblLook w:val="04A0"/>
        </w:tblPrEx>
        <w:tc>
          <w:tcPr>
            <w:tcW w:w="648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270А</w:t>
            </w:r>
          </w:p>
        </w:tc>
        <w:tc>
          <w:tcPr>
            <w:tcW w:w="2713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Электрогазосварщик (ручная дуг</w:t>
            </w:r>
            <w:r>
              <w:rPr>
                <w:sz w:val="16"/>
                <w:szCs w:val="16"/>
              </w:rPr>
              <w:t>о</w:t>
            </w:r>
            <w:r>
              <w:rPr>
                <w:sz w:val="16"/>
                <w:szCs w:val="16"/>
              </w:rPr>
              <w:t>вая сварка аппаратов, деталей, у</w:t>
            </w:r>
            <w:r>
              <w:rPr>
                <w:sz w:val="16"/>
                <w:szCs w:val="16"/>
              </w:rPr>
              <w:t>з</w:t>
            </w:r>
            <w:r>
              <w:rPr>
                <w:sz w:val="16"/>
                <w:szCs w:val="16"/>
              </w:rPr>
              <w:t>лов конструкций и трубопроводов)</w:t>
            </w:r>
          </w:p>
        </w:tc>
        <w:tc>
          <w:tcPr>
            <w:tcW w:w="559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60" w:type="dxa"/>
          </w:tcPr>
          <w:p w:rsidR="00160EB4" w:rsidRPr="00EF1DEE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160EB4" w:rsidRPr="00EF1DEE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160EB4" w:rsidRPr="00EF1DEE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160EB4" w:rsidRPr="00EF1DEE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160EB4" w:rsidRPr="00EF1DEE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59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59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</w:t>
            </w: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59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</w:t>
            </w: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</w:t>
            </w:r>
          </w:p>
        </w:tc>
      </w:tr>
      <w:tr w:rsidR="00160EB4" w:rsidRPr="00EF1DEE" w:rsidTr="007F1B28">
        <w:tblPrEx>
          <w:tblLook w:val="04A0"/>
        </w:tblPrEx>
        <w:tc>
          <w:tcPr>
            <w:tcW w:w="648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271А(270А)</w:t>
            </w:r>
          </w:p>
        </w:tc>
        <w:tc>
          <w:tcPr>
            <w:tcW w:w="2713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Электрогазосварщик (ручная дуг</w:t>
            </w:r>
            <w:r>
              <w:rPr>
                <w:sz w:val="16"/>
                <w:szCs w:val="16"/>
              </w:rPr>
              <w:t>о</w:t>
            </w:r>
            <w:r>
              <w:rPr>
                <w:sz w:val="16"/>
                <w:szCs w:val="16"/>
              </w:rPr>
              <w:t>вая сварка аппаратов, деталей, у</w:t>
            </w:r>
            <w:r>
              <w:rPr>
                <w:sz w:val="16"/>
                <w:szCs w:val="16"/>
              </w:rPr>
              <w:t>з</w:t>
            </w:r>
            <w:r>
              <w:rPr>
                <w:sz w:val="16"/>
                <w:szCs w:val="16"/>
              </w:rPr>
              <w:t>лов конструкций и трубопроводов)</w:t>
            </w:r>
          </w:p>
        </w:tc>
        <w:tc>
          <w:tcPr>
            <w:tcW w:w="559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60" w:type="dxa"/>
          </w:tcPr>
          <w:p w:rsidR="00160EB4" w:rsidRPr="00EF1DEE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160EB4" w:rsidRPr="00EF1DEE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160EB4" w:rsidRPr="00EF1DEE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160EB4" w:rsidRPr="00EF1DEE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160EB4" w:rsidRPr="00EF1DEE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59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59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</w:t>
            </w: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59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</w:t>
            </w: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</w:t>
            </w:r>
          </w:p>
        </w:tc>
      </w:tr>
      <w:tr w:rsidR="00160EB4" w:rsidRPr="00EF1DEE" w:rsidTr="007F1B28">
        <w:tblPrEx>
          <w:tblLook w:val="04A0"/>
        </w:tblPrEx>
        <w:tc>
          <w:tcPr>
            <w:tcW w:w="648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272А(270А)</w:t>
            </w:r>
          </w:p>
        </w:tc>
        <w:tc>
          <w:tcPr>
            <w:tcW w:w="2713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Электрогазосварщик (ручная дуг</w:t>
            </w:r>
            <w:r>
              <w:rPr>
                <w:sz w:val="16"/>
                <w:szCs w:val="16"/>
              </w:rPr>
              <w:t>о</w:t>
            </w:r>
            <w:r>
              <w:rPr>
                <w:sz w:val="16"/>
                <w:szCs w:val="16"/>
              </w:rPr>
              <w:t>вая сварка аппаратов, деталей, у</w:t>
            </w:r>
            <w:r>
              <w:rPr>
                <w:sz w:val="16"/>
                <w:szCs w:val="16"/>
              </w:rPr>
              <w:t>з</w:t>
            </w:r>
            <w:r>
              <w:rPr>
                <w:sz w:val="16"/>
                <w:szCs w:val="16"/>
              </w:rPr>
              <w:t>лов конструкций и трубопроводов)</w:t>
            </w:r>
          </w:p>
        </w:tc>
        <w:tc>
          <w:tcPr>
            <w:tcW w:w="559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60" w:type="dxa"/>
          </w:tcPr>
          <w:p w:rsidR="00160EB4" w:rsidRPr="00EF1DEE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160EB4" w:rsidRPr="00EF1DEE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160EB4" w:rsidRPr="00EF1DEE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160EB4" w:rsidRPr="00EF1DEE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160EB4" w:rsidRPr="00EF1DEE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59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59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</w:t>
            </w: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59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</w:t>
            </w: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</w:t>
            </w:r>
          </w:p>
        </w:tc>
      </w:tr>
      <w:tr w:rsidR="00160EB4" w:rsidRPr="00EF1DEE" w:rsidTr="007F1B28">
        <w:tblPrEx>
          <w:tblLook w:val="04A0"/>
        </w:tblPrEx>
        <w:tc>
          <w:tcPr>
            <w:tcW w:w="648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273А</w:t>
            </w:r>
          </w:p>
        </w:tc>
        <w:tc>
          <w:tcPr>
            <w:tcW w:w="2713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Изолировщик на термоизоляции (термоизоляция конструкций гор</w:t>
            </w:r>
            <w:r>
              <w:rPr>
                <w:sz w:val="16"/>
                <w:szCs w:val="16"/>
              </w:rPr>
              <w:t>я</w:t>
            </w:r>
            <w:r>
              <w:rPr>
                <w:sz w:val="16"/>
                <w:szCs w:val="16"/>
              </w:rPr>
              <w:t>чих и холодных поверхностей тр</w:t>
            </w:r>
            <w:r>
              <w:rPr>
                <w:sz w:val="16"/>
                <w:szCs w:val="16"/>
              </w:rPr>
              <w:t>у</w:t>
            </w:r>
            <w:r>
              <w:rPr>
                <w:sz w:val="16"/>
                <w:szCs w:val="16"/>
              </w:rPr>
              <w:t>бопроводов и технологического оборудования)</w:t>
            </w:r>
          </w:p>
        </w:tc>
        <w:tc>
          <w:tcPr>
            <w:tcW w:w="559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160EB4" w:rsidRPr="00EF1DEE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160EB4" w:rsidRPr="00EF1DEE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160EB4" w:rsidRPr="00EF1DEE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160EB4" w:rsidRPr="00EF1DEE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160EB4" w:rsidRPr="00EF1DEE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59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59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</w:t>
            </w: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59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</w:t>
            </w: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</w:tr>
      <w:tr w:rsidR="00160EB4" w:rsidRPr="00EF1DEE" w:rsidTr="007F1B28">
        <w:tblPrEx>
          <w:tblLook w:val="04A0"/>
        </w:tblPrEx>
        <w:tc>
          <w:tcPr>
            <w:tcW w:w="648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274А(273А)</w:t>
            </w:r>
          </w:p>
        </w:tc>
        <w:tc>
          <w:tcPr>
            <w:tcW w:w="2713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Изолировщик на термоизоляции (термоизоляция конструкций гор</w:t>
            </w:r>
            <w:r>
              <w:rPr>
                <w:sz w:val="16"/>
                <w:szCs w:val="16"/>
              </w:rPr>
              <w:t>я</w:t>
            </w:r>
            <w:r>
              <w:rPr>
                <w:sz w:val="16"/>
                <w:szCs w:val="16"/>
              </w:rPr>
              <w:t>чих и холодных поверхностей тр</w:t>
            </w:r>
            <w:r>
              <w:rPr>
                <w:sz w:val="16"/>
                <w:szCs w:val="16"/>
              </w:rPr>
              <w:t>у</w:t>
            </w:r>
            <w:r>
              <w:rPr>
                <w:sz w:val="16"/>
                <w:szCs w:val="16"/>
              </w:rPr>
              <w:t>бопроводов и технологического оборудования)</w:t>
            </w:r>
          </w:p>
        </w:tc>
        <w:tc>
          <w:tcPr>
            <w:tcW w:w="559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160EB4" w:rsidRPr="00EF1DEE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160EB4" w:rsidRPr="00EF1DEE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160EB4" w:rsidRPr="00EF1DEE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160EB4" w:rsidRPr="00EF1DEE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160EB4" w:rsidRPr="00EF1DEE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59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59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</w:t>
            </w: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59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</w:t>
            </w: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</w:tr>
      <w:tr w:rsidR="00160EB4" w:rsidRPr="00EF1DEE" w:rsidTr="007F1B28">
        <w:tblPrEx>
          <w:tblLook w:val="04A0"/>
        </w:tblPrEx>
        <w:tc>
          <w:tcPr>
            <w:tcW w:w="648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713" w:type="dxa"/>
          </w:tcPr>
          <w:p w:rsidR="00160EB4" w:rsidRPr="00350585" w:rsidRDefault="00160EB4" w:rsidP="00160EB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СКЛАД № 6</w:t>
            </w:r>
          </w:p>
        </w:tc>
        <w:tc>
          <w:tcPr>
            <w:tcW w:w="559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160EB4" w:rsidRPr="00EF1DEE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160EB4" w:rsidRPr="00EF1DEE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160EB4" w:rsidRPr="00EF1DEE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160EB4" w:rsidRPr="00EF1DEE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160EB4" w:rsidRPr="00EF1DEE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</w:tr>
      <w:tr w:rsidR="00160EB4" w:rsidRPr="00EF1DEE" w:rsidTr="007F1B28">
        <w:tblPrEx>
          <w:tblLook w:val="04A0"/>
        </w:tblPrEx>
        <w:tc>
          <w:tcPr>
            <w:tcW w:w="648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275А</w:t>
            </w:r>
          </w:p>
        </w:tc>
        <w:tc>
          <w:tcPr>
            <w:tcW w:w="2713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Старший кладовщик (ведение уче</w:t>
            </w:r>
            <w:r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ной документации, учет хранения на складе материальных ценностей)</w:t>
            </w:r>
          </w:p>
        </w:tc>
        <w:tc>
          <w:tcPr>
            <w:tcW w:w="559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160EB4" w:rsidRPr="00EF1DEE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160EB4" w:rsidRPr="00EF1DEE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160EB4" w:rsidRPr="00EF1DEE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160EB4" w:rsidRPr="00EF1DEE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160EB4" w:rsidRPr="00EF1DEE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59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59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59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</w:tr>
      <w:tr w:rsidR="00160EB4" w:rsidRPr="00EF1DEE" w:rsidTr="007F1B28">
        <w:tblPrEx>
          <w:tblLook w:val="04A0"/>
        </w:tblPrEx>
        <w:tc>
          <w:tcPr>
            <w:tcW w:w="648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276А(275А)</w:t>
            </w:r>
          </w:p>
        </w:tc>
        <w:tc>
          <w:tcPr>
            <w:tcW w:w="2713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Старший кладовщик (ведение уче</w:t>
            </w:r>
            <w:r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ной документации, учет хранения на складе материальных ценностей)</w:t>
            </w:r>
          </w:p>
        </w:tc>
        <w:tc>
          <w:tcPr>
            <w:tcW w:w="559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160EB4" w:rsidRPr="00EF1DEE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160EB4" w:rsidRPr="00EF1DEE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160EB4" w:rsidRPr="00EF1DEE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160EB4" w:rsidRPr="00EF1DEE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160EB4" w:rsidRPr="00EF1DEE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59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59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59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</w:tr>
      <w:tr w:rsidR="00160EB4" w:rsidRPr="00EF1DEE" w:rsidTr="007F1B28">
        <w:tblPrEx>
          <w:tblLook w:val="04A0"/>
        </w:tblPrEx>
        <w:tc>
          <w:tcPr>
            <w:tcW w:w="648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277</w:t>
            </w:r>
          </w:p>
        </w:tc>
        <w:tc>
          <w:tcPr>
            <w:tcW w:w="2713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Кладовщик (прием на склад, хран</w:t>
            </w:r>
            <w:r>
              <w:rPr>
                <w:sz w:val="16"/>
                <w:szCs w:val="16"/>
              </w:rPr>
              <w:t>е</w:t>
            </w:r>
            <w:r>
              <w:rPr>
                <w:sz w:val="16"/>
                <w:szCs w:val="16"/>
              </w:rPr>
              <w:t>ние и выдача товарно-материальных ценностей)</w:t>
            </w:r>
          </w:p>
        </w:tc>
        <w:tc>
          <w:tcPr>
            <w:tcW w:w="559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160EB4" w:rsidRPr="00EF1DEE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160EB4" w:rsidRPr="00EF1DEE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160EB4" w:rsidRPr="00EF1DEE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160EB4" w:rsidRPr="00EF1DEE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160EB4" w:rsidRPr="00EF1DEE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59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59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59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</w:tr>
      <w:tr w:rsidR="00160EB4" w:rsidRPr="00EF1DEE" w:rsidTr="007F1B28">
        <w:tblPrEx>
          <w:tblLook w:val="04A0"/>
        </w:tblPrEx>
        <w:tc>
          <w:tcPr>
            <w:tcW w:w="648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713" w:type="dxa"/>
          </w:tcPr>
          <w:p w:rsidR="00160EB4" w:rsidRPr="00350585" w:rsidRDefault="00160EB4" w:rsidP="00160EB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ЛИТ</w:t>
            </w:r>
            <w:r>
              <w:rPr>
                <w:b/>
                <w:sz w:val="16"/>
                <w:szCs w:val="16"/>
              </w:rPr>
              <w:t>О</w:t>
            </w:r>
            <w:r>
              <w:rPr>
                <w:b/>
                <w:sz w:val="16"/>
                <w:szCs w:val="16"/>
              </w:rPr>
              <w:t>ГРАФИЯ</w:t>
            </w:r>
          </w:p>
        </w:tc>
        <w:tc>
          <w:tcPr>
            <w:tcW w:w="559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160EB4" w:rsidRPr="00EF1DEE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160EB4" w:rsidRPr="00EF1DEE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160EB4" w:rsidRPr="00EF1DEE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160EB4" w:rsidRPr="00EF1DEE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160EB4" w:rsidRPr="00EF1DEE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</w:tr>
      <w:tr w:rsidR="00160EB4" w:rsidRPr="00EF1DEE" w:rsidTr="007F1B28">
        <w:tblPrEx>
          <w:tblLook w:val="04A0"/>
        </w:tblPrEx>
        <w:tc>
          <w:tcPr>
            <w:tcW w:w="648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278</w:t>
            </w:r>
          </w:p>
        </w:tc>
        <w:tc>
          <w:tcPr>
            <w:tcW w:w="2713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Наладчик оборудования в прои</w:t>
            </w:r>
            <w:r>
              <w:rPr>
                <w:sz w:val="16"/>
                <w:szCs w:val="16"/>
              </w:rPr>
              <w:t>з</w:t>
            </w:r>
            <w:r>
              <w:rPr>
                <w:sz w:val="16"/>
                <w:szCs w:val="16"/>
              </w:rPr>
              <w:t>водстве пищевой продукции</w:t>
            </w:r>
          </w:p>
        </w:tc>
        <w:tc>
          <w:tcPr>
            <w:tcW w:w="559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160EB4" w:rsidRPr="00EF1DEE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60" w:type="dxa"/>
          </w:tcPr>
          <w:p w:rsidR="00160EB4" w:rsidRPr="00EF1DEE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160EB4" w:rsidRPr="00EF1DEE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160EB4" w:rsidRPr="00EF1DEE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160EB4" w:rsidRPr="00EF1DEE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3.2</w:t>
            </w:r>
          </w:p>
        </w:tc>
        <w:tc>
          <w:tcPr>
            <w:tcW w:w="559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3.2</w:t>
            </w: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3.2</w:t>
            </w:r>
          </w:p>
        </w:tc>
        <w:tc>
          <w:tcPr>
            <w:tcW w:w="559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</w:t>
            </w: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</w:t>
            </w: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59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</w:t>
            </w: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</w:tr>
      <w:tr w:rsidR="00160EB4" w:rsidRPr="00EF1DEE" w:rsidTr="007F1B28">
        <w:tblPrEx>
          <w:tblLook w:val="04A0"/>
        </w:tblPrEx>
        <w:tc>
          <w:tcPr>
            <w:tcW w:w="648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713" w:type="dxa"/>
          </w:tcPr>
          <w:p w:rsidR="00160EB4" w:rsidRPr="00350585" w:rsidRDefault="00160EB4" w:rsidP="00160EB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СКЛАД № 6к      </w:t>
            </w:r>
          </w:p>
        </w:tc>
        <w:tc>
          <w:tcPr>
            <w:tcW w:w="559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160EB4" w:rsidRPr="00EF1DEE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160EB4" w:rsidRPr="00EF1DEE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160EB4" w:rsidRPr="00EF1DEE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160EB4" w:rsidRPr="00EF1DEE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160EB4" w:rsidRPr="00EF1DEE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</w:tr>
      <w:tr w:rsidR="00160EB4" w:rsidRPr="00EF1DEE" w:rsidTr="007F1B28">
        <w:tblPrEx>
          <w:tblLook w:val="04A0"/>
        </w:tblPrEx>
        <w:tc>
          <w:tcPr>
            <w:tcW w:w="648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279</w:t>
            </w:r>
          </w:p>
        </w:tc>
        <w:tc>
          <w:tcPr>
            <w:tcW w:w="2713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Старший кладовщик (ведение уче</w:t>
            </w:r>
            <w:r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ной документации, учет хранения на складе материальных ценностей)</w:t>
            </w:r>
          </w:p>
        </w:tc>
        <w:tc>
          <w:tcPr>
            <w:tcW w:w="559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160EB4" w:rsidRPr="00EF1DEE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160EB4" w:rsidRPr="00EF1DEE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160EB4" w:rsidRPr="00EF1DEE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160EB4" w:rsidRPr="00EF1DEE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160EB4" w:rsidRPr="00EF1DEE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59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59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59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</w:tr>
      <w:tr w:rsidR="00160EB4" w:rsidRPr="00EF1DEE" w:rsidTr="007F1B28">
        <w:tblPrEx>
          <w:tblLook w:val="04A0"/>
        </w:tblPrEx>
        <w:tc>
          <w:tcPr>
            <w:tcW w:w="648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280</w:t>
            </w:r>
          </w:p>
        </w:tc>
        <w:tc>
          <w:tcPr>
            <w:tcW w:w="2713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Кладовщик (прием на склад, хран</w:t>
            </w:r>
            <w:r>
              <w:rPr>
                <w:sz w:val="16"/>
                <w:szCs w:val="16"/>
              </w:rPr>
              <w:t>е</w:t>
            </w:r>
            <w:r>
              <w:rPr>
                <w:sz w:val="16"/>
                <w:szCs w:val="16"/>
              </w:rPr>
              <w:t>ние и выдача товарно-материальных ценностей)</w:t>
            </w:r>
          </w:p>
        </w:tc>
        <w:tc>
          <w:tcPr>
            <w:tcW w:w="559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160EB4" w:rsidRPr="00EF1DEE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160EB4" w:rsidRPr="00EF1DEE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160EB4" w:rsidRPr="00EF1DEE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160EB4" w:rsidRPr="00EF1DEE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160EB4" w:rsidRPr="00EF1DEE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59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59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59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</w:tr>
      <w:tr w:rsidR="00160EB4" w:rsidRPr="00EF1DEE" w:rsidTr="007F1B28">
        <w:tblPrEx>
          <w:tblLook w:val="04A0"/>
        </w:tblPrEx>
        <w:tc>
          <w:tcPr>
            <w:tcW w:w="648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713" w:type="dxa"/>
          </w:tcPr>
          <w:p w:rsidR="00160EB4" w:rsidRPr="00350585" w:rsidRDefault="00160EB4" w:rsidP="00160EB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ТРАНСПОРТНЫЙ УЧАСТОК      </w:t>
            </w:r>
          </w:p>
        </w:tc>
        <w:tc>
          <w:tcPr>
            <w:tcW w:w="559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160EB4" w:rsidRPr="00EF1DEE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160EB4" w:rsidRPr="00EF1DEE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160EB4" w:rsidRPr="00EF1DEE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160EB4" w:rsidRPr="00EF1DEE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160EB4" w:rsidRPr="00EF1DEE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</w:tr>
      <w:tr w:rsidR="00160EB4" w:rsidRPr="00EF1DEE" w:rsidTr="007F1B28">
        <w:tblPrEx>
          <w:tblLook w:val="04A0"/>
        </w:tblPrEx>
        <w:tc>
          <w:tcPr>
            <w:tcW w:w="648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281</w:t>
            </w:r>
          </w:p>
        </w:tc>
        <w:tc>
          <w:tcPr>
            <w:tcW w:w="2713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Аккумуляторщик</w:t>
            </w:r>
          </w:p>
        </w:tc>
        <w:tc>
          <w:tcPr>
            <w:tcW w:w="559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160EB4" w:rsidRPr="00EF1DEE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160EB4" w:rsidRPr="00EF1DEE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160EB4" w:rsidRPr="00EF1DEE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160EB4" w:rsidRPr="00EF1DEE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160EB4" w:rsidRPr="00EF1DEE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59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559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</w:t>
            </w: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59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</w:tr>
      <w:tr w:rsidR="00160EB4" w:rsidRPr="00EF1DEE" w:rsidTr="007F1B28">
        <w:tblPrEx>
          <w:tblLook w:val="04A0"/>
        </w:tblPrEx>
        <w:tc>
          <w:tcPr>
            <w:tcW w:w="648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713" w:type="dxa"/>
          </w:tcPr>
          <w:p w:rsidR="00160EB4" w:rsidRPr="00350585" w:rsidRDefault="00160EB4" w:rsidP="00160EB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СКЛАД № 2         </w:t>
            </w:r>
          </w:p>
        </w:tc>
        <w:tc>
          <w:tcPr>
            <w:tcW w:w="559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160EB4" w:rsidRPr="00EF1DEE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160EB4" w:rsidRPr="00EF1DEE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160EB4" w:rsidRPr="00EF1DEE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160EB4" w:rsidRPr="00EF1DEE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</w:tr>
      <w:tr w:rsidR="00160EB4" w:rsidRPr="00EF1DEE" w:rsidTr="007F1B28">
        <w:tblPrEx>
          <w:tblLook w:val="04A0"/>
        </w:tblPrEx>
        <w:tc>
          <w:tcPr>
            <w:tcW w:w="648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282</w:t>
            </w:r>
          </w:p>
        </w:tc>
        <w:tc>
          <w:tcPr>
            <w:tcW w:w="2713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Грузчик с правом вождения автоп</w:t>
            </w:r>
            <w:r>
              <w:rPr>
                <w:sz w:val="16"/>
                <w:szCs w:val="16"/>
              </w:rPr>
              <w:t>о</w:t>
            </w:r>
            <w:r>
              <w:rPr>
                <w:sz w:val="16"/>
                <w:szCs w:val="16"/>
              </w:rPr>
              <w:t>грузчика</w:t>
            </w:r>
          </w:p>
        </w:tc>
        <w:tc>
          <w:tcPr>
            <w:tcW w:w="559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160EB4" w:rsidRPr="00EF1DEE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160EB4" w:rsidRPr="00EF1DEE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160EB4" w:rsidRPr="00EF1DEE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160EB4" w:rsidRPr="00EF1DEE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59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160EB4" w:rsidRPr="00EF1DEE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59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59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59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560" w:type="dxa"/>
          </w:tcPr>
          <w:p w:rsidR="00160EB4" w:rsidRDefault="00160EB4" w:rsidP="00160E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</w:tr>
    </w:tbl>
    <w:p w:rsidR="007F1B28" w:rsidRDefault="007F1B28" w:rsidP="00936F48">
      <w:pPr>
        <w:rPr>
          <w:lang w:val="en-US"/>
        </w:rPr>
      </w:pPr>
      <w:r>
        <w:rPr>
          <w:lang w:val="en-US"/>
        </w:rPr>
        <w:br w:type="textWrapping" w:clear="all"/>
      </w:r>
    </w:p>
    <w:p w:rsidR="007F1B28" w:rsidRDefault="007F1B28" w:rsidP="00936F48">
      <w:pPr>
        <w:rPr>
          <w:lang w:val="en-US"/>
        </w:rPr>
      </w:pPr>
    </w:p>
    <w:p w:rsidR="007F1B28" w:rsidRDefault="007F1B28" w:rsidP="00936F48">
      <w:pPr>
        <w:rPr>
          <w:lang w:val="en-US"/>
        </w:rPr>
      </w:pPr>
    </w:p>
    <w:p w:rsidR="009D68BE" w:rsidRDefault="009D68BE" w:rsidP="00936F48">
      <w:pPr>
        <w:rPr>
          <w:lang w:val="en-US"/>
        </w:rPr>
      </w:pPr>
    </w:p>
    <w:sectPr w:rsidR="009D68BE" w:rsidSect="0002033E">
      <w:pgSz w:w="16838" w:h="11906" w:orient="landscape"/>
      <w:pgMar w:top="899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attachedTemplate r:id="rId1"/>
  <w:stylePaneFormatFilter w:val="3F01"/>
  <w:defaultTabStop w:val="708"/>
  <w:autoHyphenation/>
  <w:hyphenationZone w:val="357"/>
  <w:noPunctuationKerning/>
  <w:characterSpacingControl w:val="doNotCompress"/>
  <w:compat/>
  <w:docVars>
    <w:docVar w:name="activedoc_name" w:val="Документ9"/>
    <w:docVar w:name="ceh_info" w:val="Открытое акционерное общество &quot;РОТ ФРОНТ&quot;"/>
    <w:docVar w:name="doc_name" w:val="Документ9"/>
    <w:docVar w:name="fill_date" w:val="27.06.2016"/>
    <w:docVar w:name="org_name" w:val="     "/>
    <w:docVar w:name="pers_guids" w:val="74C1EA2BAAA945F0A959317400C0E7A6@106-651-129 31"/>
    <w:docVar w:name="pers_snils" w:val="74C1EA2BAAA945F0A959317400C0E7A6@106-651-129 31"/>
    <w:docVar w:name="sv_docs" w:val="1"/>
  </w:docVars>
  <w:rsids>
    <w:rsidRoot w:val="00E27EAF"/>
    <w:rsid w:val="0002033E"/>
    <w:rsid w:val="000C5130"/>
    <w:rsid w:val="000D3760"/>
    <w:rsid w:val="000F0714"/>
    <w:rsid w:val="00160EB4"/>
    <w:rsid w:val="00196135"/>
    <w:rsid w:val="001A7AC3"/>
    <w:rsid w:val="001B19D8"/>
    <w:rsid w:val="00237B32"/>
    <w:rsid w:val="002743B5"/>
    <w:rsid w:val="002761BA"/>
    <w:rsid w:val="00312083"/>
    <w:rsid w:val="003A1C01"/>
    <w:rsid w:val="003A2259"/>
    <w:rsid w:val="003C3080"/>
    <w:rsid w:val="003C79E5"/>
    <w:rsid w:val="003F4B55"/>
    <w:rsid w:val="00450E3E"/>
    <w:rsid w:val="004654AF"/>
    <w:rsid w:val="00495D50"/>
    <w:rsid w:val="004B7161"/>
    <w:rsid w:val="004C6BD0"/>
    <w:rsid w:val="004D3FF5"/>
    <w:rsid w:val="004E5CB1"/>
    <w:rsid w:val="00547088"/>
    <w:rsid w:val="005567D6"/>
    <w:rsid w:val="005645F0"/>
    <w:rsid w:val="00572AE0"/>
    <w:rsid w:val="00584289"/>
    <w:rsid w:val="005F64E6"/>
    <w:rsid w:val="0065289A"/>
    <w:rsid w:val="0067226F"/>
    <w:rsid w:val="00697E6F"/>
    <w:rsid w:val="006E4DFC"/>
    <w:rsid w:val="006F2F6E"/>
    <w:rsid w:val="00725C51"/>
    <w:rsid w:val="007F1B28"/>
    <w:rsid w:val="00820552"/>
    <w:rsid w:val="00936F48"/>
    <w:rsid w:val="009647F7"/>
    <w:rsid w:val="009A1326"/>
    <w:rsid w:val="009C6A23"/>
    <w:rsid w:val="009D6532"/>
    <w:rsid w:val="009D68BE"/>
    <w:rsid w:val="00A026A4"/>
    <w:rsid w:val="00AF1EDF"/>
    <w:rsid w:val="00B12F45"/>
    <w:rsid w:val="00B2089E"/>
    <w:rsid w:val="00B3448B"/>
    <w:rsid w:val="00B874F5"/>
    <w:rsid w:val="00BA560A"/>
    <w:rsid w:val="00C0355B"/>
    <w:rsid w:val="00C6295F"/>
    <w:rsid w:val="00C93056"/>
    <w:rsid w:val="00CA2E96"/>
    <w:rsid w:val="00CD2568"/>
    <w:rsid w:val="00D11966"/>
    <w:rsid w:val="00DC0F74"/>
    <w:rsid w:val="00DC1A91"/>
    <w:rsid w:val="00DD6622"/>
    <w:rsid w:val="00E25119"/>
    <w:rsid w:val="00E27EAF"/>
    <w:rsid w:val="00E30B79"/>
    <w:rsid w:val="00E458F1"/>
    <w:rsid w:val="00EA3306"/>
    <w:rsid w:val="00EA762B"/>
    <w:rsid w:val="00EB7BDE"/>
    <w:rsid w:val="00EC5373"/>
    <w:rsid w:val="00F06873"/>
    <w:rsid w:val="00F262EE"/>
    <w:rsid w:val="00F7799D"/>
    <w:rsid w:val="00F835B0"/>
    <w:rsid w:val="00F907F3"/>
    <w:rsid w:val="00FD4EE4"/>
    <w:rsid w:val="00FE469B"/>
    <w:rsid w:val="00FF7D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D6532"/>
    <w:rPr>
      <w:sz w:val="24"/>
    </w:rPr>
  </w:style>
  <w:style w:type="paragraph" w:styleId="1">
    <w:name w:val="heading 1"/>
    <w:basedOn w:val="a"/>
    <w:next w:val="a"/>
    <w:link w:val="10"/>
    <w:qFormat/>
    <w:rsid w:val="00C0355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unhideWhenUsed/>
  </w:style>
  <w:style w:type="character" w:customStyle="1" w:styleId="10">
    <w:name w:val="Заголовок 1 Знак"/>
    <w:basedOn w:val="a0"/>
    <w:link w:val="1"/>
    <w:rsid w:val="00F907F3"/>
    <w:rPr>
      <w:rFonts w:ascii="Arial" w:hAnsi="Arial" w:cs="Arial"/>
      <w:b/>
      <w:bCs/>
      <w:kern w:val="32"/>
      <w:sz w:val="32"/>
      <w:szCs w:val="32"/>
    </w:rPr>
  </w:style>
  <w:style w:type="table" w:styleId="a3">
    <w:name w:val="Table Grid"/>
    <w:basedOn w:val="a1"/>
    <w:rsid w:val="009647F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rsid w:val="0065289A"/>
    <w:rPr>
      <w:color w:val="0000FF"/>
      <w:u w:val="single"/>
    </w:rPr>
  </w:style>
  <w:style w:type="paragraph" w:customStyle="1" w:styleId="a5">
    <w:name w:val="Готовый"/>
    <w:basedOn w:val="a"/>
    <w:rsid w:val="00DC0F74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napToGrid w:val="0"/>
    </w:rPr>
  </w:style>
  <w:style w:type="paragraph" w:customStyle="1" w:styleId="ConsPlusNonformat">
    <w:name w:val="ConsPlusNonformat"/>
    <w:rsid w:val="00E458F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6">
    <w:name w:val="No Spacing"/>
    <w:qFormat/>
    <w:rsid w:val="009D6532"/>
    <w:rPr>
      <w:rFonts w:ascii="Calibri" w:eastAsia="Calibri" w:hAnsi="Calibri"/>
      <w:sz w:val="22"/>
      <w:szCs w:val="22"/>
      <w:lang w:eastAsia="en-US"/>
    </w:rPr>
  </w:style>
  <w:style w:type="paragraph" w:customStyle="1" w:styleId="a7">
    <w:name w:val="Раздел"/>
    <w:basedOn w:val="a"/>
    <w:link w:val="a8"/>
    <w:rsid w:val="009D6532"/>
    <w:pPr>
      <w:spacing w:before="60"/>
    </w:pPr>
    <w:rPr>
      <w:b/>
      <w:color w:val="000000"/>
      <w:szCs w:val="24"/>
    </w:rPr>
  </w:style>
  <w:style w:type="character" w:customStyle="1" w:styleId="a8">
    <w:name w:val="Раздел Знак"/>
    <w:basedOn w:val="a0"/>
    <w:link w:val="a7"/>
    <w:rsid w:val="009D6532"/>
    <w:rPr>
      <w:b/>
      <w:color w:val="000000"/>
      <w:sz w:val="24"/>
      <w:szCs w:val="24"/>
      <w:lang w:val="ru-RU" w:eastAsia="ru-RU" w:bidi="ar-SA"/>
    </w:rPr>
  </w:style>
  <w:style w:type="character" w:customStyle="1" w:styleId="a9">
    <w:name w:val="Поле"/>
    <w:basedOn w:val="a0"/>
    <w:rsid w:val="009D6532"/>
    <w:rPr>
      <w:rFonts w:ascii="Times New Roman" w:hAnsi="Times New Roman"/>
      <w:sz w:val="24"/>
      <w:u w:val="single"/>
    </w:rPr>
  </w:style>
  <w:style w:type="paragraph" w:customStyle="1" w:styleId="aa">
    <w:name w:val="Табличный"/>
    <w:basedOn w:val="a"/>
    <w:rsid w:val="009D6532"/>
    <w:pPr>
      <w:jc w:val="center"/>
    </w:pPr>
    <w:rPr>
      <w:sz w:val="20"/>
    </w:rPr>
  </w:style>
  <w:style w:type="character" w:customStyle="1" w:styleId="ab">
    <w:name w:val="Нижний колонтитул Знак"/>
    <w:basedOn w:val="a0"/>
    <w:link w:val="ac"/>
    <w:rsid w:val="009D68BE"/>
  </w:style>
  <w:style w:type="paragraph" w:styleId="ac">
    <w:name w:val="footer"/>
    <w:basedOn w:val="a"/>
    <w:link w:val="ab"/>
    <w:rsid w:val="009D68BE"/>
    <w:pPr>
      <w:tabs>
        <w:tab w:val="center" w:pos="4677"/>
        <w:tab w:val="right" w:pos="9355"/>
      </w:tabs>
    </w:pPr>
    <w:rPr>
      <w:sz w:val="20"/>
    </w:rPr>
  </w:style>
  <w:style w:type="character" w:customStyle="1" w:styleId="ad">
    <w:name w:val="Верхний колонтитул Знак"/>
    <w:basedOn w:val="a0"/>
    <w:link w:val="ae"/>
    <w:rsid w:val="009D68BE"/>
  </w:style>
  <w:style w:type="paragraph" w:styleId="ae">
    <w:name w:val="header"/>
    <w:basedOn w:val="a"/>
    <w:link w:val="ad"/>
    <w:rsid w:val="009D68BE"/>
    <w:pPr>
      <w:tabs>
        <w:tab w:val="center" w:pos="4677"/>
        <w:tab w:val="right" w:pos="9355"/>
      </w:tabs>
    </w:pPr>
    <w:rPr>
      <w:sz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D6532"/>
    <w:rPr>
      <w:sz w:val="24"/>
    </w:rPr>
  </w:style>
  <w:style w:type="paragraph" w:styleId="1">
    <w:name w:val="heading 1"/>
    <w:basedOn w:val="a"/>
    <w:next w:val="a"/>
    <w:qFormat/>
    <w:rsid w:val="00C0355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9647F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rsid w:val="0065289A"/>
    <w:rPr>
      <w:color w:val="0000FF"/>
      <w:u w:val="single"/>
    </w:rPr>
  </w:style>
  <w:style w:type="paragraph" w:customStyle="1" w:styleId="a5">
    <w:name w:val="Готовый"/>
    <w:basedOn w:val="a"/>
    <w:rsid w:val="00DC0F74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napToGrid w:val="0"/>
    </w:rPr>
  </w:style>
  <w:style w:type="paragraph" w:customStyle="1" w:styleId="ConsPlusNonformat">
    <w:name w:val="ConsPlusNonformat"/>
    <w:rsid w:val="00E458F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6">
    <w:name w:val="No Spacing"/>
    <w:qFormat/>
    <w:rsid w:val="009D6532"/>
    <w:rPr>
      <w:rFonts w:ascii="Calibri" w:eastAsia="Calibri" w:hAnsi="Calibri"/>
      <w:sz w:val="22"/>
      <w:szCs w:val="22"/>
      <w:lang w:eastAsia="en-US"/>
    </w:rPr>
  </w:style>
  <w:style w:type="paragraph" w:customStyle="1" w:styleId="a7">
    <w:name w:val="Раздел"/>
    <w:basedOn w:val="a"/>
    <w:link w:val="a8"/>
    <w:rsid w:val="009D6532"/>
    <w:pPr>
      <w:spacing w:before="60"/>
    </w:pPr>
    <w:rPr>
      <w:b/>
      <w:color w:val="000000"/>
      <w:szCs w:val="24"/>
    </w:rPr>
  </w:style>
  <w:style w:type="character" w:customStyle="1" w:styleId="a8">
    <w:name w:val="Раздел Знак"/>
    <w:basedOn w:val="a0"/>
    <w:link w:val="a7"/>
    <w:rsid w:val="009D6532"/>
    <w:rPr>
      <w:b/>
      <w:color w:val="000000"/>
      <w:sz w:val="24"/>
      <w:szCs w:val="24"/>
      <w:lang w:val="ru-RU" w:eastAsia="ru-RU" w:bidi="ar-SA"/>
    </w:rPr>
  </w:style>
  <w:style w:type="character" w:customStyle="1" w:styleId="a9">
    <w:name w:val="Поле"/>
    <w:basedOn w:val="a0"/>
    <w:rsid w:val="009D6532"/>
    <w:rPr>
      <w:rFonts w:ascii="Times New Roman" w:hAnsi="Times New Roman"/>
      <w:sz w:val="24"/>
      <w:u w:val="single"/>
    </w:rPr>
  </w:style>
  <w:style w:type="paragraph" w:customStyle="1" w:styleId="aa">
    <w:name w:val="Табличный"/>
    <w:basedOn w:val="a"/>
    <w:rsid w:val="009D6532"/>
    <w:pPr>
      <w:jc w:val="center"/>
    </w:pPr>
    <w:rPr>
      <w:sz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33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2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&#1040;&#1090;&#1090;&#1077;&#1089;&#1090;&#1072;&#1094;&#1080;&#1103;-5.1\sv_docs_date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sv_docs_date</Template>
  <TotalTime>108</TotalTime>
  <Pages>88</Pages>
  <Words>27805</Words>
  <Characters>158491</Characters>
  <Application>Microsoft Office Word</Application>
  <DocSecurity>0</DocSecurity>
  <Lines>1320</Lines>
  <Paragraphs>371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Сводная ведомость</vt:lpstr>
    </vt:vector>
  </TitlesOfParts>
  <Company>SPecialiST RePack</Company>
  <LinksUpToDate>false</LinksUpToDate>
  <CharactersWithSpaces>185925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Сводная ведомость</dc:title>
  <dc:creator>Kseniay</dc:creator>
  <cp:lastModifiedBy>kornilovasv</cp:lastModifiedBy>
  <cp:revision>4</cp:revision>
  <cp:lastPrinted>2016-07-07T13:53:00Z</cp:lastPrinted>
  <dcterms:created xsi:type="dcterms:W3CDTF">2016-06-29T12:12:00Z</dcterms:created>
  <dcterms:modified xsi:type="dcterms:W3CDTF">2017-01-13T10:13:00Z</dcterms:modified>
</cp:coreProperties>
</file>